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426FF1" w:rsidTr="0012039B">
        <w:trPr>
          <w:jc w:val="center"/>
        </w:trPr>
        <w:tc>
          <w:tcPr>
            <w:tcW w:w="9639" w:type="dxa"/>
          </w:tcPr>
          <w:p w:rsidR="00426FF1" w:rsidRDefault="00C71EE1" w:rsidP="0012039B">
            <w:pPr>
              <w:widowControl/>
              <w:jc w:val="center"/>
              <w:rPr>
                <w:b/>
                <w:sz w:val="28"/>
              </w:rPr>
            </w:pPr>
            <w:r>
              <w:rPr>
                <w:noProof/>
              </w:rPr>
              <w:drawing>
                <wp:anchor distT="0" distB="0" distL="114300" distR="114300" simplePos="0" relativeHeight="251657728" behindDoc="0" locked="0" layoutInCell="1" allowOverlap="1">
                  <wp:simplePos x="0" y="0"/>
                  <wp:positionH relativeFrom="column">
                    <wp:posOffset>2742565</wp:posOffset>
                  </wp:positionH>
                  <wp:positionV relativeFrom="paragraph">
                    <wp:posOffset>-327660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anchor>
              </w:drawing>
            </w:r>
          </w:p>
        </w:tc>
      </w:tr>
      <w:tr w:rsidR="0012039B" w:rsidTr="0012039B">
        <w:trPr>
          <w:jc w:val="center"/>
        </w:trPr>
        <w:tc>
          <w:tcPr>
            <w:tcW w:w="9639" w:type="dxa"/>
          </w:tcPr>
          <w:p w:rsidR="0012039B" w:rsidRDefault="0012039B" w:rsidP="0012039B">
            <w:pPr>
              <w:widowControl/>
              <w:jc w:val="center"/>
              <w:rPr>
                <w:noProof/>
                <w:sz w:val="30"/>
              </w:rPr>
            </w:pPr>
          </w:p>
        </w:tc>
      </w:tr>
      <w:tr w:rsidR="0012039B" w:rsidTr="0012039B">
        <w:trPr>
          <w:jc w:val="center"/>
        </w:trPr>
        <w:tc>
          <w:tcPr>
            <w:tcW w:w="9639" w:type="dxa"/>
          </w:tcPr>
          <w:p w:rsidR="0012039B" w:rsidRDefault="0012039B" w:rsidP="0012039B">
            <w:pPr>
              <w:widowControl/>
              <w:jc w:val="center"/>
              <w:rPr>
                <w:noProof/>
                <w:sz w:val="30"/>
              </w:rPr>
            </w:pPr>
          </w:p>
        </w:tc>
      </w:tr>
      <w:tr w:rsidR="0012039B" w:rsidTr="0012039B">
        <w:trPr>
          <w:jc w:val="center"/>
        </w:trPr>
        <w:tc>
          <w:tcPr>
            <w:tcW w:w="9639" w:type="dxa"/>
          </w:tcPr>
          <w:p w:rsidR="0012039B" w:rsidRDefault="0012039B" w:rsidP="0012039B">
            <w:pPr>
              <w:widowControl/>
              <w:jc w:val="center"/>
              <w:rPr>
                <w:noProof/>
                <w:sz w:val="30"/>
              </w:rPr>
            </w:pPr>
          </w:p>
        </w:tc>
      </w:tr>
      <w:tr w:rsidR="00426FF1" w:rsidTr="0012039B">
        <w:trPr>
          <w:jc w:val="center"/>
        </w:trPr>
        <w:tc>
          <w:tcPr>
            <w:tcW w:w="9639" w:type="dxa"/>
          </w:tcPr>
          <w:p w:rsidR="00426FF1" w:rsidRDefault="007F3006" w:rsidP="0012039B">
            <w:pPr>
              <w:widowControl/>
              <w:jc w:val="center"/>
              <w:rPr>
                <w:b/>
                <w:sz w:val="36"/>
              </w:rPr>
            </w:pPr>
            <w:r>
              <w:rPr>
                <w:b/>
                <w:sz w:val="36"/>
              </w:rPr>
              <w:t>ПРАВИТЕЛЬСТВО ПЕНЗЕНСКОЙ ОБЛАСТИ</w:t>
            </w:r>
          </w:p>
        </w:tc>
      </w:tr>
      <w:tr w:rsidR="00426FF1" w:rsidTr="0012039B">
        <w:trPr>
          <w:jc w:val="center"/>
        </w:trPr>
        <w:tc>
          <w:tcPr>
            <w:tcW w:w="9639" w:type="dxa"/>
          </w:tcPr>
          <w:p w:rsidR="00426FF1" w:rsidRPr="0012039B" w:rsidRDefault="00426FF1" w:rsidP="0012039B">
            <w:pPr>
              <w:widowControl/>
              <w:jc w:val="center"/>
              <w:rPr>
                <w:sz w:val="36"/>
              </w:rPr>
            </w:pPr>
          </w:p>
        </w:tc>
      </w:tr>
      <w:tr w:rsidR="00426FF1" w:rsidTr="0012039B">
        <w:trPr>
          <w:jc w:val="center"/>
        </w:trPr>
        <w:tc>
          <w:tcPr>
            <w:tcW w:w="9639" w:type="dxa"/>
          </w:tcPr>
          <w:p w:rsidR="00426FF1" w:rsidRPr="00B715E7" w:rsidRDefault="007F3006" w:rsidP="0012039B">
            <w:pPr>
              <w:pStyle w:val="3"/>
            </w:pPr>
            <w:r w:rsidRPr="00B715E7">
              <w:rPr>
                <w:sz w:val="28"/>
              </w:rPr>
              <w:t>П О С Т А Н О В Л Е Н И Е</w:t>
            </w:r>
          </w:p>
        </w:tc>
      </w:tr>
      <w:tr w:rsidR="00426FF1" w:rsidTr="0012039B">
        <w:trPr>
          <w:jc w:val="center"/>
        </w:trPr>
        <w:tc>
          <w:tcPr>
            <w:tcW w:w="9639" w:type="dxa"/>
            <w:vAlign w:val="center"/>
          </w:tcPr>
          <w:p w:rsidR="00426FF1" w:rsidRPr="0012039B" w:rsidRDefault="00426FF1" w:rsidP="0012039B">
            <w:pPr>
              <w:pStyle w:val="3"/>
              <w:rPr>
                <w:sz w:val="32"/>
                <w:szCs w:val="34"/>
              </w:rPr>
            </w:pPr>
          </w:p>
        </w:tc>
      </w:tr>
    </w:tbl>
    <w:p w:rsidR="00D3044A" w:rsidRPr="004F2F09" w:rsidRDefault="00D3044A">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1E692E" w:rsidTr="004D379D">
        <w:trPr>
          <w:jc w:val="center"/>
        </w:trPr>
        <w:tc>
          <w:tcPr>
            <w:tcW w:w="284" w:type="dxa"/>
            <w:vAlign w:val="bottom"/>
          </w:tcPr>
          <w:p w:rsidR="001E692E" w:rsidRDefault="001E692E" w:rsidP="004D379D">
            <w:pPr>
              <w:widowControl/>
              <w:rPr>
                <w:sz w:val="24"/>
              </w:rPr>
            </w:pPr>
          </w:p>
        </w:tc>
        <w:tc>
          <w:tcPr>
            <w:tcW w:w="2835" w:type="dxa"/>
            <w:tcBorders>
              <w:bottom w:val="single" w:sz="6" w:space="0" w:color="auto"/>
            </w:tcBorders>
          </w:tcPr>
          <w:p w:rsidR="001E692E" w:rsidRDefault="001E692E" w:rsidP="004D379D">
            <w:pPr>
              <w:widowControl/>
              <w:jc w:val="center"/>
              <w:rPr>
                <w:sz w:val="24"/>
              </w:rPr>
            </w:pPr>
          </w:p>
        </w:tc>
        <w:tc>
          <w:tcPr>
            <w:tcW w:w="397" w:type="dxa"/>
            <w:vAlign w:val="bottom"/>
          </w:tcPr>
          <w:p w:rsidR="001E692E" w:rsidRDefault="001E692E" w:rsidP="004D379D">
            <w:pPr>
              <w:widowControl/>
              <w:jc w:val="center"/>
              <w:rPr>
                <w:sz w:val="24"/>
              </w:rPr>
            </w:pPr>
            <w:r>
              <w:rPr>
                <w:sz w:val="24"/>
              </w:rPr>
              <w:t>№</w:t>
            </w:r>
          </w:p>
        </w:tc>
        <w:tc>
          <w:tcPr>
            <w:tcW w:w="1134" w:type="dxa"/>
            <w:tcBorders>
              <w:bottom w:val="single" w:sz="6" w:space="0" w:color="auto"/>
            </w:tcBorders>
          </w:tcPr>
          <w:p w:rsidR="001E692E" w:rsidRDefault="001E692E" w:rsidP="004D379D">
            <w:pPr>
              <w:widowControl/>
              <w:jc w:val="center"/>
              <w:rPr>
                <w:sz w:val="24"/>
              </w:rPr>
            </w:pPr>
          </w:p>
        </w:tc>
      </w:tr>
      <w:tr w:rsidR="001E692E" w:rsidTr="004D379D">
        <w:trPr>
          <w:jc w:val="center"/>
        </w:trPr>
        <w:tc>
          <w:tcPr>
            <w:tcW w:w="4650" w:type="dxa"/>
            <w:gridSpan w:val="4"/>
          </w:tcPr>
          <w:p w:rsidR="001E692E" w:rsidRDefault="001E692E" w:rsidP="004D379D">
            <w:pPr>
              <w:widowControl/>
              <w:jc w:val="center"/>
              <w:rPr>
                <w:sz w:val="10"/>
              </w:rPr>
            </w:pPr>
          </w:p>
          <w:p w:rsidR="001E692E" w:rsidRDefault="001E692E" w:rsidP="004D379D">
            <w:pPr>
              <w:widowControl/>
              <w:jc w:val="center"/>
              <w:rPr>
                <w:sz w:val="24"/>
              </w:rPr>
            </w:pPr>
            <w:r>
              <w:rPr>
                <w:sz w:val="24"/>
              </w:rPr>
              <w:t>г.Пенза</w:t>
            </w:r>
          </w:p>
        </w:tc>
      </w:tr>
    </w:tbl>
    <w:p w:rsidR="00B450A5" w:rsidRDefault="00B450A5" w:rsidP="00913994">
      <w:pPr>
        <w:pStyle w:val="ConsPlusNormal"/>
        <w:jc w:val="center"/>
        <w:outlineLvl w:val="0"/>
        <w:rPr>
          <w:rFonts w:eastAsia="Times New Roman"/>
          <w:bCs w:val="0"/>
          <w:szCs w:val="27"/>
          <w:lang w:eastAsia="ru-RU"/>
        </w:rPr>
      </w:pPr>
    </w:p>
    <w:p w:rsidR="00A33042" w:rsidRPr="00A33042" w:rsidRDefault="00A33042" w:rsidP="00A33042">
      <w:pPr>
        <w:jc w:val="center"/>
        <w:rPr>
          <w:b/>
          <w:sz w:val="28"/>
          <w:szCs w:val="28"/>
        </w:rPr>
      </w:pPr>
      <w:r w:rsidRPr="00A33042">
        <w:rPr>
          <w:b/>
          <w:sz w:val="28"/>
          <w:szCs w:val="28"/>
        </w:rPr>
        <w:t>Об утверждении регионального комплексного плана транспортного обслуживания населения Пензенской области</w:t>
      </w:r>
    </w:p>
    <w:p w:rsidR="00913994" w:rsidRPr="00B450A5" w:rsidRDefault="00913994" w:rsidP="00B450A5">
      <w:pPr>
        <w:pStyle w:val="ConsPlusNormal"/>
        <w:spacing w:line="252" w:lineRule="auto"/>
        <w:jc w:val="center"/>
        <w:outlineLvl w:val="0"/>
        <w:rPr>
          <w:rFonts w:eastAsia="Times New Roman"/>
          <w:bCs w:val="0"/>
          <w:lang w:eastAsia="ru-RU"/>
        </w:rPr>
      </w:pPr>
    </w:p>
    <w:p w:rsidR="00A33042" w:rsidRDefault="00913994" w:rsidP="00A33042">
      <w:pPr>
        <w:pStyle w:val="ConsPlusNormal"/>
        <w:spacing w:line="252" w:lineRule="auto"/>
        <w:ind w:firstLine="709"/>
        <w:jc w:val="both"/>
        <w:outlineLvl w:val="0"/>
      </w:pPr>
      <w:r w:rsidRPr="00B450A5">
        <w:rPr>
          <w:b w:val="0"/>
        </w:rPr>
        <w:t>В соответствии</w:t>
      </w:r>
      <w:r w:rsidR="00A33042">
        <w:rPr>
          <w:b w:val="0"/>
        </w:rPr>
        <w:t xml:space="preserve"> </w:t>
      </w:r>
      <w:r w:rsidR="00A33042" w:rsidRPr="00A33042">
        <w:rPr>
          <w:b w:val="0"/>
        </w:rPr>
        <w:t>с пунктом 27.1 части 1 статьи 3 Федерального закона</w:t>
      </w:r>
      <w:r w:rsidR="00A33042">
        <w:rPr>
          <w:b w:val="0"/>
        </w:rPr>
        <w:t xml:space="preserve"> </w:t>
      </w:r>
      <w:r w:rsidRPr="00B450A5">
        <w:rPr>
          <w:b w:val="0"/>
        </w:rPr>
        <w:t>о</w:t>
      </w:r>
      <w:r w:rsidR="00A33042">
        <w:rPr>
          <w:b w:val="0"/>
        </w:rPr>
        <w:t xml:space="preserve">т 13.07.2015 № 220-ФЗ </w:t>
      </w:r>
      <w:r w:rsidR="00CB5D80">
        <w:rPr>
          <w:b w:val="0"/>
        </w:rPr>
        <w:t>«</w:t>
      </w:r>
      <w:r w:rsidRPr="00B450A5">
        <w:rPr>
          <w:b w:val="0"/>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CB5D80">
        <w:rPr>
          <w:b w:val="0"/>
        </w:rPr>
        <w:t>»</w:t>
      </w:r>
      <w:r w:rsidRPr="00B450A5">
        <w:rPr>
          <w:b w:val="0"/>
        </w:rPr>
        <w:t xml:space="preserve"> (с последующими изменениями), </w:t>
      </w:r>
      <w:r w:rsidR="00A33042" w:rsidRPr="00A33042">
        <w:rPr>
          <w:b w:val="0"/>
        </w:rPr>
        <w:t>законами Пензенской области от 01.12.2015 № 2836-ЗПО «О некоторых вопросах, связанных с реализацией в Пензенской области отдельных положений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 последующими изменениями), от 21.04.2023 № 4006-ЗПО «О Правительстве Пензенской области» (с последующими изменениями),</w:t>
      </w:r>
      <w:r w:rsidR="00221B99">
        <w:rPr>
          <w:b w:val="0"/>
        </w:rPr>
        <w:t xml:space="preserve"> </w:t>
      </w:r>
      <w:r w:rsidR="00A33042" w:rsidRPr="00A33042">
        <w:rPr>
          <w:b w:val="0"/>
          <w:color w:val="000000" w:themeColor="text1"/>
        </w:rPr>
        <w:t>Правительство Пензенской области</w:t>
      </w:r>
      <w:r w:rsidR="00A33042" w:rsidRPr="007329E8">
        <w:rPr>
          <w:color w:val="000000" w:themeColor="text1"/>
        </w:rPr>
        <w:t xml:space="preserve">  </w:t>
      </w:r>
      <w:r w:rsidRPr="00B450A5">
        <w:t>п о с т а н о в л я е т:</w:t>
      </w:r>
    </w:p>
    <w:p w:rsidR="00A33042" w:rsidRPr="00A33042" w:rsidRDefault="00A33042" w:rsidP="00A33042">
      <w:pPr>
        <w:pStyle w:val="ConsPlusNormal"/>
        <w:spacing w:line="252" w:lineRule="auto"/>
        <w:ind w:firstLine="709"/>
        <w:jc w:val="both"/>
        <w:outlineLvl w:val="0"/>
        <w:rPr>
          <w:b w:val="0"/>
        </w:rPr>
      </w:pPr>
      <w:r w:rsidRPr="00A33042">
        <w:rPr>
          <w:b w:val="0"/>
        </w:rPr>
        <w:t>1</w:t>
      </w:r>
      <w:r w:rsidR="00913994" w:rsidRPr="00A33042">
        <w:rPr>
          <w:b w:val="0"/>
        </w:rPr>
        <w:t xml:space="preserve">. </w:t>
      </w:r>
      <w:r w:rsidRPr="00A33042">
        <w:rPr>
          <w:b w:val="0"/>
        </w:rPr>
        <w:t>Утвердить прилагаемый региональный комплексный план транспортного обслуживания населения Пензенской области</w:t>
      </w:r>
      <w:r>
        <w:rPr>
          <w:b w:val="0"/>
        </w:rPr>
        <w:t>.</w:t>
      </w:r>
    </w:p>
    <w:p w:rsidR="00913994" w:rsidRPr="00B450A5" w:rsidRDefault="00913994" w:rsidP="00B450A5">
      <w:pPr>
        <w:pStyle w:val="ConsPlusNormal"/>
        <w:spacing w:line="252" w:lineRule="auto"/>
        <w:ind w:firstLine="709"/>
        <w:jc w:val="both"/>
        <w:outlineLvl w:val="0"/>
        <w:rPr>
          <w:b w:val="0"/>
          <w:spacing w:val="-14"/>
        </w:rPr>
      </w:pPr>
      <w:r w:rsidRPr="00B450A5">
        <w:rPr>
          <w:b w:val="0"/>
        </w:rPr>
        <w:t>2. Настоящее постановление вступает в силу со дня его официального опубликования.</w:t>
      </w:r>
    </w:p>
    <w:p w:rsidR="003A0991" w:rsidRDefault="00913994" w:rsidP="003A0991">
      <w:pPr>
        <w:pStyle w:val="ConsPlusNormal"/>
        <w:spacing w:line="252" w:lineRule="auto"/>
        <w:ind w:firstLine="709"/>
        <w:jc w:val="both"/>
        <w:outlineLvl w:val="0"/>
        <w:rPr>
          <w:b w:val="0"/>
        </w:rPr>
      </w:pPr>
      <w:r w:rsidRPr="00B450A5">
        <w:rPr>
          <w:b w:val="0"/>
        </w:rPr>
        <w:t>3. </w:t>
      </w:r>
      <w:r w:rsidRPr="00B450A5">
        <w:rPr>
          <w:b w:val="0"/>
          <w:spacing w:val="-10"/>
        </w:rPr>
        <w:t xml:space="preserve">Настоящее постановление опубликовать в газете </w:t>
      </w:r>
      <w:r w:rsidR="00F12442">
        <w:rPr>
          <w:b w:val="0"/>
          <w:spacing w:val="-10"/>
        </w:rPr>
        <w:t>«</w:t>
      </w:r>
      <w:r w:rsidRPr="00B450A5">
        <w:rPr>
          <w:b w:val="0"/>
          <w:spacing w:val="-10"/>
        </w:rPr>
        <w:t>Пензенские губернские</w:t>
      </w:r>
      <w:r w:rsidRPr="00B450A5">
        <w:rPr>
          <w:b w:val="0"/>
        </w:rPr>
        <w:t xml:space="preserve"> ведомости</w:t>
      </w:r>
      <w:r w:rsidR="00F12442">
        <w:rPr>
          <w:b w:val="0"/>
        </w:rPr>
        <w:t>»</w:t>
      </w:r>
      <w:r w:rsidRPr="00B450A5">
        <w:rPr>
          <w:b w:val="0"/>
        </w:rPr>
        <w:t xml:space="preserve"> и разместить (опубликовать) на </w:t>
      </w:r>
      <w:r w:rsidR="00F12442">
        <w:rPr>
          <w:b w:val="0"/>
        </w:rPr>
        <w:t>«</w:t>
      </w:r>
      <w:r w:rsidRPr="00B450A5">
        <w:rPr>
          <w:b w:val="0"/>
        </w:rPr>
        <w:t xml:space="preserve">Официальном интернет-портале </w:t>
      </w:r>
      <w:r w:rsidRPr="00B450A5">
        <w:rPr>
          <w:b w:val="0"/>
          <w:spacing w:val="-10"/>
        </w:rPr>
        <w:t>правовой информации</w:t>
      </w:r>
      <w:r w:rsidR="00F12442">
        <w:rPr>
          <w:b w:val="0"/>
          <w:spacing w:val="-10"/>
        </w:rPr>
        <w:t>»</w:t>
      </w:r>
      <w:r w:rsidRPr="00B450A5">
        <w:rPr>
          <w:b w:val="0"/>
          <w:spacing w:val="-10"/>
        </w:rPr>
        <w:t xml:space="preserve"> (www.pravo.gov.ru) и на официальном сайте Правительства</w:t>
      </w:r>
      <w:r w:rsidRPr="00B450A5">
        <w:rPr>
          <w:b w:val="0"/>
        </w:rPr>
        <w:t xml:space="preserve"> </w:t>
      </w:r>
      <w:r w:rsidRPr="00B450A5">
        <w:rPr>
          <w:b w:val="0"/>
          <w:spacing w:val="-6"/>
        </w:rPr>
        <w:t xml:space="preserve">Пензенской области в информационно-телекоммуникационной сети </w:t>
      </w:r>
      <w:r w:rsidR="00F12442">
        <w:rPr>
          <w:b w:val="0"/>
          <w:spacing w:val="-6"/>
        </w:rPr>
        <w:t>«</w:t>
      </w:r>
      <w:r w:rsidRPr="00B450A5">
        <w:rPr>
          <w:b w:val="0"/>
          <w:spacing w:val="-6"/>
        </w:rPr>
        <w:t>Интернет</w:t>
      </w:r>
      <w:r w:rsidR="00F12442">
        <w:rPr>
          <w:b w:val="0"/>
          <w:spacing w:val="-6"/>
        </w:rPr>
        <w:t>»</w:t>
      </w:r>
      <w:r w:rsidRPr="00B450A5">
        <w:rPr>
          <w:b w:val="0"/>
          <w:spacing w:val="-6"/>
        </w:rPr>
        <w:t>.</w:t>
      </w:r>
    </w:p>
    <w:p w:rsidR="00913994" w:rsidRPr="00B450A5" w:rsidRDefault="00913994" w:rsidP="003A0991">
      <w:pPr>
        <w:pStyle w:val="ConsPlusNormal"/>
        <w:spacing w:line="252" w:lineRule="auto"/>
        <w:ind w:firstLine="709"/>
        <w:jc w:val="both"/>
        <w:outlineLvl w:val="0"/>
        <w:rPr>
          <w:b w:val="0"/>
        </w:rPr>
      </w:pPr>
      <w:r w:rsidRPr="00B450A5">
        <w:rPr>
          <w:b w:val="0"/>
        </w:rPr>
        <w:t xml:space="preserve">4. </w:t>
      </w:r>
      <w:r w:rsidR="003A0991" w:rsidRPr="003A0991">
        <w:rPr>
          <w:b w:val="0"/>
        </w:rPr>
        <w:t>Контроль за исполнением настоящего постановления возложить на Вице-губернатора Пензенской области</w:t>
      </w:r>
      <w:r w:rsidR="00A33042">
        <w:rPr>
          <w:b w:val="0"/>
        </w:rPr>
        <w:t>.</w:t>
      </w:r>
    </w:p>
    <w:p w:rsidR="00426FF1" w:rsidRPr="00B450A5" w:rsidRDefault="00426FF1">
      <w:pPr>
        <w:jc w:val="both"/>
        <w:rPr>
          <w:sz w:val="28"/>
          <w:szCs w:val="28"/>
        </w:rPr>
      </w:pPr>
    </w:p>
    <w:tbl>
      <w:tblPr>
        <w:tblW w:w="10988" w:type="dxa"/>
        <w:tblLayout w:type="fixed"/>
        <w:tblLook w:val="0000" w:firstRow="0" w:lastRow="0" w:firstColumn="0" w:lastColumn="0" w:noHBand="0" w:noVBand="0"/>
      </w:tblPr>
      <w:tblGrid>
        <w:gridCol w:w="3794"/>
        <w:gridCol w:w="7194"/>
      </w:tblGrid>
      <w:tr w:rsidR="00426FF1" w:rsidRPr="00B450A5" w:rsidTr="004F67A5">
        <w:tc>
          <w:tcPr>
            <w:tcW w:w="3794" w:type="dxa"/>
          </w:tcPr>
          <w:p w:rsidR="00426FF1" w:rsidRPr="00B450A5" w:rsidRDefault="004F67A5" w:rsidP="004F67A5">
            <w:pPr>
              <w:pStyle w:val="4"/>
              <w:jc w:val="left"/>
              <w:rPr>
                <w:szCs w:val="28"/>
              </w:rPr>
            </w:pPr>
            <w:r>
              <w:rPr>
                <w:szCs w:val="28"/>
              </w:rPr>
              <w:t xml:space="preserve">Председатель Правительства </w:t>
            </w:r>
            <w:r w:rsidR="00426FF1" w:rsidRPr="00B450A5">
              <w:rPr>
                <w:szCs w:val="28"/>
              </w:rPr>
              <w:t>Пензенской области</w:t>
            </w:r>
          </w:p>
        </w:tc>
        <w:tc>
          <w:tcPr>
            <w:tcW w:w="7194" w:type="dxa"/>
          </w:tcPr>
          <w:p w:rsidR="00426FF1" w:rsidRPr="00B450A5" w:rsidRDefault="00426FF1">
            <w:pPr>
              <w:jc w:val="right"/>
              <w:rPr>
                <w:sz w:val="28"/>
                <w:szCs w:val="28"/>
              </w:rPr>
            </w:pPr>
          </w:p>
          <w:p w:rsidR="00426FF1" w:rsidRPr="00B450A5" w:rsidRDefault="002B298C" w:rsidP="004F67A5">
            <w:pPr>
              <w:rPr>
                <w:sz w:val="28"/>
                <w:szCs w:val="28"/>
              </w:rPr>
            </w:pPr>
            <w:r>
              <w:rPr>
                <w:sz w:val="28"/>
                <w:szCs w:val="28"/>
              </w:rPr>
              <w:t xml:space="preserve">  </w:t>
            </w:r>
            <w:r w:rsidR="00E14621">
              <w:rPr>
                <w:sz w:val="28"/>
                <w:szCs w:val="28"/>
              </w:rPr>
              <w:t xml:space="preserve">                                       </w:t>
            </w:r>
            <w:r w:rsidR="00D47DB9">
              <w:rPr>
                <w:sz w:val="28"/>
                <w:szCs w:val="28"/>
              </w:rPr>
              <w:t xml:space="preserve">             </w:t>
            </w:r>
            <w:r w:rsidR="00E14621">
              <w:rPr>
                <w:sz w:val="28"/>
                <w:szCs w:val="28"/>
              </w:rPr>
              <w:t xml:space="preserve">  </w:t>
            </w:r>
            <w:r>
              <w:rPr>
                <w:sz w:val="28"/>
                <w:szCs w:val="28"/>
              </w:rPr>
              <w:t xml:space="preserve"> </w:t>
            </w:r>
            <w:r w:rsidR="004F67A5">
              <w:rPr>
                <w:sz w:val="28"/>
                <w:szCs w:val="28"/>
              </w:rPr>
              <w:t>Н.П. Симонов</w:t>
            </w:r>
          </w:p>
        </w:tc>
      </w:tr>
    </w:tbl>
    <w:p w:rsidR="00EC1C2F" w:rsidRDefault="00EC1C2F">
      <w:pPr>
        <w:widowControl/>
        <w:rPr>
          <w:sz w:val="28"/>
          <w:szCs w:val="28"/>
        </w:rPr>
      </w:pPr>
      <w:r>
        <w:rPr>
          <w:sz w:val="28"/>
          <w:szCs w:val="28"/>
        </w:rPr>
        <w:br w:type="page"/>
      </w:r>
    </w:p>
    <w:p w:rsidR="00ED14CF" w:rsidRPr="005831CA" w:rsidRDefault="00BD438D" w:rsidP="00ED14CF">
      <w:pPr>
        <w:autoSpaceDE w:val="0"/>
        <w:autoSpaceDN w:val="0"/>
        <w:adjustRightInd w:val="0"/>
        <w:spacing w:line="221" w:lineRule="auto"/>
        <w:ind w:left="5529"/>
        <w:jc w:val="center"/>
        <w:outlineLvl w:val="1"/>
        <w:rPr>
          <w:color w:val="000000"/>
          <w:sz w:val="28"/>
          <w:szCs w:val="28"/>
        </w:rPr>
      </w:pPr>
      <w:r w:rsidRPr="005831CA">
        <w:rPr>
          <w:color w:val="000000"/>
          <w:sz w:val="28"/>
          <w:szCs w:val="28"/>
        </w:rPr>
        <w:lastRenderedPageBreak/>
        <w:t>Утвержден</w:t>
      </w:r>
      <w:r w:rsidR="00ED14CF" w:rsidRPr="005831CA">
        <w:rPr>
          <w:color w:val="000000"/>
          <w:sz w:val="28"/>
          <w:szCs w:val="28"/>
        </w:rPr>
        <w:t xml:space="preserve"> </w:t>
      </w:r>
    </w:p>
    <w:p w:rsidR="00ED14CF" w:rsidRPr="00B450A5" w:rsidRDefault="00ED14CF" w:rsidP="00ED14CF">
      <w:pPr>
        <w:autoSpaceDE w:val="0"/>
        <w:autoSpaceDN w:val="0"/>
        <w:adjustRightInd w:val="0"/>
        <w:spacing w:line="221" w:lineRule="auto"/>
        <w:ind w:left="5529"/>
        <w:jc w:val="center"/>
        <w:rPr>
          <w:color w:val="000000"/>
          <w:sz w:val="28"/>
          <w:szCs w:val="28"/>
        </w:rPr>
      </w:pPr>
      <w:r w:rsidRPr="005831CA">
        <w:rPr>
          <w:color w:val="000000"/>
          <w:sz w:val="28"/>
          <w:szCs w:val="28"/>
        </w:rPr>
        <w:t>постановлени</w:t>
      </w:r>
      <w:r w:rsidR="00BD438D" w:rsidRPr="005831CA">
        <w:rPr>
          <w:color w:val="000000"/>
          <w:sz w:val="28"/>
          <w:szCs w:val="28"/>
        </w:rPr>
        <w:t>ем</w:t>
      </w:r>
      <w:r w:rsidRPr="005831CA">
        <w:rPr>
          <w:color w:val="000000"/>
          <w:sz w:val="28"/>
          <w:szCs w:val="28"/>
        </w:rPr>
        <w:t xml:space="preserve"> Правительства</w:t>
      </w:r>
      <w:r w:rsidRPr="00B450A5">
        <w:rPr>
          <w:color w:val="000000"/>
          <w:sz w:val="28"/>
          <w:szCs w:val="28"/>
        </w:rPr>
        <w:t xml:space="preserve"> </w:t>
      </w:r>
    </w:p>
    <w:p w:rsidR="00ED14CF" w:rsidRPr="00B450A5" w:rsidRDefault="00ED14CF" w:rsidP="00ED14CF">
      <w:pPr>
        <w:autoSpaceDE w:val="0"/>
        <w:autoSpaceDN w:val="0"/>
        <w:adjustRightInd w:val="0"/>
        <w:spacing w:line="221" w:lineRule="auto"/>
        <w:ind w:left="5529"/>
        <w:jc w:val="center"/>
        <w:rPr>
          <w:color w:val="000000"/>
          <w:sz w:val="28"/>
          <w:szCs w:val="28"/>
        </w:rPr>
      </w:pPr>
      <w:r w:rsidRPr="00B450A5">
        <w:rPr>
          <w:color w:val="000000"/>
          <w:sz w:val="28"/>
          <w:szCs w:val="28"/>
        </w:rPr>
        <w:t>Пензенской области</w:t>
      </w:r>
    </w:p>
    <w:p w:rsidR="00ED14CF" w:rsidRPr="00B450A5" w:rsidRDefault="00ED14CF" w:rsidP="00ED14CF">
      <w:pPr>
        <w:autoSpaceDE w:val="0"/>
        <w:autoSpaceDN w:val="0"/>
        <w:adjustRightInd w:val="0"/>
        <w:spacing w:line="221" w:lineRule="auto"/>
        <w:ind w:left="5529"/>
        <w:jc w:val="center"/>
        <w:rPr>
          <w:color w:val="000000"/>
          <w:sz w:val="28"/>
          <w:szCs w:val="28"/>
        </w:rPr>
      </w:pPr>
      <w:r>
        <w:rPr>
          <w:color w:val="000000"/>
          <w:sz w:val="28"/>
          <w:szCs w:val="28"/>
        </w:rPr>
        <w:t xml:space="preserve">_________  </w:t>
      </w:r>
      <w:r w:rsidRPr="00B450A5">
        <w:rPr>
          <w:color w:val="000000"/>
          <w:sz w:val="28"/>
          <w:szCs w:val="28"/>
        </w:rPr>
        <w:t>№</w:t>
      </w:r>
      <w:r>
        <w:rPr>
          <w:color w:val="000000"/>
          <w:sz w:val="28"/>
          <w:szCs w:val="28"/>
        </w:rPr>
        <w:t xml:space="preserve"> ____-пП</w:t>
      </w:r>
    </w:p>
    <w:p w:rsidR="00ED14CF" w:rsidRPr="00B450A5" w:rsidRDefault="00ED14CF" w:rsidP="00ED14CF">
      <w:pPr>
        <w:widowControl/>
        <w:autoSpaceDE w:val="0"/>
        <w:autoSpaceDN w:val="0"/>
        <w:adjustRightInd w:val="0"/>
        <w:jc w:val="center"/>
        <w:rPr>
          <w:sz w:val="28"/>
          <w:szCs w:val="28"/>
        </w:rPr>
      </w:pPr>
    </w:p>
    <w:p w:rsidR="00ED14CF" w:rsidRPr="00B450A5" w:rsidRDefault="00ED14CF" w:rsidP="00ED14CF">
      <w:pPr>
        <w:pStyle w:val="ConsPlusNormal"/>
        <w:ind w:left="5812"/>
        <w:jc w:val="center"/>
        <w:outlineLvl w:val="0"/>
      </w:pPr>
    </w:p>
    <w:p w:rsidR="00ED14CF" w:rsidRPr="00B450A5" w:rsidRDefault="00A33042" w:rsidP="00ED14CF">
      <w:pPr>
        <w:widowControl/>
        <w:autoSpaceDE w:val="0"/>
        <w:autoSpaceDN w:val="0"/>
        <w:adjustRightInd w:val="0"/>
        <w:jc w:val="center"/>
        <w:rPr>
          <w:b/>
          <w:sz w:val="28"/>
          <w:szCs w:val="28"/>
        </w:rPr>
      </w:pPr>
      <w:r>
        <w:rPr>
          <w:b/>
          <w:sz w:val="28"/>
          <w:szCs w:val="28"/>
        </w:rPr>
        <w:t>Р</w:t>
      </w:r>
      <w:r w:rsidRPr="00A33042">
        <w:rPr>
          <w:b/>
          <w:sz w:val="28"/>
          <w:szCs w:val="28"/>
        </w:rPr>
        <w:t>егиональн</w:t>
      </w:r>
      <w:r>
        <w:rPr>
          <w:b/>
          <w:sz w:val="28"/>
          <w:szCs w:val="28"/>
        </w:rPr>
        <w:t>ый</w:t>
      </w:r>
      <w:r w:rsidRPr="00A33042">
        <w:rPr>
          <w:b/>
          <w:sz w:val="28"/>
          <w:szCs w:val="28"/>
        </w:rPr>
        <w:t xml:space="preserve"> комплексн</w:t>
      </w:r>
      <w:r>
        <w:rPr>
          <w:b/>
          <w:sz w:val="28"/>
          <w:szCs w:val="28"/>
        </w:rPr>
        <w:t>ый</w:t>
      </w:r>
      <w:r w:rsidRPr="00A33042">
        <w:rPr>
          <w:b/>
          <w:sz w:val="28"/>
          <w:szCs w:val="28"/>
        </w:rPr>
        <w:t xml:space="preserve"> план транспортного обслуживания населения Пензенской области</w:t>
      </w:r>
    </w:p>
    <w:p w:rsidR="00ED14CF" w:rsidRPr="00B450A5" w:rsidRDefault="00ED14CF" w:rsidP="00ED14CF">
      <w:pPr>
        <w:widowControl/>
        <w:autoSpaceDE w:val="0"/>
        <w:autoSpaceDN w:val="0"/>
        <w:adjustRightInd w:val="0"/>
        <w:jc w:val="both"/>
        <w:rPr>
          <w:sz w:val="28"/>
          <w:szCs w:val="28"/>
        </w:rPr>
      </w:pPr>
    </w:p>
    <w:p w:rsidR="00906FA7" w:rsidRPr="00906FA7" w:rsidRDefault="00906FA7" w:rsidP="00906FA7">
      <w:pPr>
        <w:pStyle w:val="ConsPlusTitle"/>
        <w:jc w:val="center"/>
        <w:outlineLvl w:val="1"/>
        <w:rPr>
          <w:rFonts w:ascii="Times New Roman" w:hAnsi="Times New Roman" w:cs="Times New Roman"/>
          <w:sz w:val="28"/>
          <w:szCs w:val="28"/>
        </w:rPr>
      </w:pPr>
      <w:r w:rsidRPr="00906FA7">
        <w:rPr>
          <w:rFonts w:ascii="Times New Roman" w:hAnsi="Times New Roman" w:cs="Times New Roman"/>
          <w:sz w:val="28"/>
          <w:szCs w:val="28"/>
        </w:rPr>
        <w:t>I. Паспорт регионального комплексного плана транспортного</w:t>
      </w:r>
    </w:p>
    <w:p w:rsidR="00906FA7" w:rsidRPr="00906FA7" w:rsidRDefault="00906FA7" w:rsidP="00906FA7">
      <w:pPr>
        <w:pStyle w:val="ConsPlusTitle"/>
        <w:jc w:val="center"/>
        <w:rPr>
          <w:rFonts w:ascii="Times New Roman" w:hAnsi="Times New Roman" w:cs="Times New Roman"/>
          <w:sz w:val="28"/>
          <w:szCs w:val="28"/>
        </w:rPr>
      </w:pPr>
      <w:r w:rsidRPr="00906FA7">
        <w:rPr>
          <w:rFonts w:ascii="Times New Roman" w:hAnsi="Times New Roman" w:cs="Times New Roman"/>
          <w:sz w:val="28"/>
          <w:szCs w:val="28"/>
        </w:rPr>
        <w:t xml:space="preserve">обслуживания населения </w:t>
      </w:r>
      <w:r w:rsidR="00DD465A" w:rsidRPr="00DD465A">
        <w:rPr>
          <w:rFonts w:ascii="Times New Roman" w:hAnsi="Times New Roman" w:cs="Times New Roman"/>
          <w:sz w:val="28"/>
          <w:szCs w:val="28"/>
        </w:rPr>
        <w:t>Пензенской области</w:t>
      </w:r>
    </w:p>
    <w:p w:rsidR="00906FA7" w:rsidRDefault="00906FA7" w:rsidP="00906FA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72"/>
        <w:gridCol w:w="7030"/>
      </w:tblGrid>
      <w:tr w:rsidR="00906FA7" w:rsidTr="005B47B6">
        <w:tc>
          <w:tcPr>
            <w:tcW w:w="1972" w:type="dxa"/>
            <w:tcBorders>
              <w:top w:val="single" w:sz="4" w:space="0" w:color="auto"/>
              <w:left w:val="single" w:sz="4" w:space="0" w:color="auto"/>
              <w:bottom w:val="single" w:sz="4" w:space="0" w:color="auto"/>
              <w:right w:val="single" w:sz="4" w:space="0" w:color="auto"/>
            </w:tcBorders>
          </w:tcPr>
          <w:p w:rsidR="00906FA7" w:rsidRPr="00AD7E15" w:rsidRDefault="00906FA7" w:rsidP="005B47B6">
            <w:pPr>
              <w:pStyle w:val="ConsPlusNormal"/>
              <w:rPr>
                <w:b w:val="0"/>
              </w:rPr>
            </w:pPr>
            <w:r w:rsidRPr="00AD7E15">
              <w:rPr>
                <w:b w:val="0"/>
              </w:rPr>
              <w:t>Основание для разработки</w:t>
            </w:r>
          </w:p>
        </w:tc>
        <w:tc>
          <w:tcPr>
            <w:tcW w:w="7030" w:type="dxa"/>
            <w:tcBorders>
              <w:top w:val="single" w:sz="4" w:space="0" w:color="auto"/>
              <w:left w:val="single" w:sz="4" w:space="0" w:color="auto"/>
              <w:bottom w:val="single" w:sz="4" w:space="0" w:color="auto"/>
              <w:right w:val="single" w:sz="4" w:space="0" w:color="auto"/>
            </w:tcBorders>
          </w:tcPr>
          <w:p w:rsidR="00906FA7" w:rsidRDefault="00AD7E15" w:rsidP="000D64B0">
            <w:pPr>
              <w:pStyle w:val="ConsPlusNormal"/>
              <w:jc w:val="both"/>
              <w:rPr>
                <w:b w:val="0"/>
              </w:rPr>
            </w:pPr>
            <w:r w:rsidRPr="00A33042">
              <w:rPr>
                <w:b w:val="0"/>
              </w:rPr>
              <w:t>П</w:t>
            </w:r>
            <w:r>
              <w:rPr>
                <w:b w:val="0"/>
              </w:rPr>
              <w:t>ункт</w:t>
            </w:r>
            <w:r w:rsidRPr="00A33042">
              <w:rPr>
                <w:b w:val="0"/>
              </w:rPr>
              <w:t xml:space="preserve"> 27.1 части 1 статьи 3 Федерального закона</w:t>
            </w:r>
            <w:r>
              <w:rPr>
                <w:b w:val="0"/>
              </w:rPr>
              <w:t xml:space="preserve"> </w:t>
            </w:r>
            <w:r w:rsidRPr="00B450A5">
              <w:rPr>
                <w:b w:val="0"/>
              </w:rPr>
              <w:t>о</w:t>
            </w:r>
            <w:r>
              <w:rPr>
                <w:b w:val="0"/>
              </w:rPr>
              <w:t>т 13.07.2015 № 220-ФЗ «</w:t>
            </w:r>
            <w:r w:rsidRPr="00B450A5">
              <w:rPr>
                <w:b w:val="0"/>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b w:val="0"/>
              </w:rPr>
              <w:t>»;</w:t>
            </w:r>
          </w:p>
          <w:p w:rsidR="00AD7E15" w:rsidRPr="00AD7E15" w:rsidRDefault="00AD7E15" w:rsidP="000D64B0">
            <w:pPr>
              <w:pStyle w:val="ConsPlusNormal"/>
              <w:jc w:val="both"/>
              <w:rPr>
                <w:b w:val="0"/>
              </w:rPr>
            </w:pPr>
            <w:r>
              <w:rPr>
                <w:b w:val="0"/>
              </w:rPr>
              <w:t xml:space="preserve">Пункт 2-2 статьи 2 </w:t>
            </w:r>
            <w:r w:rsidRPr="00A33042">
              <w:rPr>
                <w:b w:val="0"/>
              </w:rPr>
              <w:t>закона Пензенской области от 01.12.2015 № 2836-ЗПО</w:t>
            </w:r>
            <w:r>
              <w:rPr>
                <w:b w:val="0"/>
              </w:rPr>
              <w:t xml:space="preserve"> </w:t>
            </w:r>
            <w:r w:rsidRPr="00A33042">
              <w:rPr>
                <w:b w:val="0"/>
              </w:rPr>
              <w:t>«О некоторых вопросах, связанных с реализацией в Пензенской области отдельных положений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r>
      <w:tr w:rsidR="00906FA7" w:rsidTr="005B47B6">
        <w:tc>
          <w:tcPr>
            <w:tcW w:w="1972" w:type="dxa"/>
            <w:tcBorders>
              <w:top w:val="single" w:sz="4" w:space="0" w:color="auto"/>
              <w:left w:val="single" w:sz="4" w:space="0" w:color="auto"/>
              <w:bottom w:val="single" w:sz="4" w:space="0" w:color="auto"/>
              <w:right w:val="single" w:sz="4" w:space="0" w:color="auto"/>
            </w:tcBorders>
          </w:tcPr>
          <w:p w:rsidR="00906FA7" w:rsidRPr="00AD7E15" w:rsidRDefault="00906FA7" w:rsidP="008A5E96">
            <w:pPr>
              <w:pStyle w:val="ConsPlusNormal"/>
              <w:rPr>
                <w:b w:val="0"/>
              </w:rPr>
            </w:pPr>
            <w:r w:rsidRPr="00AD7E15">
              <w:rPr>
                <w:b w:val="0"/>
              </w:rPr>
              <w:t xml:space="preserve">Значения показателей, установленных региональным стандартом транспортного обслуживания населения </w:t>
            </w:r>
            <w:r w:rsidR="00AD7E15" w:rsidRPr="005831CA">
              <w:rPr>
                <w:b w:val="0"/>
              </w:rPr>
              <w:t>Пензенской области</w:t>
            </w:r>
            <w:r w:rsidRPr="00AD7E15">
              <w:rPr>
                <w:b w:val="0"/>
              </w:rPr>
              <w:t xml:space="preserve"> </w:t>
            </w:r>
          </w:p>
        </w:tc>
        <w:tc>
          <w:tcPr>
            <w:tcW w:w="7030" w:type="dxa"/>
            <w:tcBorders>
              <w:top w:val="single" w:sz="4" w:space="0" w:color="auto"/>
              <w:left w:val="single" w:sz="4" w:space="0" w:color="auto"/>
              <w:bottom w:val="single" w:sz="4" w:space="0" w:color="auto"/>
              <w:right w:val="single" w:sz="4" w:space="0" w:color="auto"/>
            </w:tcBorders>
          </w:tcPr>
          <w:p w:rsidR="00906FA7" w:rsidRPr="00AD7E15" w:rsidRDefault="00EE0822" w:rsidP="000D64B0">
            <w:pPr>
              <w:pStyle w:val="ConsPlusNormal"/>
              <w:jc w:val="both"/>
              <w:rPr>
                <w:b w:val="0"/>
              </w:rPr>
            </w:pPr>
            <w:r>
              <w:rPr>
                <w:b w:val="0"/>
              </w:rPr>
              <w:t xml:space="preserve">Устанавливаются в </w:t>
            </w:r>
            <w:r w:rsidRPr="00AD7E15">
              <w:rPr>
                <w:b w:val="0"/>
              </w:rPr>
              <w:t>региональн</w:t>
            </w:r>
            <w:r>
              <w:rPr>
                <w:b w:val="0"/>
              </w:rPr>
              <w:t>о</w:t>
            </w:r>
            <w:r w:rsidRPr="00AD7E15">
              <w:rPr>
                <w:b w:val="0"/>
              </w:rPr>
              <w:t>м стандарт</w:t>
            </w:r>
            <w:r>
              <w:rPr>
                <w:b w:val="0"/>
              </w:rPr>
              <w:t>е</w:t>
            </w:r>
            <w:r w:rsidRPr="00AD7E15">
              <w:rPr>
                <w:b w:val="0"/>
              </w:rPr>
              <w:t xml:space="preserve"> транспортного обслуживания населения </w:t>
            </w:r>
            <w:r>
              <w:rPr>
                <w:b w:val="0"/>
              </w:rPr>
              <w:t>Пензенской области</w:t>
            </w:r>
          </w:p>
        </w:tc>
      </w:tr>
      <w:tr w:rsidR="00906FA7" w:rsidTr="005B47B6">
        <w:tc>
          <w:tcPr>
            <w:tcW w:w="1972" w:type="dxa"/>
            <w:tcBorders>
              <w:top w:val="single" w:sz="4" w:space="0" w:color="auto"/>
              <w:left w:val="single" w:sz="4" w:space="0" w:color="auto"/>
              <w:bottom w:val="single" w:sz="4" w:space="0" w:color="auto"/>
              <w:right w:val="single" w:sz="4" w:space="0" w:color="auto"/>
            </w:tcBorders>
          </w:tcPr>
          <w:p w:rsidR="00906FA7" w:rsidRPr="00AD7E15" w:rsidRDefault="00906FA7" w:rsidP="00AD7E15">
            <w:pPr>
              <w:pStyle w:val="ConsPlusNormal"/>
              <w:rPr>
                <w:b w:val="0"/>
              </w:rPr>
            </w:pPr>
            <w:r w:rsidRPr="00AD7E15">
              <w:rPr>
                <w:b w:val="0"/>
              </w:rPr>
              <w:t xml:space="preserve">Краткое изложение выбранных приоритетов и задач </w:t>
            </w:r>
            <w:r w:rsidRPr="00AD7E15">
              <w:rPr>
                <w:b w:val="0"/>
              </w:rPr>
              <w:lastRenderedPageBreak/>
              <w:t>транспортного обслуживания населения, обеспечивающ</w:t>
            </w:r>
            <w:r w:rsidR="00AD7E15">
              <w:rPr>
                <w:b w:val="0"/>
              </w:rPr>
              <w:t>их</w:t>
            </w:r>
            <w:r w:rsidRPr="00AD7E15">
              <w:rPr>
                <w:b w:val="0"/>
              </w:rPr>
              <w:t xml:space="preserve"> достижение целевых значений показателей, установленных региональным стандартом транспортного обслуживания населения</w:t>
            </w:r>
          </w:p>
        </w:tc>
        <w:tc>
          <w:tcPr>
            <w:tcW w:w="7030" w:type="dxa"/>
            <w:tcBorders>
              <w:top w:val="single" w:sz="4" w:space="0" w:color="auto"/>
              <w:left w:val="single" w:sz="4" w:space="0" w:color="auto"/>
              <w:bottom w:val="single" w:sz="4" w:space="0" w:color="auto"/>
              <w:right w:val="single" w:sz="4" w:space="0" w:color="auto"/>
            </w:tcBorders>
          </w:tcPr>
          <w:p w:rsidR="00906FA7" w:rsidRPr="00AD7E15" w:rsidRDefault="00AD7E15" w:rsidP="00CC3AEE">
            <w:pPr>
              <w:pStyle w:val="ConsPlusNormal"/>
              <w:jc w:val="both"/>
              <w:rPr>
                <w:b w:val="0"/>
              </w:rPr>
            </w:pPr>
            <w:r w:rsidRPr="00AD7E15">
              <w:rPr>
                <w:b w:val="0"/>
              </w:rPr>
              <w:lastRenderedPageBreak/>
              <w:t>П</w:t>
            </w:r>
            <w:r w:rsidR="00906FA7" w:rsidRPr="00AD7E15">
              <w:rPr>
                <w:b w:val="0"/>
              </w:rPr>
              <w:t>риоритет</w:t>
            </w:r>
            <w:r w:rsidRPr="00AD7E15">
              <w:rPr>
                <w:b w:val="0"/>
              </w:rPr>
              <w:t xml:space="preserve">ы </w:t>
            </w:r>
            <w:r w:rsidR="00906FA7" w:rsidRPr="00AD7E15">
              <w:rPr>
                <w:b w:val="0"/>
              </w:rPr>
              <w:t>и задач</w:t>
            </w:r>
            <w:r w:rsidRPr="00AD7E15">
              <w:rPr>
                <w:b w:val="0"/>
              </w:rPr>
              <w:t>и</w:t>
            </w:r>
            <w:r w:rsidR="00906FA7" w:rsidRPr="00AD7E15">
              <w:rPr>
                <w:b w:val="0"/>
              </w:rPr>
              <w:t xml:space="preserve"> транспортного обслуживания населения в </w:t>
            </w:r>
            <w:r>
              <w:rPr>
                <w:b w:val="0"/>
              </w:rPr>
              <w:t>Пензенской области</w:t>
            </w:r>
            <w:r w:rsidR="00906FA7" w:rsidRPr="00AD7E15">
              <w:rPr>
                <w:b w:val="0"/>
              </w:rPr>
              <w:t xml:space="preserve"> являются:</w:t>
            </w:r>
          </w:p>
          <w:p w:rsidR="00906FA7" w:rsidRPr="00AD7E15" w:rsidRDefault="00906FA7" w:rsidP="00CC3AEE">
            <w:pPr>
              <w:pStyle w:val="ConsPlusNormal"/>
              <w:jc w:val="both"/>
              <w:rPr>
                <w:b w:val="0"/>
              </w:rPr>
            </w:pPr>
            <w:r w:rsidRPr="00AD7E15">
              <w:rPr>
                <w:b w:val="0"/>
              </w:rPr>
              <w:t>- обеспечение безопасности перевозок пассажиров;</w:t>
            </w:r>
          </w:p>
          <w:p w:rsidR="00906FA7" w:rsidRDefault="00906FA7" w:rsidP="00CC3AEE">
            <w:pPr>
              <w:pStyle w:val="ConsPlusNormal"/>
              <w:jc w:val="both"/>
              <w:rPr>
                <w:b w:val="0"/>
              </w:rPr>
            </w:pPr>
            <w:r w:rsidRPr="00AD7E15">
              <w:rPr>
                <w:b w:val="0"/>
              </w:rPr>
              <w:t xml:space="preserve">- обеспечение качества транспортного обслуживания населения в </w:t>
            </w:r>
            <w:r w:rsidR="00BD2B59">
              <w:rPr>
                <w:b w:val="0"/>
              </w:rPr>
              <w:t>Пензенской области</w:t>
            </w:r>
            <w:r w:rsidRPr="00AD7E15">
              <w:rPr>
                <w:b w:val="0"/>
              </w:rPr>
              <w:t xml:space="preserve"> на маршрутах </w:t>
            </w:r>
            <w:r w:rsidRPr="00AD7E15">
              <w:rPr>
                <w:b w:val="0"/>
              </w:rPr>
              <w:lastRenderedPageBreak/>
              <w:t>регулярных перевозок пассажиров автомобильным транспортом</w:t>
            </w:r>
            <w:r w:rsidR="00BD2B59">
              <w:rPr>
                <w:b w:val="0"/>
              </w:rPr>
              <w:t xml:space="preserve"> и </w:t>
            </w:r>
            <w:r w:rsidR="00BD2B59" w:rsidRPr="00BD2B59">
              <w:rPr>
                <w:b w:val="0"/>
              </w:rPr>
              <w:t>городским наземным электрическим транспортом</w:t>
            </w:r>
            <w:r w:rsidRPr="00AD7E15">
              <w:rPr>
                <w:b w:val="0"/>
              </w:rPr>
              <w:t>, предусмотренного региональным стандартом транспортного обслуживания населения;</w:t>
            </w:r>
          </w:p>
          <w:p w:rsidR="00BD2B59" w:rsidRPr="00BD2B59" w:rsidRDefault="00BD2B59" w:rsidP="00CC3AEE">
            <w:pPr>
              <w:jc w:val="both"/>
              <w:rPr>
                <w:rFonts w:eastAsia="Calibri"/>
                <w:bCs/>
                <w:sz w:val="28"/>
                <w:szCs w:val="28"/>
                <w:lang w:eastAsia="en-US"/>
              </w:rPr>
            </w:pPr>
            <w:r>
              <w:rPr>
                <w:rFonts w:eastAsia="Calibri"/>
                <w:bCs/>
                <w:sz w:val="28"/>
                <w:szCs w:val="28"/>
                <w:lang w:eastAsia="en-US"/>
              </w:rPr>
              <w:t xml:space="preserve">- </w:t>
            </w:r>
            <w:r w:rsidRPr="00BD2B59">
              <w:rPr>
                <w:rFonts w:eastAsia="Calibri"/>
                <w:bCs/>
                <w:sz w:val="28"/>
                <w:szCs w:val="28"/>
                <w:lang w:eastAsia="en-US"/>
              </w:rPr>
              <w:t>обоснованный выбор и использование видов и классов маршрутных транспортных средств</w:t>
            </w:r>
            <w:r>
              <w:rPr>
                <w:rFonts w:eastAsia="Calibri"/>
                <w:bCs/>
                <w:sz w:val="28"/>
                <w:szCs w:val="28"/>
                <w:lang w:eastAsia="en-US"/>
              </w:rPr>
              <w:t>;</w:t>
            </w:r>
          </w:p>
          <w:p w:rsidR="00906FA7" w:rsidRPr="00BD2B59" w:rsidRDefault="00906FA7" w:rsidP="00CC3AEE">
            <w:pPr>
              <w:pStyle w:val="ConsPlusNormal"/>
              <w:jc w:val="both"/>
              <w:rPr>
                <w:b w:val="0"/>
              </w:rPr>
            </w:pPr>
            <w:r w:rsidRPr="00BD2B59">
              <w:rPr>
                <w:b w:val="0"/>
              </w:rPr>
              <w:t>- создание условий для переориентации перевозок пассажиров, осуществляемых личным автотранспортом, на транспорт общего пользования;</w:t>
            </w:r>
          </w:p>
          <w:p w:rsidR="00906FA7" w:rsidRPr="00AD7E15" w:rsidRDefault="00906FA7" w:rsidP="00CC3AEE">
            <w:pPr>
              <w:pStyle w:val="ConsPlusNormal"/>
              <w:jc w:val="both"/>
              <w:rPr>
                <w:b w:val="0"/>
              </w:rPr>
            </w:pPr>
            <w:r w:rsidRPr="00AD7E15">
              <w:rPr>
                <w:b w:val="0"/>
              </w:rPr>
              <w:t>- обеспечение информированности населения о работе транспорта общего пользования (в том числе посредством информирования пассажиров о движении транспортных средств на маршрутах регулярных перевозок пассажиров в режиме реального времени);</w:t>
            </w:r>
          </w:p>
          <w:p w:rsidR="00906FA7" w:rsidRPr="00AD7E15" w:rsidRDefault="00906FA7" w:rsidP="00CC3AEE">
            <w:pPr>
              <w:pStyle w:val="ConsPlusNormal"/>
              <w:jc w:val="both"/>
              <w:rPr>
                <w:b w:val="0"/>
              </w:rPr>
            </w:pPr>
            <w:r w:rsidRPr="00AD7E15">
              <w:rPr>
                <w:b w:val="0"/>
              </w:rPr>
              <w:t>- развитие интеллектуальной транспортной системы на пассажирском трансп</w:t>
            </w:r>
            <w:r w:rsidR="00BD2B59">
              <w:rPr>
                <w:b w:val="0"/>
              </w:rPr>
              <w:t>орте и соответствующих сервисов</w:t>
            </w:r>
            <w:r w:rsidR="00975E4E">
              <w:rPr>
                <w:b w:val="0"/>
              </w:rPr>
              <w:t>.</w:t>
            </w:r>
          </w:p>
        </w:tc>
      </w:tr>
      <w:tr w:rsidR="00906FA7" w:rsidTr="005B47B6">
        <w:tc>
          <w:tcPr>
            <w:tcW w:w="1972" w:type="dxa"/>
            <w:tcBorders>
              <w:top w:val="single" w:sz="4" w:space="0" w:color="auto"/>
              <w:left w:val="single" w:sz="4" w:space="0" w:color="auto"/>
              <w:bottom w:val="single" w:sz="4" w:space="0" w:color="auto"/>
              <w:right w:val="single" w:sz="4" w:space="0" w:color="auto"/>
            </w:tcBorders>
          </w:tcPr>
          <w:p w:rsidR="00906FA7" w:rsidRPr="00AD7E15" w:rsidRDefault="00906FA7" w:rsidP="005B47B6">
            <w:pPr>
              <w:pStyle w:val="ConsPlusNormal"/>
              <w:rPr>
                <w:b w:val="0"/>
              </w:rPr>
            </w:pPr>
            <w:r w:rsidRPr="00AD7E15">
              <w:rPr>
                <w:b w:val="0"/>
              </w:rPr>
              <w:lastRenderedPageBreak/>
              <w:t>Наименование этапов реализации комплексного плана</w:t>
            </w:r>
            <w:r w:rsidR="00BD2B59">
              <w:t xml:space="preserve"> </w:t>
            </w:r>
            <w:r w:rsidR="00BD2B59" w:rsidRPr="00BD2B59">
              <w:rPr>
                <w:b w:val="0"/>
              </w:rPr>
              <w:t>транспортного обслуживания населения</w:t>
            </w:r>
            <w:r w:rsidRPr="00AD7E15">
              <w:rPr>
                <w:b w:val="0"/>
              </w:rPr>
              <w:t xml:space="preserve"> и сроков их реализации</w:t>
            </w:r>
          </w:p>
        </w:tc>
        <w:tc>
          <w:tcPr>
            <w:tcW w:w="7030" w:type="dxa"/>
            <w:tcBorders>
              <w:top w:val="single" w:sz="4" w:space="0" w:color="auto"/>
              <w:left w:val="single" w:sz="4" w:space="0" w:color="auto"/>
              <w:bottom w:val="single" w:sz="4" w:space="0" w:color="auto"/>
              <w:right w:val="single" w:sz="4" w:space="0" w:color="auto"/>
            </w:tcBorders>
          </w:tcPr>
          <w:p w:rsidR="00906FA7" w:rsidRPr="005831CA" w:rsidRDefault="00CD3E18" w:rsidP="00620D22">
            <w:pPr>
              <w:pStyle w:val="ConsPlusNormal"/>
              <w:jc w:val="both"/>
              <w:rPr>
                <w:b w:val="0"/>
              </w:rPr>
            </w:pPr>
            <w:r w:rsidRPr="005831CA">
              <w:rPr>
                <w:b w:val="0"/>
              </w:rPr>
              <w:t>Региональный к</w:t>
            </w:r>
            <w:r w:rsidR="00906FA7" w:rsidRPr="005831CA">
              <w:rPr>
                <w:b w:val="0"/>
              </w:rPr>
              <w:t xml:space="preserve">омплексный план </w:t>
            </w:r>
            <w:r w:rsidR="00620D22" w:rsidRPr="005831CA">
              <w:rPr>
                <w:b w:val="0"/>
              </w:rPr>
              <w:t xml:space="preserve">транспортного обслуживания населения Пензенской области </w:t>
            </w:r>
            <w:r w:rsidR="00906FA7" w:rsidRPr="005831CA">
              <w:rPr>
                <w:b w:val="0"/>
              </w:rPr>
              <w:t xml:space="preserve">реализуется в один этап в соответствии с мероприятиями, предусмотренными </w:t>
            </w:r>
            <w:r w:rsidR="00213BB4" w:rsidRPr="005831CA">
              <w:rPr>
                <w:b w:val="0"/>
              </w:rPr>
              <w:t>государственной программой Пензенской области «Развитие территорий, социальной и инженерной инфраструктуры, обеспечение транспортных услуг в Пензенской области»</w:t>
            </w:r>
            <w:r w:rsidR="00D22A27" w:rsidRPr="005831CA">
              <w:rPr>
                <w:b w:val="0"/>
              </w:rPr>
              <w:t>.</w:t>
            </w:r>
          </w:p>
          <w:p w:rsidR="00EE0822" w:rsidRDefault="00EE0822" w:rsidP="00CC3AEE">
            <w:pPr>
              <w:pStyle w:val="ConsPlusNormal"/>
              <w:jc w:val="both"/>
              <w:rPr>
                <w:b w:val="0"/>
              </w:rPr>
            </w:pPr>
            <w:r w:rsidRPr="005831CA">
              <w:rPr>
                <w:b w:val="0"/>
              </w:rPr>
              <w:t xml:space="preserve">Наименование этапа «Реализация </w:t>
            </w:r>
            <w:r w:rsidR="0078705B" w:rsidRPr="005831CA">
              <w:rPr>
                <w:b w:val="0"/>
              </w:rPr>
              <w:t>регионального</w:t>
            </w:r>
            <w:r w:rsidR="0078705B">
              <w:rPr>
                <w:b w:val="0"/>
              </w:rPr>
              <w:t xml:space="preserve"> </w:t>
            </w:r>
            <w:r w:rsidRPr="00AD7E15">
              <w:rPr>
                <w:b w:val="0"/>
              </w:rPr>
              <w:t>комплексного плана</w:t>
            </w:r>
            <w:r>
              <w:t xml:space="preserve"> </w:t>
            </w:r>
            <w:r w:rsidRPr="00BD2B59">
              <w:rPr>
                <w:b w:val="0"/>
              </w:rPr>
              <w:t>транспортного обслуживания населения</w:t>
            </w:r>
            <w:r>
              <w:rPr>
                <w:b w:val="0"/>
              </w:rPr>
              <w:t xml:space="preserve"> Пензенской области».</w:t>
            </w:r>
          </w:p>
          <w:p w:rsidR="00EE0822" w:rsidRPr="00AD7E15" w:rsidRDefault="00EE0822" w:rsidP="00EE0822">
            <w:pPr>
              <w:pStyle w:val="ConsPlusNormal"/>
              <w:rPr>
                <w:b w:val="0"/>
              </w:rPr>
            </w:pPr>
            <w:r>
              <w:rPr>
                <w:b w:val="0"/>
              </w:rPr>
              <w:t>Срок реализации – 5 лет.</w:t>
            </w:r>
          </w:p>
        </w:tc>
      </w:tr>
      <w:tr w:rsidR="00906FA7" w:rsidTr="005B47B6">
        <w:tc>
          <w:tcPr>
            <w:tcW w:w="1972" w:type="dxa"/>
            <w:tcBorders>
              <w:top w:val="single" w:sz="4" w:space="0" w:color="auto"/>
              <w:left w:val="single" w:sz="4" w:space="0" w:color="auto"/>
              <w:bottom w:val="single" w:sz="4" w:space="0" w:color="auto"/>
              <w:right w:val="single" w:sz="4" w:space="0" w:color="auto"/>
            </w:tcBorders>
          </w:tcPr>
          <w:p w:rsidR="00906FA7" w:rsidRPr="00B07656" w:rsidRDefault="00906FA7" w:rsidP="005B47B6">
            <w:pPr>
              <w:pStyle w:val="ConsPlusNormal"/>
              <w:rPr>
                <w:b w:val="0"/>
              </w:rPr>
            </w:pPr>
            <w:r w:rsidRPr="00B07656">
              <w:rPr>
                <w:b w:val="0"/>
              </w:rPr>
              <w:t>Суммарные объемы финансирования, в том числе по этапам реализации регионального комплексного плана</w:t>
            </w:r>
            <w:r w:rsidR="00B07656">
              <w:rPr>
                <w:b w:val="0"/>
              </w:rPr>
              <w:t xml:space="preserve"> </w:t>
            </w:r>
            <w:r w:rsidR="00B07656" w:rsidRPr="00BD2B59">
              <w:rPr>
                <w:b w:val="0"/>
              </w:rPr>
              <w:t>транспортного обслуживания населения</w:t>
            </w:r>
            <w:r w:rsidRPr="00B07656">
              <w:rPr>
                <w:b w:val="0"/>
              </w:rPr>
              <w:t xml:space="preserve"> и источникам финансирования</w:t>
            </w:r>
          </w:p>
        </w:tc>
        <w:tc>
          <w:tcPr>
            <w:tcW w:w="7030" w:type="dxa"/>
            <w:tcBorders>
              <w:top w:val="single" w:sz="4" w:space="0" w:color="auto"/>
              <w:left w:val="single" w:sz="4" w:space="0" w:color="auto"/>
              <w:bottom w:val="single" w:sz="4" w:space="0" w:color="auto"/>
              <w:right w:val="single" w:sz="4" w:space="0" w:color="auto"/>
            </w:tcBorders>
          </w:tcPr>
          <w:p w:rsidR="00B07656" w:rsidRPr="005831CA" w:rsidRDefault="00213BB4" w:rsidP="00CC3AEE">
            <w:pPr>
              <w:pStyle w:val="ConsPlusNormal"/>
              <w:jc w:val="both"/>
              <w:rPr>
                <w:b w:val="0"/>
                <w:bCs w:val="0"/>
              </w:rPr>
            </w:pPr>
            <w:r w:rsidRPr="005831CA">
              <w:rPr>
                <w:b w:val="0"/>
              </w:rPr>
              <w:t>С</w:t>
            </w:r>
            <w:r w:rsidR="00906FA7" w:rsidRPr="005831CA">
              <w:rPr>
                <w:b w:val="0"/>
              </w:rPr>
              <w:t xml:space="preserve">уммарный объем финансирования реализации </w:t>
            </w:r>
            <w:r w:rsidR="00C64A57" w:rsidRPr="005831CA">
              <w:rPr>
                <w:b w:val="0"/>
              </w:rPr>
              <w:t xml:space="preserve">регионального </w:t>
            </w:r>
            <w:r w:rsidR="00906FA7" w:rsidRPr="005831CA">
              <w:rPr>
                <w:b w:val="0"/>
              </w:rPr>
              <w:t xml:space="preserve">комплексного плана </w:t>
            </w:r>
            <w:r w:rsidR="00B07656" w:rsidRPr="005831CA">
              <w:rPr>
                <w:b w:val="0"/>
              </w:rPr>
              <w:t xml:space="preserve">транспортного обслуживания населения </w:t>
            </w:r>
            <w:r w:rsidR="000F759B">
              <w:rPr>
                <w:b w:val="0"/>
              </w:rPr>
              <w:t xml:space="preserve">Пензенской области </w:t>
            </w:r>
            <w:r w:rsidR="00B07656" w:rsidRPr="005831CA">
              <w:rPr>
                <w:b w:val="0"/>
              </w:rPr>
              <w:t>устанавливается</w:t>
            </w:r>
            <w:r w:rsidR="00906FA7" w:rsidRPr="005831CA">
              <w:rPr>
                <w:b w:val="0"/>
              </w:rPr>
              <w:t xml:space="preserve"> государственной </w:t>
            </w:r>
            <w:r w:rsidR="00B07656" w:rsidRPr="005831CA">
              <w:rPr>
                <w:b w:val="0"/>
              </w:rPr>
              <w:t>программой Пензенской области «Развитие территорий, социальной и инженерной инфраструктуры, обеспечение транспортных услуг в Пензенской области».</w:t>
            </w:r>
          </w:p>
          <w:p w:rsidR="00975E4E" w:rsidRDefault="00B07656" w:rsidP="00975E4E">
            <w:pPr>
              <w:pStyle w:val="ConsPlusNormal"/>
              <w:jc w:val="both"/>
              <w:rPr>
                <w:b w:val="0"/>
              </w:rPr>
            </w:pPr>
            <w:r w:rsidRPr="005831CA">
              <w:rPr>
                <w:b w:val="0"/>
              </w:rPr>
              <w:t xml:space="preserve">Источником финансирования реализации мероприятий комплексного плана транспортного обслуживания населения </w:t>
            </w:r>
            <w:r w:rsidR="00975E4E" w:rsidRPr="005831CA">
              <w:rPr>
                <w:b w:val="0"/>
              </w:rPr>
              <w:t>явля</w:t>
            </w:r>
            <w:r w:rsidR="00975E4E">
              <w:rPr>
                <w:b w:val="0"/>
              </w:rPr>
              <w:t>ю</w:t>
            </w:r>
            <w:r w:rsidR="00975E4E" w:rsidRPr="005831CA">
              <w:rPr>
                <w:b w:val="0"/>
              </w:rPr>
              <w:t>тся</w:t>
            </w:r>
            <w:r w:rsidRPr="005831CA">
              <w:rPr>
                <w:b w:val="0"/>
              </w:rPr>
              <w:t xml:space="preserve"> </w:t>
            </w:r>
            <w:r w:rsidR="00975E4E">
              <w:rPr>
                <w:b w:val="0"/>
              </w:rPr>
              <w:t xml:space="preserve">средства </w:t>
            </w:r>
            <w:r w:rsidR="00975E4E" w:rsidRPr="00D22A27">
              <w:rPr>
                <w:b w:val="0"/>
              </w:rPr>
              <w:t>бюджет</w:t>
            </w:r>
            <w:r w:rsidR="00975E4E">
              <w:rPr>
                <w:b w:val="0"/>
              </w:rPr>
              <w:t>а</w:t>
            </w:r>
            <w:r w:rsidR="00975E4E" w:rsidRPr="00D22A27">
              <w:rPr>
                <w:b w:val="0"/>
              </w:rPr>
              <w:t xml:space="preserve"> Пензенской области</w:t>
            </w:r>
            <w:r w:rsidR="00975E4E">
              <w:rPr>
                <w:b w:val="0"/>
              </w:rPr>
              <w:t xml:space="preserve">, </w:t>
            </w:r>
            <w:r w:rsidR="000F759B">
              <w:rPr>
                <w:b w:val="0"/>
              </w:rPr>
              <w:t>предусмотренные</w:t>
            </w:r>
            <w:r w:rsidR="00975E4E">
              <w:rPr>
                <w:b w:val="0"/>
              </w:rPr>
              <w:t xml:space="preserve"> на реализацию указанных мероприятий на очередной финансовый год и плановый период</w:t>
            </w:r>
            <w:r w:rsidR="00975E4E" w:rsidRPr="00D22A27">
              <w:rPr>
                <w:b w:val="0"/>
              </w:rPr>
              <w:t>.</w:t>
            </w:r>
          </w:p>
          <w:p w:rsidR="00975E4E" w:rsidRPr="005831CA" w:rsidRDefault="00975E4E" w:rsidP="00CC3AEE">
            <w:pPr>
              <w:pStyle w:val="ConsPlusNormal"/>
              <w:jc w:val="both"/>
            </w:pPr>
          </w:p>
        </w:tc>
      </w:tr>
    </w:tbl>
    <w:p w:rsidR="00375426" w:rsidRPr="009144AD" w:rsidRDefault="00AD3451" w:rsidP="00375426">
      <w:pPr>
        <w:pStyle w:val="ConsPlusNormal"/>
        <w:spacing w:before="240"/>
        <w:ind w:firstLine="540"/>
        <w:jc w:val="both"/>
        <w:rPr>
          <w:color w:val="000000" w:themeColor="text1"/>
        </w:rPr>
      </w:pPr>
      <w:r>
        <w:rPr>
          <w:lang w:val="en-US"/>
        </w:rPr>
        <w:lastRenderedPageBreak/>
        <w:t>II</w:t>
      </w:r>
      <w:r w:rsidR="00375426">
        <w:t>. Перечень мероприятий</w:t>
      </w:r>
      <w:r w:rsidR="00D06D0E">
        <w:t xml:space="preserve"> </w:t>
      </w:r>
      <w:r w:rsidR="002D3B09" w:rsidRPr="00D06D0E">
        <w:t xml:space="preserve">в </w:t>
      </w:r>
      <w:r w:rsidR="002D3B09">
        <w:t>Пензенской области</w:t>
      </w:r>
      <w:r w:rsidR="00375426">
        <w:t xml:space="preserve">, </w:t>
      </w:r>
      <w:r w:rsidR="00375426" w:rsidRPr="00ED2E12">
        <w:rPr>
          <w:color w:val="000000" w:themeColor="text1"/>
        </w:rPr>
        <w:t>обеспечивающих достижение целевых значений показателей, установленных региональным стандартом транс</w:t>
      </w:r>
      <w:r w:rsidR="009144AD">
        <w:rPr>
          <w:color w:val="000000" w:themeColor="text1"/>
        </w:rPr>
        <w:t>портного обслуживания населения</w:t>
      </w:r>
    </w:p>
    <w:p w:rsidR="009144AD" w:rsidRPr="005831CA" w:rsidRDefault="008A5E96" w:rsidP="00375426">
      <w:pPr>
        <w:pStyle w:val="ConsPlusNormal"/>
        <w:spacing w:before="240"/>
        <w:ind w:firstLine="540"/>
        <w:jc w:val="both"/>
        <w:rPr>
          <w:color w:val="000000" w:themeColor="text1"/>
        </w:rPr>
      </w:pPr>
      <w:r w:rsidRPr="005831CA">
        <w:rPr>
          <w:color w:val="000000" w:themeColor="text1"/>
        </w:rPr>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6"/>
        <w:gridCol w:w="6293"/>
        <w:gridCol w:w="1928"/>
      </w:tblGrid>
      <w:tr w:rsidR="00375426" w:rsidRPr="00375426" w:rsidTr="005B47B6">
        <w:tc>
          <w:tcPr>
            <w:tcW w:w="626" w:type="dxa"/>
            <w:tcBorders>
              <w:top w:val="single" w:sz="4" w:space="0" w:color="auto"/>
              <w:left w:val="single" w:sz="4" w:space="0" w:color="auto"/>
              <w:bottom w:val="single" w:sz="4" w:space="0" w:color="auto"/>
              <w:right w:val="single" w:sz="4" w:space="0" w:color="auto"/>
            </w:tcBorders>
          </w:tcPr>
          <w:p w:rsidR="00375426" w:rsidRPr="00375426" w:rsidRDefault="00375426" w:rsidP="005B47B6">
            <w:pPr>
              <w:pStyle w:val="ConsPlusNormal"/>
              <w:jc w:val="center"/>
              <w:rPr>
                <w:b w:val="0"/>
              </w:rPr>
            </w:pPr>
            <w:r w:rsidRPr="00375426">
              <w:rPr>
                <w:b w:val="0"/>
              </w:rPr>
              <w:t>N п/п</w:t>
            </w:r>
          </w:p>
        </w:tc>
        <w:tc>
          <w:tcPr>
            <w:tcW w:w="6293" w:type="dxa"/>
            <w:tcBorders>
              <w:top w:val="single" w:sz="4" w:space="0" w:color="auto"/>
              <w:left w:val="single" w:sz="4" w:space="0" w:color="auto"/>
              <w:bottom w:val="single" w:sz="4" w:space="0" w:color="auto"/>
              <w:right w:val="single" w:sz="4" w:space="0" w:color="auto"/>
            </w:tcBorders>
          </w:tcPr>
          <w:p w:rsidR="00375426" w:rsidRPr="00375426" w:rsidRDefault="00375426" w:rsidP="005B47B6">
            <w:pPr>
              <w:pStyle w:val="ConsPlusNormal"/>
              <w:jc w:val="center"/>
              <w:rPr>
                <w:b w:val="0"/>
              </w:rPr>
            </w:pPr>
            <w:r w:rsidRPr="00375426">
              <w:rPr>
                <w:b w:val="0"/>
              </w:rPr>
              <w:t>Мероприятие</w:t>
            </w:r>
          </w:p>
        </w:tc>
        <w:tc>
          <w:tcPr>
            <w:tcW w:w="1928" w:type="dxa"/>
            <w:tcBorders>
              <w:top w:val="single" w:sz="4" w:space="0" w:color="auto"/>
              <w:left w:val="single" w:sz="4" w:space="0" w:color="auto"/>
              <w:bottom w:val="single" w:sz="4" w:space="0" w:color="auto"/>
              <w:right w:val="single" w:sz="4" w:space="0" w:color="auto"/>
            </w:tcBorders>
          </w:tcPr>
          <w:p w:rsidR="00375426" w:rsidRPr="00375426" w:rsidRDefault="00375426" w:rsidP="005B47B6">
            <w:pPr>
              <w:pStyle w:val="ConsPlusNormal"/>
              <w:jc w:val="center"/>
              <w:rPr>
                <w:b w:val="0"/>
              </w:rPr>
            </w:pPr>
            <w:r w:rsidRPr="00375426">
              <w:rPr>
                <w:b w:val="0"/>
              </w:rPr>
              <w:t>Срок реализации</w:t>
            </w:r>
          </w:p>
        </w:tc>
      </w:tr>
      <w:tr w:rsidR="00375426" w:rsidRPr="00375426" w:rsidTr="005B47B6">
        <w:tc>
          <w:tcPr>
            <w:tcW w:w="626" w:type="dxa"/>
            <w:tcBorders>
              <w:top w:val="single" w:sz="4" w:space="0" w:color="auto"/>
              <w:left w:val="single" w:sz="4" w:space="0" w:color="auto"/>
              <w:bottom w:val="single" w:sz="4" w:space="0" w:color="auto"/>
              <w:right w:val="single" w:sz="4" w:space="0" w:color="auto"/>
            </w:tcBorders>
          </w:tcPr>
          <w:p w:rsidR="00375426" w:rsidRPr="00375426" w:rsidRDefault="00375426" w:rsidP="005B47B6">
            <w:pPr>
              <w:pStyle w:val="ConsPlusNormal"/>
              <w:jc w:val="center"/>
              <w:rPr>
                <w:b w:val="0"/>
              </w:rPr>
            </w:pPr>
            <w:r w:rsidRPr="00375426">
              <w:rPr>
                <w:b w:val="0"/>
              </w:rPr>
              <w:t>1</w:t>
            </w:r>
          </w:p>
        </w:tc>
        <w:tc>
          <w:tcPr>
            <w:tcW w:w="6293" w:type="dxa"/>
            <w:tcBorders>
              <w:top w:val="single" w:sz="4" w:space="0" w:color="auto"/>
              <w:left w:val="single" w:sz="4" w:space="0" w:color="auto"/>
              <w:bottom w:val="single" w:sz="4" w:space="0" w:color="auto"/>
              <w:right w:val="single" w:sz="4" w:space="0" w:color="auto"/>
            </w:tcBorders>
          </w:tcPr>
          <w:p w:rsidR="00375426" w:rsidRPr="00375426" w:rsidRDefault="00375426" w:rsidP="005B47B6">
            <w:pPr>
              <w:pStyle w:val="ConsPlusNormal"/>
              <w:jc w:val="center"/>
              <w:rPr>
                <w:b w:val="0"/>
              </w:rPr>
            </w:pPr>
            <w:r w:rsidRPr="00375426">
              <w:rPr>
                <w:b w:val="0"/>
              </w:rPr>
              <w:t>2</w:t>
            </w:r>
          </w:p>
        </w:tc>
        <w:tc>
          <w:tcPr>
            <w:tcW w:w="1928" w:type="dxa"/>
            <w:tcBorders>
              <w:top w:val="single" w:sz="4" w:space="0" w:color="auto"/>
              <w:left w:val="single" w:sz="4" w:space="0" w:color="auto"/>
              <w:bottom w:val="single" w:sz="4" w:space="0" w:color="auto"/>
              <w:right w:val="single" w:sz="4" w:space="0" w:color="auto"/>
            </w:tcBorders>
          </w:tcPr>
          <w:p w:rsidR="00375426" w:rsidRPr="00375426" w:rsidRDefault="00375426" w:rsidP="005B47B6">
            <w:pPr>
              <w:pStyle w:val="ConsPlusNormal"/>
              <w:jc w:val="center"/>
              <w:rPr>
                <w:b w:val="0"/>
              </w:rPr>
            </w:pPr>
            <w:r w:rsidRPr="00375426">
              <w:rPr>
                <w:b w:val="0"/>
              </w:rPr>
              <w:t>3</w:t>
            </w:r>
          </w:p>
        </w:tc>
      </w:tr>
      <w:tr w:rsidR="00375426" w:rsidRPr="00375426" w:rsidTr="005B47B6">
        <w:tc>
          <w:tcPr>
            <w:tcW w:w="626" w:type="dxa"/>
            <w:tcBorders>
              <w:top w:val="single" w:sz="4" w:space="0" w:color="auto"/>
              <w:left w:val="single" w:sz="4" w:space="0" w:color="auto"/>
              <w:bottom w:val="single" w:sz="4" w:space="0" w:color="auto"/>
              <w:right w:val="single" w:sz="4" w:space="0" w:color="auto"/>
            </w:tcBorders>
          </w:tcPr>
          <w:p w:rsidR="00375426" w:rsidRPr="00375426" w:rsidRDefault="00375426" w:rsidP="005B47B6">
            <w:pPr>
              <w:pStyle w:val="ConsPlusNormal"/>
              <w:jc w:val="center"/>
              <w:rPr>
                <w:b w:val="0"/>
              </w:rPr>
            </w:pPr>
            <w:r w:rsidRPr="00375426">
              <w:rPr>
                <w:b w:val="0"/>
              </w:rPr>
              <w:t>1.</w:t>
            </w:r>
          </w:p>
        </w:tc>
        <w:tc>
          <w:tcPr>
            <w:tcW w:w="6293" w:type="dxa"/>
            <w:tcBorders>
              <w:top w:val="single" w:sz="4" w:space="0" w:color="auto"/>
              <w:left w:val="single" w:sz="4" w:space="0" w:color="auto"/>
              <w:bottom w:val="single" w:sz="4" w:space="0" w:color="auto"/>
              <w:right w:val="single" w:sz="4" w:space="0" w:color="auto"/>
            </w:tcBorders>
          </w:tcPr>
          <w:p w:rsidR="00375426" w:rsidRPr="00375426" w:rsidRDefault="00375426" w:rsidP="00746BD5">
            <w:pPr>
              <w:pStyle w:val="ConsPlusNormal"/>
              <w:jc w:val="both"/>
              <w:rPr>
                <w:b w:val="0"/>
              </w:rPr>
            </w:pPr>
            <w:r w:rsidRPr="00375426">
              <w:rPr>
                <w:b w:val="0"/>
              </w:rPr>
              <w:t>Организация перевозок пассажиров и багажа автомобильным транспортом</w:t>
            </w:r>
            <w:r w:rsidR="00746BD5">
              <w:rPr>
                <w:b w:val="0"/>
              </w:rPr>
              <w:t xml:space="preserve"> и </w:t>
            </w:r>
            <w:r w:rsidR="00746BD5" w:rsidRPr="00746BD5">
              <w:rPr>
                <w:b w:val="0"/>
              </w:rPr>
              <w:t>городским наземным электрическим транспортом</w:t>
            </w:r>
            <w:r w:rsidRPr="00375426">
              <w:rPr>
                <w:b w:val="0"/>
              </w:rPr>
              <w:t xml:space="preserve"> </w:t>
            </w:r>
            <w:r w:rsidR="00975E4E">
              <w:rPr>
                <w:b w:val="0"/>
              </w:rPr>
              <w:t>по</w:t>
            </w:r>
            <w:r w:rsidRPr="00375426">
              <w:rPr>
                <w:b w:val="0"/>
              </w:rPr>
              <w:t xml:space="preserve"> межмуниципальн</w:t>
            </w:r>
            <w:r w:rsidR="00975E4E">
              <w:rPr>
                <w:b w:val="0"/>
              </w:rPr>
              <w:t>ым маршрутам</w:t>
            </w:r>
            <w:r w:rsidRPr="00375426">
              <w:rPr>
                <w:b w:val="0"/>
              </w:rPr>
              <w:t xml:space="preserve"> регулярных перевозок</w:t>
            </w:r>
            <w:r w:rsidR="00D22A27">
              <w:rPr>
                <w:b w:val="0"/>
              </w:rPr>
              <w:t>.</w:t>
            </w:r>
          </w:p>
        </w:tc>
        <w:tc>
          <w:tcPr>
            <w:tcW w:w="1928" w:type="dxa"/>
            <w:tcBorders>
              <w:top w:val="single" w:sz="4" w:space="0" w:color="auto"/>
              <w:left w:val="single" w:sz="4" w:space="0" w:color="auto"/>
              <w:bottom w:val="single" w:sz="4" w:space="0" w:color="auto"/>
              <w:right w:val="single" w:sz="4" w:space="0" w:color="auto"/>
            </w:tcBorders>
          </w:tcPr>
          <w:p w:rsidR="00375426" w:rsidRPr="00375426" w:rsidRDefault="000F759B" w:rsidP="005B47B6">
            <w:pPr>
              <w:pStyle w:val="ConsPlusNormal"/>
              <w:jc w:val="center"/>
              <w:rPr>
                <w:b w:val="0"/>
              </w:rPr>
            </w:pPr>
            <w:r>
              <w:rPr>
                <w:b w:val="0"/>
              </w:rPr>
              <w:t>2024-2028 гг.</w:t>
            </w:r>
          </w:p>
        </w:tc>
      </w:tr>
      <w:tr w:rsidR="00375426" w:rsidRPr="00375426" w:rsidTr="005B47B6">
        <w:tc>
          <w:tcPr>
            <w:tcW w:w="626" w:type="dxa"/>
            <w:tcBorders>
              <w:top w:val="single" w:sz="4" w:space="0" w:color="auto"/>
              <w:left w:val="single" w:sz="4" w:space="0" w:color="auto"/>
              <w:bottom w:val="single" w:sz="4" w:space="0" w:color="auto"/>
              <w:right w:val="single" w:sz="4" w:space="0" w:color="auto"/>
            </w:tcBorders>
          </w:tcPr>
          <w:p w:rsidR="00375426" w:rsidRPr="00375426" w:rsidRDefault="00375426" w:rsidP="005B47B6">
            <w:pPr>
              <w:pStyle w:val="ConsPlusNormal"/>
              <w:jc w:val="center"/>
              <w:rPr>
                <w:b w:val="0"/>
              </w:rPr>
            </w:pPr>
            <w:r w:rsidRPr="00375426">
              <w:rPr>
                <w:b w:val="0"/>
              </w:rPr>
              <w:t>2.</w:t>
            </w:r>
          </w:p>
        </w:tc>
        <w:tc>
          <w:tcPr>
            <w:tcW w:w="6293" w:type="dxa"/>
            <w:tcBorders>
              <w:top w:val="single" w:sz="4" w:space="0" w:color="auto"/>
              <w:left w:val="single" w:sz="4" w:space="0" w:color="auto"/>
              <w:bottom w:val="single" w:sz="4" w:space="0" w:color="auto"/>
              <w:right w:val="single" w:sz="4" w:space="0" w:color="auto"/>
            </w:tcBorders>
          </w:tcPr>
          <w:p w:rsidR="00375426" w:rsidRPr="00375426" w:rsidRDefault="00375426" w:rsidP="00477C5B">
            <w:pPr>
              <w:jc w:val="both"/>
              <w:rPr>
                <w:sz w:val="28"/>
                <w:szCs w:val="28"/>
              </w:rPr>
            </w:pPr>
            <w:r w:rsidRPr="00375426">
              <w:rPr>
                <w:sz w:val="28"/>
                <w:szCs w:val="28"/>
              </w:rPr>
              <w:t>Организация перевозок пассажиров и багажа автомобильным транспортом</w:t>
            </w:r>
            <w:r w:rsidR="00975E4E">
              <w:rPr>
                <w:sz w:val="28"/>
                <w:szCs w:val="28"/>
              </w:rPr>
              <w:t xml:space="preserve"> и городским</w:t>
            </w:r>
            <w:r w:rsidR="00746BD5">
              <w:rPr>
                <w:sz w:val="28"/>
                <w:szCs w:val="28"/>
              </w:rPr>
              <w:t xml:space="preserve"> наземным</w:t>
            </w:r>
            <w:r w:rsidR="00975E4E">
              <w:rPr>
                <w:sz w:val="28"/>
                <w:szCs w:val="28"/>
              </w:rPr>
              <w:t xml:space="preserve"> электрическим </w:t>
            </w:r>
            <w:r w:rsidR="00746BD5">
              <w:rPr>
                <w:sz w:val="28"/>
                <w:szCs w:val="28"/>
              </w:rPr>
              <w:t>транспортом</w:t>
            </w:r>
            <w:r w:rsidRPr="00375426">
              <w:rPr>
                <w:sz w:val="28"/>
                <w:szCs w:val="28"/>
              </w:rPr>
              <w:t xml:space="preserve"> </w:t>
            </w:r>
            <w:r w:rsidR="00482C3C">
              <w:rPr>
                <w:sz w:val="28"/>
                <w:szCs w:val="28"/>
              </w:rPr>
              <w:t xml:space="preserve">по </w:t>
            </w:r>
            <w:r w:rsidR="00482C3C" w:rsidRPr="00482C3C">
              <w:rPr>
                <w:sz w:val="28"/>
                <w:szCs w:val="28"/>
              </w:rPr>
              <w:t>муниципальным маршрутам регулярных перевозок</w:t>
            </w:r>
            <w:r w:rsidR="00482C3C" w:rsidRPr="00482C3C">
              <w:rPr>
                <w:rFonts w:eastAsia="Calibri"/>
                <w:sz w:val="28"/>
                <w:szCs w:val="28"/>
              </w:rPr>
              <w:t xml:space="preserve"> </w:t>
            </w:r>
            <w:r w:rsidRPr="00375426">
              <w:rPr>
                <w:rFonts w:eastAsia="Calibri"/>
                <w:bCs/>
                <w:sz w:val="28"/>
                <w:szCs w:val="28"/>
                <w:lang w:eastAsia="en-US"/>
              </w:rPr>
              <w:t>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r w:rsidR="00D22A27">
              <w:rPr>
                <w:rFonts w:eastAsia="Calibri"/>
                <w:bCs/>
                <w:sz w:val="28"/>
                <w:szCs w:val="28"/>
                <w:lang w:eastAsia="en-US"/>
              </w:rPr>
              <w:t>.</w:t>
            </w:r>
          </w:p>
        </w:tc>
        <w:tc>
          <w:tcPr>
            <w:tcW w:w="1928" w:type="dxa"/>
            <w:tcBorders>
              <w:top w:val="single" w:sz="4" w:space="0" w:color="auto"/>
              <w:left w:val="single" w:sz="4" w:space="0" w:color="auto"/>
              <w:bottom w:val="single" w:sz="4" w:space="0" w:color="auto"/>
              <w:right w:val="single" w:sz="4" w:space="0" w:color="auto"/>
            </w:tcBorders>
          </w:tcPr>
          <w:p w:rsidR="00375426" w:rsidRPr="00375426" w:rsidRDefault="000F759B" w:rsidP="005B47B6">
            <w:pPr>
              <w:pStyle w:val="ConsPlusNormal"/>
              <w:jc w:val="center"/>
              <w:rPr>
                <w:b w:val="0"/>
              </w:rPr>
            </w:pPr>
            <w:r>
              <w:rPr>
                <w:b w:val="0"/>
              </w:rPr>
              <w:t>2024-2028 гг.</w:t>
            </w:r>
          </w:p>
        </w:tc>
      </w:tr>
      <w:tr w:rsidR="00375426" w:rsidRPr="00375426" w:rsidTr="001E53D8">
        <w:tc>
          <w:tcPr>
            <w:tcW w:w="626" w:type="dxa"/>
            <w:tcBorders>
              <w:top w:val="single" w:sz="4" w:space="0" w:color="auto"/>
              <w:left w:val="single" w:sz="4" w:space="0" w:color="auto"/>
              <w:bottom w:val="single" w:sz="4" w:space="0" w:color="auto"/>
              <w:right w:val="single" w:sz="4" w:space="0" w:color="auto"/>
            </w:tcBorders>
          </w:tcPr>
          <w:p w:rsidR="00375426" w:rsidRPr="00375426" w:rsidRDefault="00375426" w:rsidP="005B47B6">
            <w:pPr>
              <w:pStyle w:val="ConsPlusNormal"/>
              <w:jc w:val="center"/>
              <w:rPr>
                <w:b w:val="0"/>
              </w:rPr>
            </w:pPr>
            <w:r>
              <w:rPr>
                <w:b w:val="0"/>
              </w:rPr>
              <w:t>3</w:t>
            </w:r>
            <w:r w:rsidRPr="00375426">
              <w:rPr>
                <w:b w:val="0"/>
              </w:rPr>
              <w:t>.</w:t>
            </w:r>
          </w:p>
        </w:tc>
        <w:tc>
          <w:tcPr>
            <w:tcW w:w="6293" w:type="dxa"/>
            <w:tcBorders>
              <w:top w:val="single" w:sz="4" w:space="0" w:color="auto"/>
              <w:left w:val="single" w:sz="4" w:space="0" w:color="auto"/>
              <w:bottom w:val="single" w:sz="4" w:space="0" w:color="auto"/>
              <w:right w:val="single" w:sz="4" w:space="0" w:color="auto"/>
            </w:tcBorders>
          </w:tcPr>
          <w:p w:rsidR="00D56164" w:rsidRPr="00375426" w:rsidRDefault="00D22A27" w:rsidP="00D56164">
            <w:pPr>
              <w:pStyle w:val="ConsPlusNormal"/>
              <w:jc w:val="both"/>
              <w:rPr>
                <w:b w:val="0"/>
              </w:rPr>
            </w:pPr>
            <w:r>
              <w:rPr>
                <w:b w:val="0"/>
              </w:rPr>
              <w:t>Развитие</w:t>
            </w:r>
            <w:r w:rsidRPr="00D22A27">
              <w:rPr>
                <w:b w:val="0"/>
              </w:rPr>
              <w:t xml:space="preserve"> и эксплуатаци</w:t>
            </w:r>
            <w:r>
              <w:rPr>
                <w:b w:val="0"/>
              </w:rPr>
              <w:t>я</w:t>
            </w:r>
            <w:r w:rsidRPr="00D22A27">
              <w:rPr>
                <w:b w:val="0"/>
              </w:rPr>
              <w:t xml:space="preserve"> </w:t>
            </w:r>
            <w:r w:rsidRPr="00AD7E15">
              <w:rPr>
                <w:b w:val="0"/>
              </w:rPr>
              <w:t xml:space="preserve">интеллектуальной транспортной системы на </w:t>
            </w:r>
            <w:r w:rsidR="00D56164">
              <w:rPr>
                <w:b w:val="0"/>
              </w:rPr>
              <w:t>пассажирском транспорте общего пользования.</w:t>
            </w:r>
          </w:p>
          <w:p w:rsidR="00ED2E12" w:rsidRPr="00375426" w:rsidRDefault="00ED2E12" w:rsidP="00D22A27">
            <w:pPr>
              <w:pStyle w:val="ConsPlusNormal"/>
              <w:jc w:val="both"/>
              <w:rPr>
                <w:b w:val="0"/>
              </w:rPr>
            </w:pPr>
          </w:p>
        </w:tc>
        <w:tc>
          <w:tcPr>
            <w:tcW w:w="1928" w:type="dxa"/>
            <w:tcBorders>
              <w:top w:val="single" w:sz="4" w:space="0" w:color="auto"/>
              <w:left w:val="single" w:sz="4" w:space="0" w:color="auto"/>
              <w:bottom w:val="single" w:sz="4" w:space="0" w:color="auto"/>
              <w:right w:val="single" w:sz="4" w:space="0" w:color="auto"/>
            </w:tcBorders>
          </w:tcPr>
          <w:p w:rsidR="00375426" w:rsidRPr="00375426" w:rsidRDefault="00D56164" w:rsidP="005B47B6">
            <w:pPr>
              <w:pStyle w:val="ConsPlusNormal"/>
              <w:jc w:val="center"/>
              <w:rPr>
                <w:b w:val="0"/>
              </w:rPr>
            </w:pPr>
            <w:r>
              <w:rPr>
                <w:b w:val="0"/>
              </w:rPr>
              <w:t>По мере необходимости</w:t>
            </w:r>
          </w:p>
        </w:tc>
      </w:tr>
      <w:tr w:rsidR="001E53D8" w:rsidRPr="00375426" w:rsidTr="001E53D8">
        <w:tc>
          <w:tcPr>
            <w:tcW w:w="626" w:type="dxa"/>
            <w:tcBorders>
              <w:top w:val="single" w:sz="4" w:space="0" w:color="auto"/>
              <w:left w:val="single" w:sz="4" w:space="0" w:color="auto"/>
              <w:bottom w:val="single" w:sz="4" w:space="0" w:color="auto"/>
              <w:right w:val="single" w:sz="4" w:space="0" w:color="auto"/>
            </w:tcBorders>
          </w:tcPr>
          <w:p w:rsidR="001E53D8" w:rsidRDefault="0007678C" w:rsidP="005B47B6">
            <w:pPr>
              <w:pStyle w:val="ConsPlusNormal"/>
              <w:jc w:val="center"/>
              <w:rPr>
                <w:b w:val="0"/>
              </w:rPr>
            </w:pPr>
            <w:r>
              <w:rPr>
                <w:b w:val="0"/>
              </w:rPr>
              <w:t>4.</w:t>
            </w:r>
          </w:p>
        </w:tc>
        <w:tc>
          <w:tcPr>
            <w:tcW w:w="6293" w:type="dxa"/>
            <w:tcBorders>
              <w:top w:val="single" w:sz="4" w:space="0" w:color="auto"/>
              <w:left w:val="single" w:sz="4" w:space="0" w:color="auto"/>
              <w:bottom w:val="single" w:sz="4" w:space="0" w:color="auto"/>
              <w:right w:val="single" w:sz="4" w:space="0" w:color="auto"/>
            </w:tcBorders>
          </w:tcPr>
          <w:p w:rsidR="0007678C" w:rsidRDefault="001E53D8" w:rsidP="0007678C">
            <w:pPr>
              <w:pStyle w:val="ConsPlusNormal"/>
              <w:jc w:val="both"/>
              <w:rPr>
                <w:b w:val="0"/>
              </w:rPr>
            </w:pPr>
            <w:r w:rsidRPr="001E53D8">
              <w:rPr>
                <w:b w:val="0"/>
              </w:rPr>
              <w:t xml:space="preserve">Мероприятия по развитию инфраструктуры </w:t>
            </w:r>
            <w:r w:rsidR="00ED2E12">
              <w:rPr>
                <w:b w:val="0"/>
              </w:rPr>
              <w:t>пассажирского транспорта общего пользования</w:t>
            </w:r>
            <w:r w:rsidR="00D56164">
              <w:rPr>
                <w:b w:val="0"/>
              </w:rPr>
              <w:t>.</w:t>
            </w:r>
            <w:r w:rsidRPr="001E53D8">
              <w:rPr>
                <w:b w:val="0"/>
              </w:rPr>
              <w:t xml:space="preserve"> </w:t>
            </w:r>
          </w:p>
          <w:p w:rsidR="001E53D8" w:rsidRDefault="001E53D8" w:rsidP="001E53D8">
            <w:pPr>
              <w:pStyle w:val="ConsPlusNormal"/>
              <w:jc w:val="both"/>
              <w:rPr>
                <w:b w:val="0"/>
              </w:rPr>
            </w:pPr>
          </w:p>
        </w:tc>
        <w:tc>
          <w:tcPr>
            <w:tcW w:w="1928" w:type="dxa"/>
            <w:tcBorders>
              <w:top w:val="single" w:sz="4" w:space="0" w:color="auto"/>
              <w:left w:val="single" w:sz="4" w:space="0" w:color="auto"/>
              <w:bottom w:val="single" w:sz="4" w:space="0" w:color="auto"/>
              <w:right w:val="single" w:sz="4" w:space="0" w:color="auto"/>
            </w:tcBorders>
          </w:tcPr>
          <w:p w:rsidR="001E53D8" w:rsidRDefault="00D56164" w:rsidP="005B47B6">
            <w:pPr>
              <w:pStyle w:val="ConsPlusNormal"/>
              <w:jc w:val="center"/>
              <w:rPr>
                <w:b w:val="0"/>
              </w:rPr>
            </w:pPr>
            <w:r>
              <w:rPr>
                <w:b w:val="0"/>
              </w:rPr>
              <w:t>По мере необходимости</w:t>
            </w:r>
          </w:p>
        </w:tc>
      </w:tr>
      <w:tr w:rsidR="0007678C" w:rsidRPr="00375426" w:rsidTr="001E53D8">
        <w:tc>
          <w:tcPr>
            <w:tcW w:w="626" w:type="dxa"/>
            <w:tcBorders>
              <w:top w:val="single" w:sz="4" w:space="0" w:color="auto"/>
              <w:left w:val="single" w:sz="4" w:space="0" w:color="auto"/>
              <w:bottom w:val="single" w:sz="4" w:space="0" w:color="auto"/>
              <w:right w:val="single" w:sz="4" w:space="0" w:color="auto"/>
            </w:tcBorders>
          </w:tcPr>
          <w:p w:rsidR="0007678C" w:rsidRDefault="00ED2E12" w:rsidP="005B47B6">
            <w:pPr>
              <w:pStyle w:val="ConsPlusNormal"/>
              <w:jc w:val="center"/>
              <w:rPr>
                <w:b w:val="0"/>
              </w:rPr>
            </w:pPr>
            <w:r>
              <w:rPr>
                <w:b w:val="0"/>
              </w:rPr>
              <w:t>5.</w:t>
            </w:r>
          </w:p>
        </w:tc>
        <w:tc>
          <w:tcPr>
            <w:tcW w:w="6293" w:type="dxa"/>
            <w:tcBorders>
              <w:top w:val="single" w:sz="4" w:space="0" w:color="auto"/>
              <w:left w:val="single" w:sz="4" w:space="0" w:color="auto"/>
              <w:bottom w:val="single" w:sz="4" w:space="0" w:color="auto"/>
              <w:right w:val="single" w:sz="4" w:space="0" w:color="auto"/>
            </w:tcBorders>
          </w:tcPr>
          <w:p w:rsidR="0007678C" w:rsidRPr="001E53D8" w:rsidRDefault="0007678C" w:rsidP="00D22A27">
            <w:pPr>
              <w:pStyle w:val="ConsPlusNormal"/>
              <w:jc w:val="both"/>
              <w:rPr>
                <w:b w:val="0"/>
              </w:rPr>
            </w:pPr>
            <w:r w:rsidRPr="0007678C">
              <w:rPr>
                <w:b w:val="0"/>
              </w:rPr>
              <w:t xml:space="preserve">Мероприятия по обеспечению приоритетных условий движения </w:t>
            </w:r>
            <w:r w:rsidR="00D22A27">
              <w:rPr>
                <w:b w:val="0"/>
              </w:rPr>
              <w:t>транспорта общего пользования</w:t>
            </w:r>
            <w:r w:rsidR="00D56164">
              <w:rPr>
                <w:b w:val="0"/>
              </w:rPr>
              <w:t>.</w:t>
            </w:r>
          </w:p>
        </w:tc>
        <w:tc>
          <w:tcPr>
            <w:tcW w:w="1928" w:type="dxa"/>
            <w:tcBorders>
              <w:top w:val="single" w:sz="4" w:space="0" w:color="auto"/>
              <w:left w:val="single" w:sz="4" w:space="0" w:color="auto"/>
              <w:bottom w:val="single" w:sz="4" w:space="0" w:color="auto"/>
              <w:right w:val="single" w:sz="4" w:space="0" w:color="auto"/>
            </w:tcBorders>
          </w:tcPr>
          <w:p w:rsidR="0007678C" w:rsidRDefault="00ED2E12" w:rsidP="005B47B6">
            <w:pPr>
              <w:pStyle w:val="ConsPlusNormal"/>
              <w:jc w:val="center"/>
              <w:rPr>
                <w:b w:val="0"/>
              </w:rPr>
            </w:pPr>
            <w:r>
              <w:rPr>
                <w:b w:val="0"/>
              </w:rPr>
              <w:t>По мере необходимости</w:t>
            </w:r>
          </w:p>
        </w:tc>
      </w:tr>
      <w:tr w:rsidR="00ED2E12" w:rsidRPr="00375426" w:rsidTr="001E53D8">
        <w:tc>
          <w:tcPr>
            <w:tcW w:w="626" w:type="dxa"/>
            <w:tcBorders>
              <w:top w:val="single" w:sz="4" w:space="0" w:color="auto"/>
              <w:left w:val="single" w:sz="4" w:space="0" w:color="auto"/>
              <w:bottom w:val="single" w:sz="4" w:space="0" w:color="auto"/>
              <w:right w:val="single" w:sz="4" w:space="0" w:color="auto"/>
            </w:tcBorders>
          </w:tcPr>
          <w:p w:rsidR="00ED2E12" w:rsidRDefault="00ED2E12" w:rsidP="005B47B6">
            <w:pPr>
              <w:pStyle w:val="ConsPlusNormal"/>
              <w:jc w:val="center"/>
              <w:rPr>
                <w:b w:val="0"/>
              </w:rPr>
            </w:pPr>
            <w:r>
              <w:rPr>
                <w:b w:val="0"/>
              </w:rPr>
              <w:t>6.</w:t>
            </w:r>
          </w:p>
        </w:tc>
        <w:tc>
          <w:tcPr>
            <w:tcW w:w="6293" w:type="dxa"/>
            <w:tcBorders>
              <w:top w:val="single" w:sz="4" w:space="0" w:color="auto"/>
              <w:left w:val="single" w:sz="4" w:space="0" w:color="auto"/>
              <w:bottom w:val="single" w:sz="4" w:space="0" w:color="auto"/>
              <w:right w:val="single" w:sz="4" w:space="0" w:color="auto"/>
            </w:tcBorders>
          </w:tcPr>
          <w:p w:rsidR="00ED2E12" w:rsidRPr="0007678C" w:rsidRDefault="00ED2E12" w:rsidP="00ED2E12">
            <w:pPr>
              <w:pStyle w:val="ConsPlusNormal"/>
              <w:jc w:val="both"/>
              <w:rPr>
                <w:b w:val="0"/>
              </w:rPr>
            </w:pPr>
            <w:r>
              <w:rPr>
                <w:b w:val="0"/>
              </w:rPr>
              <w:t>Обновление</w:t>
            </w:r>
            <w:r w:rsidRPr="00ED2E12">
              <w:rPr>
                <w:b w:val="0"/>
              </w:rPr>
              <w:t xml:space="preserve"> подвижного состава для эксплуатации на</w:t>
            </w:r>
            <w:r>
              <w:rPr>
                <w:b w:val="0"/>
              </w:rPr>
              <w:t xml:space="preserve"> </w:t>
            </w:r>
            <w:r w:rsidRPr="00ED2E12">
              <w:rPr>
                <w:b w:val="0"/>
              </w:rPr>
              <w:t>межмуниципальных и муниципальных маршрутах</w:t>
            </w:r>
            <w:r>
              <w:rPr>
                <w:b w:val="0"/>
              </w:rPr>
              <w:t xml:space="preserve"> регулярных перевозок</w:t>
            </w:r>
            <w:r w:rsidR="00D56164">
              <w:rPr>
                <w:b w:val="0"/>
              </w:rPr>
              <w:t>.</w:t>
            </w:r>
          </w:p>
        </w:tc>
        <w:tc>
          <w:tcPr>
            <w:tcW w:w="1928" w:type="dxa"/>
            <w:tcBorders>
              <w:top w:val="single" w:sz="4" w:space="0" w:color="auto"/>
              <w:left w:val="single" w:sz="4" w:space="0" w:color="auto"/>
              <w:bottom w:val="single" w:sz="4" w:space="0" w:color="auto"/>
              <w:right w:val="single" w:sz="4" w:space="0" w:color="auto"/>
            </w:tcBorders>
          </w:tcPr>
          <w:p w:rsidR="00ED2E12" w:rsidRDefault="00ED2E12" w:rsidP="005B47B6">
            <w:pPr>
              <w:pStyle w:val="ConsPlusNormal"/>
              <w:jc w:val="center"/>
              <w:rPr>
                <w:b w:val="0"/>
              </w:rPr>
            </w:pPr>
            <w:r>
              <w:rPr>
                <w:b w:val="0"/>
              </w:rPr>
              <w:t>По мере необходимости</w:t>
            </w:r>
          </w:p>
        </w:tc>
      </w:tr>
      <w:tr w:rsidR="00ED2E12" w:rsidRPr="00375426" w:rsidTr="001E53D8">
        <w:tc>
          <w:tcPr>
            <w:tcW w:w="626" w:type="dxa"/>
            <w:tcBorders>
              <w:top w:val="single" w:sz="4" w:space="0" w:color="auto"/>
              <w:left w:val="single" w:sz="4" w:space="0" w:color="auto"/>
              <w:bottom w:val="single" w:sz="4" w:space="0" w:color="auto"/>
              <w:right w:val="single" w:sz="4" w:space="0" w:color="auto"/>
            </w:tcBorders>
          </w:tcPr>
          <w:p w:rsidR="00ED2E12" w:rsidRDefault="00ED2E12" w:rsidP="005B47B6">
            <w:pPr>
              <w:pStyle w:val="ConsPlusNormal"/>
              <w:jc w:val="center"/>
              <w:rPr>
                <w:b w:val="0"/>
              </w:rPr>
            </w:pPr>
            <w:r>
              <w:rPr>
                <w:b w:val="0"/>
              </w:rPr>
              <w:t>7.</w:t>
            </w:r>
          </w:p>
        </w:tc>
        <w:tc>
          <w:tcPr>
            <w:tcW w:w="6293" w:type="dxa"/>
            <w:tcBorders>
              <w:top w:val="single" w:sz="4" w:space="0" w:color="auto"/>
              <w:left w:val="single" w:sz="4" w:space="0" w:color="auto"/>
              <w:bottom w:val="single" w:sz="4" w:space="0" w:color="auto"/>
              <w:right w:val="single" w:sz="4" w:space="0" w:color="auto"/>
            </w:tcBorders>
          </w:tcPr>
          <w:p w:rsidR="00ED2E12" w:rsidRPr="00ED2E12" w:rsidRDefault="00ED2E12" w:rsidP="00452B54">
            <w:pPr>
              <w:widowControl/>
              <w:autoSpaceDE w:val="0"/>
              <w:autoSpaceDN w:val="0"/>
              <w:adjustRightInd w:val="0"/>
              <w:jc w:val="both"/>
              <w:rPr>
                <w:rFonts w:eastAsia="TimesNewRomanPSMT"/>
                <w:sz w:val="28"/>
                <w:szCs w:val="28"/>
              </w:rPr>
            </w:pPr>
            <w:r>
              <w:rPr>
                <w:rFonts w:eastAsia="TimesNewRomanPSMT"/>
                <w:sz w:val="28"/>
                <w:szCs w:val="28"/>
              </w:rPr>
              <w:t>Мониторинг</w:t>
            </w:r>
            <w:r w:rsidRPr="00ED2E12">
              <w:rPr>
                <w:rFonts w:eastAsia="TimesNewRomanPSMT"/>
                <w:sz w:val="28"/>
                <w:szCs w:val="28"/>
              </w:rPr>
              <w:t xml:space="preserve"> качества транспортного</w:t>
            </w:r>
            <w:r w:rsidR="00452B54">
              <w:rPr>
                <w:rFonts w:eastAsia="TimesNewRomanPSMT"/>
                <w:sz w:val="28"/>
                <w:szCs w:val="28"/>
              </w:rPr>
              <w:t xml:space="preserve"> </w:t>
            </w:r>
          </w:p>
          <w:p w:rsidR="00ED2E12" w:rsidRPr="00ED2E12" w:rsidRDefault="00ED2E12" w:rsidP="00ED2E12">
            <w:pPr>
              <w:pStyle w:val="ConsPlusNormal"/>
              <w:jc w:val="both"/>
              <w:rPr>
                <w:b w:val="0"/>
              </w:rPr>
            </w:pPr>
            <w:r w:rsidRPr="00ED2E12">
              <w:rPr>
                <w:rFonts w:eastAsia="TimesNewRomanPSMT"/>
                <w:b w:val="0"/>
              </w:rPr>
              <w:t>обслуживания населения в муниципальном и межмуниципальном сообщении</w:t>
            </w:r>
            <w:r w:rsidR="00D56164">
              <w:rPr>
                <w:rFonts w:eastAsia="TimesNewRomanPSMT"/>
                <w:b w:val="0"/>
              </w:rPr>
              <w:t>.</w:t>
            </w:r>
          </w:p>
        </w:tc>
        <w:tc>
          <w:tcPr>
            <w:tcW w:w="1928" w:type="dxa"/>
            <w:tcBorders>
              <w:top w:val="single" w:sz="4" w:space="0" w:color="auto"/>
              <w:left w:val="single" w:sz="4" w:space="0" w:color="auto"/>
              <w:bottom w:val="single" w:sz="4" w:space="0" w:color="auto"/>
              <w:right w:val="single" w:sz="4" w:space="0" w:color="auto"/>
            </w:tcBorders>
          </w:tcPr>
          <w:p w:rsidR="00ED2E12" w:rsidRDefault="000F759B" w:rsidP="005B47B6">
            <w:pPr>
              <w:pStyle w:val="ConsPlusNormal"/>
              <w:jc w:val="center"/>
              <w:rPr>
                <w:b w:val="0"/>
              </w:rPr>
            </w:pPr>
            <w:r>
              <w:rPr>
                <w:b w:val="0"/>
              </w:rPr>
              <w:t>2024-2028 гг.</w:t>
            </w:r>
          </w:p>
        </w:tc>
      </w:tr>
      <w:tr w:rsidR="00D06D0E" w:rsidRPr="00375426" w:rsidTr="001E53D8">
        <w:tc>
          <w:tcPr>
            <w:tcW w:w="626" w:type="dxa"/>
            <w:tcBorders>
              <w:top w:val="single" w:sz="4" w:space="0" w:color="auto"/>
              <w:left w:val="single" w:sz="4" w:space="0" w:color="auto"/>
              <w:bottom w:val="single" w:sz="4" w:space="0" w:color="auto"/>
              <w:right w:val="single" w:sz="4" w:space="0" w:color="auto"/>
            </w:tcBorders>
          </w:tcPr>
          <w:p w:rsidR="00D06D0E" w:rsidRPr="005831CA" w:rsidRDefault="00B74A95" w:rsidP="005B47B6">
            <w:pPr>
              <w:pStyle w:val="ConsPlusNormal"/>
              <w:jc w:val="center"/>
              <w:rPr>
                <w:b w:val="0"/>
              </w:rPr>
            </w:pPr>
            <w:r w:rsidRPr="005831CA">
              <w:rPr>
                <w:b w:val="0"/>
                <w:lang w:val="en-US"/>
              </w:rPr>
              <w:lastRenderedPageBreak/>
              <w:t>8</w:t>
            </w:r>
            <w:r w:rsidR="00D06D0E" w:rsidRPr="005831CA">
              <w:rPr>
                <w:b w:val="0"/>
              </w:rPr>
              <w:t xml:space="preserve">. </w:t>
            </w:r>
          </w:p>
        </w:tc>
        <w:tc>
          <w:tcPr>
            <w:tcW w:w="6293" w:type="dxa"/>
            <w:tcBorders>
              <w:top w:val="single" w:sz="4" w:space="0" w:color="auto"/>
              <w:left w:val="single" w:sz="4" w:space="0" w:color="auto"/>
              <w:bottom w:val="single" w:sz="4" w:space="0" w:color="auto"/>
              <w:right w:val="single" w:sz="4" w:space="0" w:color="auto"/>
            </w:tcBorders>
          </w:tcPr>
          <w:p w:rsidR="00D06D0E" w:rsidRDefault="00D06D0E" w:rsidP="00D56164">
            <w:pPr>
              <w:widowControl/>
              <w:autoSpaceDE w:val="0"/>
              <w:autoSpaceDN w:val="0"/>
              <w:adjustRightInd w:val="0"/>
              <w:rPr>
                <w:rFonts w:eastAsia="TimesNewRomanPSMT"/>
                <w:sz w:val="28"/>
                <w:szCs w:val="28"/>
              </w:rPr>
            </w:pPr>
            <w:r w:rsidRPr="00D06D0E">
              <w:rPr>
                <w:rFonts w:eastAsia="TimesNewRomanPSMT"/>
                <w:sz w:val="28"/>
                <w:szCs w:val="28"/>
              </w:rPr>
              <w:t xml:space="preserve">Мероприятия по нормативному правовому и </w:t>
            </w:r>
            <w:r w:rsidR="00D56164">
              <w:rPr>
                <w:rFonts w:eastAsia="TimesNewRomanPSMT"/>
                <w:sz w:val="28"/>
                <w:szCs w:val="28"/>
              </w:rPr>
              <w:t>о</w:t>
            </w:r>
            <w:r w:rsidRPr="00D06D0E">
              <w:rPr>
                <w:rFonts w:eastAsia="TimesNewRomanPSMT"/>
                <w:sz w:val="28"/>
                <w:szCs w:val="28"/>
              </w:rPr>
              <w:t>рганизационному обеспечению</w:t>
            </w:r>
            <w:r w:rsidR="00D56164">
              <w:rPr>
                <w:rFonts w:eastAsia="TimesNewRomanPSMT"/>
                <w:sz w:val="28"/>
                <w:szCs w:val="28"/>
              </w:rPr>
              <w:t xml:space="preserve"> </w:t>
            </w:r>
            <w:r w:rsidRPr="00D06D0E">
              <w:rPr>
                <w:rFonts w:eastAsia="TimesNewRomanPSMT"/>
                <w:sz w:val="28"/>
                <w:szCs w:val="28"/>
              </w:rPr>
              <w:t>транспортного обслуживания населения Пензенской области</w:t>
            </w:r>
            <w:r w:rsidR="000F759B">
              <w:rPr>
                <w:rFonts w:eastAsia="TimesNewRomanPSMT"/>
                <w:sz w:val="28"/>
                <w:szCs w:val="28"/>
              </w:rPr>
              <w:t>.</w:t>
            </w:r>
            <w:r w:rsidRPr="00D06D0E">
              <w:rPr>
                <w:rFonts w:eastAsia="TimesNewRomanPSMT"/>
                <w:sz w:val="28"/>
                <w:szCs w:val="28"/>
              </w:rPr>
              <w:t xml:space="preserve"> </w:t>
            </w:r>
          </w:p>
        </w:tc>
        <w:tc>
          <w:tcPr>
            <w:tcW w:w="1928" w:type="dxa"/>
            <w:tcBorders>
              <w:top w:val="single" w:sz="4" w:space="0" w:color="auto"/>
              <w:left w:val="single" w:sz="4" w:space="0" w:color="auto"/>
              <w:bottom w:val="single" w:sz="4" w:space="0" w:color="auto"/>
              <w:right w:val="single" w:sz="4" w:space="0" w:color="auto"/>
            </w:tcBorders>
          </w:tcPr>
          <w:p w:rsidR="00D06D0E" w:rsidRDefault="00D06D0E" w:rsidP="005B47B6">
            <w:pPr>
              <w:pStyle w:val="ConsPlusNormal"/>
              <w:jc w:val="center"/>
              <w:rPr>
                <w:b w:val="0"/>
              </w:rPr>
            </w:pPr>
            <w:r>
              <w:rPr>
                <w:b w:val="0"/>
              </w:rPr>
              <w:t>По мере необходимости</w:t>
            </w:r>
          </w:p>
        </w:tc>
      </w:tr>
      <w:tr w:rsidR="00375426" w:rsidRPr="00375426" w:rsidTr="001E53D8">
        <w:trPr>
          <w:trHeight w:val="3517"/>
        </w:trPr>
        <w:tc>
          <w:tcPr>
            <w:tcW w:w="626" w:type="dxa"/>
            <w:tcBorders>
              <w:top w:val="single" w:sz="4" w:space="0" w:color="auto"/>
              <w:left w:val="single" w:sz="4" w:space="0" w:color="auto"/>
              <w:bottom w:val="single" w:sz="4" w:space="0" w:color="auto"/>
              <w:right w:val="single" w:sz="4" w:space="0" w:color="auto"/>
            </w:tcBorders>
          </w:tcPr>
          <w:p w:rsidR="00375426" w:rsidRPr="005831CA" w:rsidRDefault="00B74A95" w:rsidP="005B47B6">
            <w:pPr>
              <w:pStyle w:val="ConsPlusNormal"/>
              <w:jc w:val="center"/>
              <w:rPr>
                <w:b w:val="0"/>
              </w:rPr>
            </w:pPr>
            <w:r w:rsidRPr="000F759B">
              <w:rPr>
                <w:b w:val="0"/>
              </w:rPr>
              <w:t>9</w:t>
            </w:r>
            <w:r w:rsidR="00375426" w:rsidRPr="005831CA">
              <w:rPr>
                <w:b w:val="0"/>
              </w:rPr>
              <w:t>.</w:t>
            </w:r>
          </w:p>
        </w:tc>
        <w:tc>
          <w:tcPr>
            <w:tcW w:w="6293" w:type="dxa"/>
            <w:tcBorders>
              <w:top w:val="single" w:sz="4" w:space="0" w:color="auto"/>
              <w:left w:val="single" w:sz="4" w:space="0" w:color="auto"/>
              <w:bottom w:val="single" w:sz="4" w:space="0" w:color="auto"/>
              <w:right w:val="single" w:sz="4" w:space="0" w:color="auto"/>
            </w:tcBorders>
          </w:tcPr>
          <w:p w:rsidR="00375426" w:rsidRPr="00375426" w:rsidRDefault="00375426" w:rsidP="005B47B6">
            <w:pPr>
              <w:pStyle w:val="ConsPlusNormal"/>
              <w:jc w:val="both"/>
              <w:rPr>
                <w:b w:val="0"/>
              </w:rPr>
            </w:pPr>
            <w:r w:rsidRPr="00375426">
              <w:rPr>
                <w:b w:val="0"/>
              </w:rPr>
              <w:t>Осуществление регулярных перевозок пассажиров по регулируемым</w:t>
            </w:r>
            <w:r w:rsidR="000F759B">
              <w:rPr>
                <w:b w:val="0"/>
              </w:rPr>
              <w:t xml:space="preserve"> тарифам посредством</w:t>
            </w:r>
            <w:r w:rsidRPr="00375426">
              <w:rPr>
                <w:b w:val="0"/>
              </w:rPr>
              <w:t xml:space="preserve"> в том числе заключения в соответствии с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концессионного соглашения, соглашения о государственно-частном партнерстве, соглашения о муниципально-частном партнерстве, предусматривающих использование транспортных средств городского наземного электрического транспорта (трамваев, троллейбусов), автобусов, приводимых в движение электрической энергией от батареи, заряжаемой от внешнего источника (электробусов), для осуществления регулярных перевозок пассажиров и багажа и эксплуатацию объектов, технологически обеспечивающих их движение</w:t>
            </w:r>
            <w:r w:rsidR="000F759B">
              <w:rPr>
                <w:b w:val="0"/>
              </w:rPr>
              <w:t>.</w:t>
            </w:r>
          </w:p>
        </w:tc>
        <w:tc>
          <w:tcPr>
            <w:tcW w:w="1928" w:type="dxa"/>
            <w:tcBorders>
              <w:top w:val="single" w:sz="4" w:space="0" w:color="auto"/>
              <w:left w:val="single" w:sz="4" w:space="0" w:color="auto"/>
              <w:bottom w:val="single" w:sz="4" w:space="0" w:color="auto"/>
              <w:right w:val="single" w:sz="4" w:space="0" w:color="auto"/>
            </w:tcBorders>
          </w:tcPr>
          <w:p w:rsidR="00375426" w:rsidRPr="00375426" w:rsidRDefault="00ED2E12" w:rsidP="005B47B6">
            <w:pPr>
              <w:pStyle w:val="ConsPlusNormal"/>
              <w:jc w:val="center"/>
              <w:rPr>
                <w:b w:val="0"/>
              </w:rPr>
            </w:pPr>
            <w:r>
              <w:rPr>
                <w:b w:val="0"/>
              </w:rPr>
              <w:t>П</w:t>
            </w:r>
            <w:r w:rsidR="00D06D0E">
              <w:rPr>
                <w:b w:val="0"/>
              </w:rPr>
              <w:t>о мере необходимости</w:t>
            </w:r>
          </w:p>
        </w:tc>
      </w:tr>
    </w:tbl>
    <w:p w:rsidR="00906FA7" w:rsidRPr="00D06D0E" w:rsidRDefault="00AA218C" w:rsidP="00D06D0E">
      <w:pPr>
        <w:pStyle w:val="ConsPlusNormal"/>
        <w:spacing w:before="240" w:after="240"/>
        <w:ind w:firstLine="540"/>
        <w:jc w:val="both"/>
        <w:rPr>
          <w:color w:val="000000" w:themeColor="text1"/>
        </w:rPr>
      </w:pPr>
      <w:r>
        <w:rPr>
          <w:color w:val="000000" w:themeColor="text1"/>
          <w:lang w:val="en-US"/>
        </w:rPr>
        <w:t>III</w:t>
      </w:r>
      <w:r w:rsidR="00906FA7" w:rsidRPr="00D06D0E">
        <w:rPr>
          <w:color w:val="000000" w:themeColor="text1"/>
        </w:rPr>
        <w:t>. Переч</w:t>
      </w:r>
      <w:r w:rsidR="00375426" w:rsidRPr="00D06D0E">
        <w:rPr>
          <w:color w:val="000000" w:themeColor="text1"/>
        </w:rPr>
        <w:t>ень</w:t>
      </w:r>
      <w:r w:rsidR="00906FA7" w:rsidRPr="00D06D0E">
        <w:rPr>
          <w:color w:val="000000" w:themeColor="text1"/>
        </w:rPr>
        <w:t xml:space="preserve"> мероприятий по развитию регулярных перевозок </w:t>
      </w:r>
      <w:r w:rsidR="00375426" w:rsidRPr="00D06D0E">
        <w:rPr>
          <w:color w:val="000000" w:themeColor="text1"/>
        </w:rPr>
        <w:t>по межмуниципальным маршрутам на территории Пензенской области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6"/>
        <w:gridCol w:w="6293"/>
        <w:gridCol w:w="1928"/>
      </w:tblGrid>
      <w:tr w:rsidR="00D06D0E" w:rsidRPr="00D06D0E" w:rsidTr="005B47B6">
        <w:tc>
          <w:tcPr>
            <w:tcW w:w="626" w:type="dxa"/>
            <w:tcBorders>
              <w:top w:val="single" w:sz="4" w:space="0" w:color="auto"/>
              <w:left w:val="single" w:sz="4" w:space="0" w:color="auto"/>
              <w:bottom w:val="single" w:sz="4" w:space="0" w:color="auto"/>
              <w:right w:val="single" w:sz="4" w:space="0" w:color="auto"/>
            </w:tcBorders>
          </w:tcPr>
          <w:p w:rsidR="00D06D0E" w:rsidRPr="00D06D0E" w:rsidRDefault="00D06D0E" w:rsidP="005B47B6">
            <w:pPr>
              <w:pStyle w:val="ConsPlusNormal"/>
              <w:jc w:val="center"/>
              <w:rPr>
                <w:b w:val="0"/>
              </w:rPr>
            </w:pPr>
            <w:r w:rsidRPr="00D06D0E">
              <w:rPr>
                <w:b w:val="0"/>
              </w:rPr>
              <w:t>N п/п</w:t>
            </w:r>
          </w:p>
        </w:tc>
        <w:tc>
          <w:tcPr>
            <w:tcW w:w="6293" w:type="dxa"/>
            <w:tcBorders>
              <w:top w:val="single" w:sz="4" w:space="0" w:color="auto"/>
              <w:left w:val="single" w:sz="4" w:space="0" w:color="auto"/>
              <w:bottom w:val="single" w:sz="4" w:space="0" w:color="auto"/>
              <w:right w:val="single" w:sz="4" w:space="0" w:color="auto"/>
            </w:tcBorders>
          </w:tcPr>
          <w:p w:rsidR="00D06D0E" w:rsidRPr="00D06D0E" w:rsidRDefault="00D06D0E" w:rsidP="005B47B6">
            <w:pPr>
              <w:pStyle w:val="ConsPlusNormal"/>
              <w:jc w:val="center"/>
              <w:rPr>
                <w:b w:val="0"/>
              </w:rPr>
            </w:pPr>
            <w:r w:rsidRPr="00D06D0E">
              <w:rPr>
                <w:b w:val="0"/>
              </w:rPr>
              <w:t>Мероприятие</w:t>
            </w:r>
          </w:p>
        </w:tc>
        <w:tc>
          <w:tcPr>
            <w:tcW w:w="1928" w:type="dxa"/>
            <w:tcBorders>
              <w:top w:val="single" w:sz="4" w:space="0" w:color="auto"/>
              <w:left w:val="single" w:sz="4" w:space="0" w:color="auto"/>
              <w:bottom w:val="single" w:sz="4" w:space="0" w:color="auto"/>
              <w:right w:val="single" w:sz="4" w:space="0" w:color="auto"/>
            </w:tcBorders>
          </w:tcPr>
          <w:p w:rsidR="00D06D0E" w:rsidRPr="00D06D0E" w:rsidRDefault="00D06D0E" w:rsidP="005B47B6">
            <w:pPr>
              <w:pStyle w:val="ConsPlusNormal"/>
              <w:jc w:val="center"/>
              <w:rPr>
                <w:b w:val="0"/>
              </w:rPr>
            </w:pPr>
            <w:r w:rsidRPr="00D06D0E">
              <w:rPr>
                <w:b w:val="0"/>
              </w:rPr>
              <w:t>Срок реализации</w:t>
            </w:r>
          </w:p>
        </w:tc>
      </w:tr>
      <w:tr w:rsidR="00D06D0E" w:rsidRPr="00D06D0E" w:rsidTr="005B47B6">
        <w:tc>
          <w:tcPr>
            <w:tcW w:w="626" w:type="dxa"/>
            <w:tcBorders>
              <w:top w:val="single" w:sz="4" w:space="0" w:color="auto"/>
              <w:left w:val="single" w:sz="4" w:space="0" w:color="auto"/>
              <w:bottom w:val="single" w:sz="4" w:space="0" w:color="auto"/>
              <w:right w:val="single" w:sz="4" w:space="0" w:color="auto"/>
            </w:tcBorders>
          </w:tcPr>
          <w:p w:rsidR="00D06D0E" w:rsidRPr="00D06D0E" w:rsidRDefault="00D06D0E" w:rsidP="005B47B6">
            <w:pPr>
              <w:pStyle w:val="ConsPlusNormal"/>
              <w:jc w:val="center"/>
              <w:rPr>
                <w:b w:val="0"/>
              </w:rPr>
            </w:pPr>
            <w:r w:rsidRPr="00D06D0E">
              <w:rPr>
                <w:b w:val="0"/>
              </w:rPr>
              <w:t>1</w:t>
            </w:r>
          </w:p>
        </w:tc>
        <w:tc>
          <w:tcPr>
            <w:tcW w:w="6293" w:type="dxa"/>
            <w:tcBorders>
              <w:top w:val="single" w:sz="4" w:space="0" w:color="auto"/>
              <w:left w:val="single" w:sz="4" w:space="0" w:color="auto"/>
              <w:bottom w:val="single" w:sz="4" w:space="0" w:color="auto"/>
              <w:right w:val="single" w:sz="4" w:space="0" w:color="auto"/>
            </w:tcBorders>
          </w:tcPr>
          <w:p w:rsidR="00D06D0E" w:rsidRPr="00D06D0E" w:rsidRDefault="00D06D0E" w:rsidP="005B47B6">
            <w:pPr>
              <w:pStyle w:val="ConsPlusNormal"/>
              <w:jc w:val="center"/>
              <w:rPr>
                <w:b w:val="0"/>
              </w:rPr>
            </w:pPr>
            <w:r w:rsidRPr="00D06D0E">
              <w:rPr>
                <w:b w:val="0"/>
              </w:rPr>
              <w:t>2</w:t>
            </w:r>
          </w:p>
        </w:tc>
        <w:tc>
          <w:tcPr>
            <w:tcW w:w="1928" w:type="dxa"/>
            <w:tcBorders>
              <w:top w:val="single" w:sz="4" w:space="0" w:color="auto"/>
              <w:left w:val="single" w:sz="4" w:space="0" w:color="auto"/>
              <w:bottom w:val="single" w:sz="4" w:space="0" w:color="auto"/>
              <w:right w:val="single" w:sz="4" w:space="0" w:color="auto"/>
            </w:tcBorders>
          </w:tcPr>
          <w:p w:rsidR="00D06D0E" w:rsidRPr="00D06D0E" w:rsidRDefault="00D06D0E" w:rsidP="005B47B6">
            <w:pPr>
              <w:pStyle w:val="ConsPlusNormal"/>
              <w:jc w:val="center"/>
              <w:rPr>
                <w:b w:val="0"/>
              </w:rPr>
            </w:pPr>
            <w:r w:rsidRPr="00D06D0E">
              <w:rPr>
                <w:b w:val="0"/>
              </w:rPr>
              <w:t>3</w:t>
            </w:r>
          </w:p>
        </w:tc>
      </w:tr>
      <w:tr w:rsidR="00D06D0E" w:rsidRPr="00D06D0E" w:rsidTr="005B47B6">
        <w:tc>
          <w:tcPr>
            <w:tcW w:w="626" w:type="dxa"/>
            <w:tcBorders>
              <w:top w:val="single" w:sz="4" w:space="0" w:color="auto"/>
              <w:left w:val="single" w:sz="4" w:space="0" w:color="auto"/>
              <w:bottom w:val="single" w:sz="4" w:space="0" w:color="auto"/>
              <w:right w:val="single" w:sz="4" w:space="0" w:color="auto"/>
            </w:tcBorders>
          </w:tcPr>
          <w:p w:rsidR="00D06D0E" w:rsidRPr="00D06D0E" w:rsidRDefault="00D06D0E" w:rsidP="005B47B6">
            <w:pPr>
              <w:pStyle w:val="ConsPlusNormal"/>
              <w:jc w:val="center"/>
              <w:rPr>
                <w:b w:val="0"/>
              </w:rPr>
            </w:pPr>
            <w:r w:rsidRPr="00D06D0E">
              <w:rPr>
                <w:b w:val="0"/>
              </w:rPr>
              <w:t>1.</w:t>
            </w:r>
          </w:p>
        </w:tc>
        <w:tc>
          <w:tcPr>
            <w:tcW w:w="6293" w:type="dxa"/>
            <w:tcBorders>
              <w:top w:val="single" w:sz="4" w:space="0" w:color="auto"/>
              <w:left w:val="single" w:sz="4" w:space="0" w:color="auto"/>
              <w:bottom w:val="single" w:sz="4" w:space="0" w:color="auto"/>
              <w:right w:val="single" w:sz="4" w:space="0" w:color="auto"/>
            </w:tcBorders>
          </w:tcPr>
          <w:p w:rsidR="00D06D0E" w:rsidRPr="00D06D0E" w:rsidRDefault="00D06D0E" w:rsidP="00D06D0E">
            <w:pPr>
              <w:pStyle w:val="ConsPlusNormal"/>
              <w:jc w:val="both"/>
              <w:rPr>
                <w:b w:val="0"/>
              </w:rPr>
            </w:pPr>
            <w:r w:rsidRPr="00D06D0E">
              <w:rPr>
                <w:b w:val="0"/>
              </w:rPr>
              <w:t xml:space="preserve">Установление межмуниципальных маршрутов регулярных перевозок по </w:t>
            </w:r>
            <w:r w:rsidRPr="00D06D0E">
              <w:rPr>
                <w:b w:val="0"/>
                <w:color w:val="000000" w:themeColor="text1"/>
              </w:rPr>
              <w:t xml:space="preserve">перечню </w:t>
            </w:r>
            <w:r w:rsidRPr="00D06D0E">
              <w:rPr>
                <w:b w:val="0"/>
              </w:rPr>
              <w:t xml:space="preserve">согласно приложению </w:t>
            </w:r>
            <w:r>
              <w:rPr>
                <w:b w:val="0"/>
              </w:rPr>
              <w:t>№</w:t>
            </w:r>
            <w:r w:rsidRPr="00D06D0E">
              <w:rPr>
                <w:b w:val="0"/>
              </w:rPr>
              <w:t xml:space="preserve"> 1 к регионально</w:t>
            </w:r>
            <w:r>
              <w:rPr>
                <w:b w:val="0"/>
              </w:rPr>
              <w:t>му</w:t>
            </w:r>
            <w:r w:rsidRPr="00D06D0E">
              <w:rPr>
                <w:b w:val="0"/>
              </w:rPr>
              <w:t xml:space="preserve"> комплексно</w:t>
            </w:r>
            <w:r>
              <w:rPr>
                <w:b w:val="0"/>
              </w:rPr>
              <w:t>му</w:t>
            </w:r>
            <w:r w:rsidRPr="00D06D0E">
              <w:rPr>
                <w:b w:val="0"/>
              </w:rPr>
              <w:t xml:space="preserve"> план</w:t>
            </w:r>
            <w:r>
              <w:rPr>
                <w:b w:val="0"/>
              </w:rPr>
              <w:t>у</w:t>
            </w:r>
            <w:r w:rsidRPr="00D06D0E">
              <w:rPr>
                <w:b w:val="0"/>
              </w:rPr>
              <w:t xml:space="preserve"> транспортного обслуживания населения Пензенской области</w:t>
            </w:r>
            <w:r w:rsidR="000F759B">
              <w:rPr>
                <w:b w:val="0"/>
              </w:rPr>
              <w:t>.</w:t>
            </w:r>
          </w:p>
        </w:tc>
        <w:tc>
          <w:tcPr>
            <w:tcW w:w="1928" w:type="dxa"/>
            <w:tcBorders>
              <w:top w:val="single" w:sz="4" w:space="0" w:color="auto"/>
              <w:left w:val="single" w:sz="4" w:space="0" w:color="auto"/>
              <w:bottom w:val="single" w:sz="4" w:space="0" w:color="auto"/>
              <w:right w:val="single" w:sz="4" w:space="0" w:color="auto"/>
            </w:tcBorders>
          </w:tcPr>
          <w:p w:rsidR="00D06D0E" w:rsidRPr="00D06D0E" w:rsidRDefault="005831CA" w:rsidP="00D06D0E">
            <w:pPr>
              <w:pStyle w:val="ConsPlusNormal"/>
              <w:jc w:val="center"/>
              <w:rPr>
                <w:b w:val="0"/>
              </w:rPr>
            </w:pPr>
            <w:r>
              <w:rPr>
                <w:b w:val="0"/>
              </w:rPr>
              <w:t>2024-2028 гг.</w:t>
            </w:r>
          </w:p>
        </w:tc>
      </w:tr>
      <w:tr w:rsidR="005831CA" w:rsidRPr="00D06D0E" w:rsidTr="005B47B6">
        <w:tc>
          <w:tcPr>
            <w:tcW w:w="626" w:type="dxa"/>
            <w:tcBorders>
              <w:top w:val="single" w:sz="4" w:space="0" w:color="auto"/>
              <w:left w:val="single" w:sz="4" w:space="0" w:color="auto"/>
              <w:bottom w:val="single" w:sz="4" w:space="0" w:color="auto"/>
              <w:right w:val="single" w:sz="4" w:space="0" w:color="auto"/>
            </w:tcBorders>
          </w:tcPr>
          <w:p w:rsidR="005831CA" w:rsidRPr="00D06D0E" w:rsidRDefault="005831CA" w:rsidP="005831CA">
            <w:pPr>
              <w:pStyle w:val="ConsPlusNormal"/>
              <w:jc w:val="center"/>
              <w:rPr>
                <w:b w:val="0"/>
              </w:rPr>
            </w:pPr>
            <w:r>
              <w:rPr>
                <w:b w:val="0"/>
              </w:rPr>
              <w:t>2.</w:t>
            </w:r>
          </w:p>
        </w:tc>
        <w:tc>
          <w:tcPr>
            <w:tcW w:w="6293" w:type="dxa"/>
            <w:tcBorders>
              <w:top w:val="single" w:sz="4" w:space="0" w:color="auto"/>
              <w:left w:val="single" w:sz="4" w:space="0" w:color="auto"/>
              <w:bottom w:val="single" w:sz="4" w:space="0" w:color="auto"/>
              <w:right w:val="single" w:sz="4" w:space="0" w:color="auto"/>
            </w:tcBorders>
          </w:tcPr>
          <w:p w:rsidR="005831CA" w:rsidRPr="00D06D0E" w:rsidRDefault="005831CA" w:rsidP="005831CA">
            <w:pPr>
              <w:pStyle w:val="ConsPlusNormal"/>
              <w:jc w:val="both"/>
              <w:rPr>
                <w:b w:val="0"/>
              </w:rPr>
            </w:pPr>
            <w:r>
              <w:rPr>
                <w:b w:val="0"/>
              </w:rPr>
              <w:t>И</w:t>
            </w:r>
            <w:r w:rsidRPr="00D06D0E">
              <w:rPr>
                <w:b w:val="0"/>
              </w:rPr>
              <w:t xml:space="preserve">зменение межмуниципальных маршрутов регулярных перевозок по </w:t>
            </w:r>
            <w:r w:rsidRPr="00D06D0E">
              <w:rPr>
                <w:b w:val="0"/>
                <w:color w:val="000000" w:themeColor="text1"/>
              </w:rPr>
              <w:t>перечню</w:t>
            </w:r>
            <w:r w:rsidRPr="00D06D0E">
              <w:rPr>
                <w:b w:val="0"/>
              </w:rPr>
              <w:t xml:space="preserve"> согласно приложению </w:t>
            </w:r>
            <w:r>
              <w:rPr>
                <w:b w:val="0"/>
              </w:rPr>
              <w:t>№</w:t>
            </w:r>
            <w:r w:rsidRPr="00D06D0E">
              <w:rPr>
                <w:b w:val="0"/>
              </w:rPr>
              <w:t xml:space="preserve"> </w:t>
            </w:r>
            <w:r>
              <w:rPr>
                <w:b w:val="0"/>
              </w:rPr>
              <w:t>2</w:t>
            </w:r>
            <w:r w:rsidRPr="00D06D0E">
              <w:rPr>
                <w:b w:val="0"/>
              </w:rPr>
              <w:t xml:space="preserve"> к регионально</w:t>
            </w:r>
            <w:r>
              <w:rPr>
                <w:b w:val="0"/>
              </w:rPr>
              <w:t>му</w:t>
            </w:r>
            <w:r w:rsidRPr="00D06D0E">
              <w:rPr>
                <w:b w:val="0"/>
              </w:rPr>
              <w:t xml:space="preserve"> комплексно</w:t>
            </w:r>
            <w:r>
              <w:rPr>
                <w:b w:val="0"/>
              </w:rPr>
              <w:t>му</w:t>
            </w:r>
            <w:r w:rsidRPr="00D06D0E">
              <w:rPr>
                <w:b w:val="0"/>
              </w:rPr>
              <w:t xml:space="preserve"> план</w:t>
            </w:r>
            <w:r>
              <w:rPr>
                <w:b w:val="0"/>
              </w:rPr>
              <w:t>у</w:t>
            </w:r>
            <w:r w:rsidRPr="00D06D0E">
              <w:rPr>
                <w:b w:val="0"/>
              </w:rPr>
              <w:t xml:space="preserve"> транспортного обслуживан</w:t>
            </w:r>
            <w:r w:rsidR="000F759B">
              <w:rPr>
                <w:b w:val="0"/>
              </w:rPr>
              <w:t>ия населения Пензенской области.</w:t>
            </w:r>
          </w:p>
        </w:tc>
        <w:tc>
          <w:tcPr>
            <w:tcW w:w="1928" w:type="dxa"/>
            <w:tcBorders>
              <w:top w:val="single" w:sz="4" w:space="0" w:color="auto"/>
              <w:left w:val="single" w:sz="4" w:space="0" w:color="auto"/>
              <w:bottom w:val="single" w:sz="4" w:space="0" w:color="auto"/>
              <w:right w:val="single" w:sz="4" w:space="0" w:color="auto"/>
            </w:tcBorders>
          </w:tcPr>
          <w:p w:rsidR="005831CA" w:rsidRPr="00D06D0E" w:rsidRDefault="005831CA" w:rsidP="005831CA">
            <w:pPr>
              <w:pStyle w:val="ConsPlusNormal"/>
              <w:jc w:val="center"/>
              <w:rPr>
                <w:b w:val="0"/>
              </w:rPr>
            </w:pPr>
            <w:r>
              <w:rPr>
                <w:b w:val="0"/>
              </w:rPr>
              <w:t>2024-2028 гг.</w:t>
            </w:r>
          </w:p>
        </w:tc>
      </w:tr>
      <w:tr w:rsidR="005831CA" w:rsidRPr="00D06D0E" w:rsidTr="005B47B6">
        <w:tc>
          <w:tcPr>
            <w:tcW w:w="626" w:type="dxa"/>
            <w:tcBorders>
              <w:top w:val="single" w:sz="4" w:space="0" w:color="auto"/>
              <w:left w:val="single" w:sz="4" w:space="0" w:color="auto"/>
              <w:bottom w:val="single" w:sz="4" w:space="0" w:color="auto"/>
              <w:right w:val="single" w:sz="4" w:space="0" w:color="auto"/>
            </w:tcBorders>
          </w:tcPr>
          <w:p w:rsidR="005831CA" w:rsidRPr="00D06D0E" w:rsidRDefault="005831CA" w:rsidP="005831CA">
            <w:pPr>
              <w:pStyle w:val="ConsPlusNormal"/>
              <w:jc w:val="center"/>
              <w:rPr>
                <w:b w:val="0"/>
              </w:rPr>
            </w:pPr>
            <w:r>
              <w:rPr>
                <w:b w:val="0"/>
              </w:rPr>
              <w:t>3</w:t>
            </w:r>
          </w:p>
        </w:tc>
        <w:tc>
          <w:tcPr>
            <w:tcW w:w="6293" w:type="dxa"/>
            <w:tcBorders>
              <w:top w:val="single" w:sz="4" w:space="0" w:color="auto"/>
              <w:left w:val="single" w:sz="4" w:space="0" w:color="auto"/>
              <w:bottom w:val="single" w:sz="4" w:space="0" w:color="auto"/>
              <w:right w:val="single" w:sz="4" w:space="0" w:color="auto"/>
            </w:tcBorders>
          </w:tcPr>
          <w:p w:rsidR="005831CA" w:rsidRPr="00D06D0E" w:rsidRDefault="005831CA" w:rsidP="005831CA">
            <w:pPr>
              <w:pStyle w:val="ConsPlusNormal"/>
              <w:jc w:val="both"/>
            </w:pPr>
            <w:r>
              <w:rPr>
                <w:b w:val="0"/>
              </w:rPr>
              <w:t>О</w:t>
            </w:r>
            <w:r w:rsidRPr="00D06D0E">
              <w:rPr>
                <w:b w:val="0"/>
              </w:rPr>
              <w:t xml:space="preserve">тмена межмуниципальных маршрутов регулярных перевозок по </w:t>
            </w:r>
            <w:r w:rsidRPr="00D06D0E">
              <w:rPr>
                <w:b w:val="0"/>
                <w:color w:val="000000" w:themeColor="text1"/>
              </w:rPr>
              <w:t>перечню</w:t>
            </w:r>
            <w:r w:rsidRPr="00D06D0E">
              <w:rPr>
                <w:b w:val="0"/>
              </w:rPr>
              <w:t xml:space="preserve"> согласно </w:t>
            </w:r>
            <w:r w:rsidRPr="00D06D0E">
              <w:rPr>
                <w:b w:val="0"/>
              </w:rPr>
              <w:lastRenderedPageBreak/>
              <w:t xml:space="preserve">приложению </w:t>
            </w:r>
            <w:r>
              <w:rPr>
                <w:b w:val="0"/>
              </w:rPr>
              <w:t>№ 3</w:t>
            </w:r>
            <w:r w:rsidRPr="00D06D0E">
              <w:rPr>
                <w:b w:val="0"/>
              </w:rPr>
              <w:t xml:space="preserve"> к регионально</w:t>
            </w:r>
            <w:r>
              <w:rPr>
                <w:b w:val="0"/>
              </w:rPr>
              <w:t>му</w:t>
            </w:r>
            <w:r w:rsidRPr="00D06D0E">
              <w:rPr>
                <w:b w:val="0"/>
              </w:rPr>
              <w:t xml:space="preserve"> комплексно</w:t>
            </w:r>
            <w:r>
              <w:rPr>
                <w:b w:val="0"/>
              </w:rPr>
              <w:t>му</w:t>
            </w:r>
            <w:r w:rsidRPr="00D06D0E">
              <w:rPr>
                <w:b w:val="0"/>
              </w:rPr>
              <w:t xml:space="preserve"> план</w:t>
            </w:r>
            <w:r>
              <w:rPr>
                <w:b w:val="0"/>
              </w:rPr>
              <w:t>у</w:t>
            </w:r>
            <w:r w:rsidRPr="00D06D0E">
              <w:rPr>
                <w:b w:val="0"/>
              </w:rPr>
              <w:t xml:space="preserve"> транспортного обслуживан</w:t>
            </w:r>
            <w:r w:rsidR="000F759B">
              <w:rPr>
                <w:b w:val="0"/>
              </w:rPr>
              <w:t>ия населения Пензенской области.</w:t>
            </w:r>
          </w:p>
        </w:tc>
        <w:tc>
          <w:tcPr>
            <w:tcW w:w="1928" w:type="dxa"/>
            <w:tcBorders>
              <w:top w:val="single" w:sz="4" w:space="0" w:color="auto"/>
              <w:left w:val="single" w:sz="4" w:space="0" w:color="auto"/>
              <w:bottom w:val="single" w:sz="4" w:space="0" w:color="auto"/>
              <w:right w:val="single" w:sz="4" w:space="0" w:color="auto"/>
            </w:tcBorders>
          </w:tcPr>
          <w:p w:rsidR="005831CA" w:rsidRPr="00D06D0E" w:rsidRDefault="005831CA" w:rsidP="005831CA">
            <w:pPr>
              <w:pStyle w:val="ConsPlusNormal"/>
              <w:jc w:val="center"/>
              <w:rPr>
                <w:b w:val="0"/>
              </w:rPr>
            </w:pPr>
            <w:r>
              <w:rPr>
                <w:b w:val="0"/>
              </w:rPr>
              <w:lastRenderedPageBreak/>
              <w:t>2024-2028 гг.</w:t>
            </w:r>
          </w:p>
        </w:tc>
      </w:tr>
      <w:tr w:rsidR="005831CA" w:rsidRPr="00D06D0E" w:rsidTr="005B47B6">
        <w:tc>
          <w:tcPr>
            <w:tcW w:w="626" w:type="dxa"/>
            <w:tcBorders>
              <w:top w:val="single" w:sz="4" w:space="0" w:color="auto"/>
              <w:left w:val="single" w:sz="4" w:space="0" w:color="auto"/>
              <w:bottom w:val="single" w:sz="4" w:space="0" w:color="auto"/>
              <w:right w:val="single" w:sz="4" w:space="0" w:color="auto"/>
            </w:tcBorders>
          </w:tcPr>
          <w:p w:rsidR="005831CA" w:rsidRPr="00D06D0E" w:rsidRDefault="005831CA" w:rsidP="005831CA">
            <w:pPr>
              <w:pStyle w:val="ConsPlusNormal"/>
              <w:jc w:val="center"/>
              <w:rPr>
                <w:b w:val="0"/>
              </w:rPr>
            </w:pPr>
            <w:r>
              <w:rPr>
                <w:b w:val="0"/>
              </w:rPr>
              <w:lastRenderedPageBreak/>
              <w:t>4</w:t>
            </w:r>
            <w:r w:rsidRPr="00D06D0E">
              <w:rPr>
                <w:b w:val="0"/>
              </w:rPr>
              <w:t>.</w:t>
            </w:r>
          </w:p>
        </w:tc>
        <w:tc>
          <w:tcPr>
            <w:tcW w:w="6293" w:type="dxa"/>
            <w:tcBorders>
              <w:top w:val="single" w:sz="4" w:space="0" w:color="auto"/>
              <w:left w:val="single" w:sz="4" w:space="0" w:color="auto"/>
              <w:bottom w:val="single" w:sz="4" w:space="0" w:color="auto"/>
              <w:right w:val="single" w:sz="4" w:space="0" w:color="auto"/>
            </w:tcBorders>
          </w:tcPr>
          <w:p w:rsidR="005831CA" w:rsidRPr="00D06D0E" w:rsidRDefault="005831CA" w:rsidP="000F759B">
            <w:pPr>
              <w:pStyle w:val="ConsPlusNormal"/>
              <w:jc w:val="both"/>
              <w:rPr>
                <w:b w:val="0"/>
              </w:rPr>
            </w:pPr>
            <w:r w:rsidRPr="00D06D0E">
              <w:rPr>
                <w:b w:val="0"/>
              </w:rPr>
              <w:t>Изменение вида регулярных перевозок по межмуниципальным маршрутам</w:t>
            </w:r>
            <w:r>
              <w:rPr>
                <w:b w:val="0"/>
              </w:rPr>
              <w:t>.</w:t>
            </w:r>
          </w:p>
        </w:tc>
        <w:tc>
          <w:tcPr>
            <w:tcW w:w="1928" w:type="dxa"/>
            <w:tcBorders>
              <w:top w:val="single" w:sz="4" w:space="0" w:color="auto"/>
              <w:left w:val="single" w:sz="4" w:space="0" w:color="auto"/>
              <w:bottom w:val="single" w:sz="4" w:space="0" w:color="auto"/>
              <w:right w:val="single" w:sz="4" w:space="0" w:color="auto"/>
            </w:tcBorders>
          </w:tcPr>
          <w:p w:rsidR="005831CA" w:rsidRPr="00D06D0E" w:rsidRDefault="005831CA" w:rsidP="005831CA">
            <w:pPr>
              <w:pStyle w:val="ConsPlusNormal"/>
              <w:jc w:val="center"/>
              <w:rPr>
                <w:b w:val="0"/>
              </w:rPr>
            </w:pPr>
            <w:r>
              <w:rPr>
                <w:b w:val="0"/>
              </w:rPr>
              <w:t>2024-2028 гг.</w:t>
            </w:r>
          </w:p>
        </w:tc>
      </w:tr>
    </w:tbl>
    <w:p w:rsidR="00906FA7" w:rsidRPr="00D06D0E" w:rsidRDefault="00906FA7" w:rsidP="00906FA7">
      <w:pPr>
        <w:pStyle w:val="ConsPlusNormal"/>
        <w:ind w:firstLine="540"/>
        <w:jc w:val="both"/>
        <w:rPr>
          <w:color w:val="000000" w:themeColor="text1"/>
        </w:rPr>
      </w:pPr>
    </w:p>
    <w:p w:rsidR="00375426" w:rsidRDefault="00375426" w:rsidP="00906FA7">
      <w:pPr>
        <w:pStyle w:val="ConsPlusTitle"/>
        <w:jc w:val="center"/>
        <w:outlineLvl w:val="1"/>
      </w:pPr>
    </w:p>
    <w:p w:rsidR="00906FA7" w:rsidRPr="00D06D0E" w:rsidRDefault="00906FA7" w:rsidP="00906FA7">
      <w:pPr>
        <w:pStyle w:val="ConsPlusTitle"/>
        <w:jc w:val="center"/>
        <w:outlineLvl w:val="1"/>
        <w:rPr>
          <w:rFonts w:ascii="Times New Roman" w:hAnsi="Times New Roman" w:cs="Times New Roman"/>
          <w:sz w:val="28"/>
          <w:szCs w:val="28"/>
        </w:rPr>
      </w:pPr>
      <w:r w:rsidRPr="00D06D0E">
        <w:rPr>
          <w:rFonts w:ascii="Times New Roman" w:hAnsi="Times New Roman" w:cs="Times New Roman"/>
          <w:sz w:val="28"/>
          <w:szCs w:val="28"/>
        </w:rPr>
        <w:t>VI. План финансирования мероприятий по транспортному</w:t>
      </w:r>
    </w:p>
    <w:p w:rsidR="00906FA7" w:rsidRPr="00D06D0E" w:rsidRDefault="00906FA7" w:rsidP="00906FA7">
      <w:pPr>
        <w:pStyle w:val="ConsPlusTitle"/>
        <w:jc w:val="center"/>
        <w:rPr>
          <w:rFonts w:ascii="Times New Roman" w:hAnsi="Times New Roman" w:cs="Times New Roman"/>
          <w:sz w:val="28"/>
          <w:szCs w:val="28"/>
        </w:rPr>
      </w:pPr>
      <w:r w:rsidRPr="00D06D0E">
        <w:rPr>
          <w:rFonts w:ascii="Times New Roman" w:hAnsi="Times New Roman" w:cs="Times New Roman"/>
          <w:sz w:val="28"/>
          <w:szCs w:val="28"/>
        </w:rPr>
        <w:t xml:space="preserve">обслуживанию населения в </w:t>
      </w:r>
      <w:r w:rsidR="00D06D0E">
        <w:rPr>
          <w:rFonts w:ascii="Times New Roman" w:hAnsi="Times New Roman" w:cs="Times New Roman"/>
          <w:sz w:val="28"/>
          <w:szCs w:val="28"/>
        </w:rPr>
        <w:t xml:space="preserve">Пензенской области </w:t>
      </w:r>
    </w:p>
    <w:p w:rsidR="00906FA7" w:rsidRPr="00D06D0E" w:rsidRDefault="00906FA7" w:rsidP="002D3B09">
      <w:pPr>
        <w:pStyle w:val="ConsPlusTitle"/>
        <w:jc w:val="center"/>
        <w:rPr>
          <w:rFonts w:ascii="Times New Roman" w:hAnsi="Times New Roman" w:cs="Times New Roman"/>
          <w:sz w:val="28"/>
          <w:szCs w:val="28"/>
        </w:rPr>
      </w:pPr>
      <w:r w:rsidRPr="00D06D0E">
        <w:rPr>
          <w:rFonts w:ascii="Times New Roman" w:hAnsi="Times New Roman" w:cs="Times New Roman"/>
          <w:sz w:val="28"/>
          <w:szCs w:val="28"/>
        </w:rPr>
        <w:t xml:space="preserve">и мероприятий </w:t>
      </w:r>
      <w:r w:rsidR="002D3B09" w:rsidRPr="002D3B09">
        <w:rPr>
          <w:rFonts w:ascii="Times New Roman" w:hAnsi="Times New Roman" w:cs="Times New Roman"/>
          <w:sz w:val="28"/>
          <w:szCs w:val="28"/>
        </w:rPr>
        <w:t>по развитию регулярных перевозок по межмуниципальным маршрутам на территории Пензенской области</w:t>
      </w:r>
    </w:p>
    <w:p w:rsidR="00D22A27" w:rsidRDefault="00D22A27" w:rsidP="00D22A27">
      <w:pPr>
        <w:pStyle w:val="ConsPlusTitle"/>
        <w:ind w:firstLine="709"/>
        <w:jc w:val="both"/>
        <w:outlineLvl w:val="1"/>
        <w:rPr>
          <w:rFonts w:ascii="Times New Roman" w:hAnsi="Times New Roman" w:cs="Times New Roman"/>
          <w:b w:val="0"/>
          <w:sz w:val="28"/>
          <w:szCs w:val="28"/>
        </w:rPr>
      </w:pPr>
    </w:p>
    <w:p w:rsidR="00D22A27" w:rsidRDefault="00D56164" w:rsidP="00D22A27">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Ф</w:t>
      </w:r>
      <w:r w:rsidR="00D22A27" w:rsidRPr="00D22A27">
        <w:rPr>
          <w:rFonts w:ascii="Times New Roman" w:hAnsi="Times New Roman" w:cs="Times New Roman"/>
          <w:b w:val="0"/>
          <w:sz w:val="28"/>
          <w:szCs w:val="28"/>
        </w:rPr>
        <w:t>инансировани</w:t>
      </w:r>
      <w:r>
        <w:rPr>
          <w:rFonts w:ascii="Times New Roman" w:hAnsi="Times New Roman" w:cs="Times New Roman"/>
          <w:b w:val="0"/>
          <w:sz w:val="28"/>
          <w:szCs w:val="28"/>
        </w:rPr>
        <w:t>е</w:t>
      </w:r>
      <w:r w:rsidR="00D22A27" w:rsidRPr="00D22A27">
        <w:rPr>
          <w:rFonts w:ascii="Times New Roman" w:hAnsi="Times New Roman" w:cs="Times New Roman"/>
          <w:b w:val="0"/>
          <w:sz w:val="28"/>
          <w:szCs w:val="28"/>
        </w:rPr>
        <w:t xml:space="preserve"> мероприятий по транспортному обслуживанию населения в Пензенской области и мероприятий по развитию регулярных перевозок по межмуниципальным маршрутам на территории Пензенской области</w:t>
      </w:r>
      <w:r w:rsidR="00D22A27">
        <w:rPr>
          <w:rFonts w:ascii="Times New Roman" w:hAnsi="Times New Roman" w:cs="Times New Roman"/>
          <w:b w:val="0"/>
          <w:sz w:val="28"/>
          <w:szCs w:val="28"/>
        </w:rPr>
        <w:t xml:space="preserve"> </w:t>
      </w:r>
      <w:r>
        <w:rPr>
          <w:rFonts w:ascii="Times New Roman" w:hAnsi="Times New Roman" w:cs="Times New Roman"/>
          <w:b w:val="0"/>
          <w:sz w:val="28"/>
          <w:szCs w:val="28"/>
        </w:rPr>
        <w:t xml:space="preserve">осуществляется </w:t>
      </w:r>
      <w:r w:rsidR="00081BB8">
        <w:rPr>
          <w:rFonts w:ascii="Times New Roman" w:hAnsi="Times New Roman" w:cs="Times New Roman"/>
          <w:b w:val="0"/>
          <w:sz w:val="28"/>
          <w:szCs w:val="28"/>
        </w:rPr>
        <w:t>в рамках реализации</w:t>
      </w:r>
      <w:r w:rsidR="00D22A27" w:rsidRPr="00D22A27">
        <w:rPr>
          <w:rFonts w:ascii="Times New Roman" w:hAnsi="Times New Roman" w:cs="Times New Roman"/>
          <w:b w:val="0"/>
          <w:sz w:val="28"/>
          <w:szCs w:val="28"/>
        </w:rPr>
        <w:t xml:space="preserve"> государственной программ</w:t>
      </w:r>
      <w:r w:rsidR="00482C3C">
        <w:rPr>
          <w:rFonts w:ascii="Times New Roman" w:hAnsi="Times New Roman" w:cs="Times New Roman"/>
          <w:b w:val="0"/>
          <w:sz w:val="28"/>
          <w:szCs w:val="28"/>
        </w:rPr>
        <w:t>ы</w:t>
      </w:r>
      <w:r w:rsidR="00D22A27" w:rsidRPr="00D22A27">
        <w:rPr>
          <w:rFonts w:ascii="Times New Roman" w:hAnsi="Times New Roman" w:cs="Times New Roman"/>
          <w:b w:val="0"/>
          <w:sz w:val="28"/>
          <w:szCs w:val="28"/>
        </w:rPr>
        <w:t xml:space="preserve"> Пензенской области «Развитие территорий, социальной и инженерной инфраструктуры, обеспечение транспортных услуг в Пензенской области»</w:t>
      </w:r>
      <w:r w:rsidR="00D22A27">
        <w:rPr>
          <w:rFonts w:ascii="Times New Roman" w:hAnsi="Times New Roman" w:cs="Times New Roman"/>
          <w:b w:val="0"/>
          <w:sz w:val="28"/>
          <w:szCs w:val="28"/>
        </w:rPr>
        <w:t>.</w:t>
      </w:r>
    </w:p>
    <w:p w:rsidR="00906FA7" w:rsidRDefault="00D22A27" w:rsidP="00D56164">
      <w:pPr>
        <w:pStyle w:val="ConsPlusTitle"/>
        <w:ind w:firstLine="709"/>
        <w:jc w:val="both"/>
        <w:outlineLvl w:val="1"/>
        <w:rPr>
          <w:rFonts w:ascii="Times New Roman" w:hAnsi="Times New Roman" w:cs="Times New Roman"/>
          <w:b w:val="0"/>
          <w:sz w:val="28"/>
          <w:szCs w:val="28"/>
        </w:rPr>
      </w:pPr>
      <w:r w:rsidRPr="00D22A27">
        <w:rPr>
          <w:rFonts w:ascii="Times New Roman" w:hAnsi="Times New Roman" w:cs="Times New Roman"/>
          <w:b w:val="0"/>
          <w:sz w:val="28"/>
          <w:szCs w:val="28"/>
        </w:rPr>
        <w:t>Источником финансирования реализации мероприятий по транспортному обслуживанию населения в Пензенской области и мероприятий по развитию регулярных перевозок по межмуниципальным маршрутам на территории Пензенской области явля</w:t>
      </w:r>
      <w:r w:rsidR="00081BB8">
        <w:rPr>
          <w:rFonts w:ascii="Times New Roman" w:hAnsi="Times New Roman" w:cs="Times New Roman"/>
          <w:b w:val="0"/>
          <w:sz w:val="28"/>
          <w:szCs w:val="28"/>
        </w:rPr>
        <w:t>ю</w:t>
      </w:r>
      <w:r w:rsidRPr="00D22A27">
        <w:rPr>
          <w:rFonts w:ascii="Times New Roman" w:hAnsi="Times New Roman" w:cs="Times New Roman"/>
          <w:b w:val="0"/>
          <w:sz w:val="28"/>
          <w:szCs w:val="28"/>
        </w:rPr>
        <w:t xml:space="preserve">тся </w:t>
      </w:r>
      <w:r w:rsidR="00081BB8">
        <w:rPr>
          <w:rFonts w:ascii="Times New Roman" w:hAnsi="Times New Roman" w:cs="Times New Roman"/>
          <w:b w:val="0"/>
          <w:sz w:val="28"/>
          <w:szCs w:val="28"/>
        </w:rPr>
        <w:t xml:space="preserve">средства </w:t>
      </w:r>
      <w:r w:rsidRPr="00D22A27">
        <w:rPr>
          <w:rFonts w:ascii="Times New Roman" w:hAnsi="Times New Roman" w:cs="Times New Roman"/>
          <w:b w:val="0"/>
          <w:sz w:val="28"/>
          <w:szCs w:val="28"/>
        </w:rPr>
        <w:t>бюджет</w:t>
      </w:r>
      <w:r w:rsidR="00081BB8">
        <w:rPr>
          <w:rFonts w:ascii="Times New Roman" w:hAnsi="Times New Roman" w:cs="Times New Roman"/>
          <w:b w:val="0"/>
          <w:sz w:val="28"/>
          <w:szCs w:val="28"/>
        </w:rPr>
        <w:t>а</w:t>
      </w:r>
      <w:r w:rsidRPr="00D22A27">
        <w:rPr>
          <w:rFonts w:ascii="Times New Roman" w:hAnsi="Times New Roman" w:cs="Times New Roman"/>
          <w:b w:val="0"/>
          <w:sz w:val="28"/>
          <w:szCs w:val="28"/>
        </w:rPr>
        <w:t xml:space="preserve"> Пензенской области</w:t>
      </w:r>
      <w:r w:rsidR="00081BB8">
        <w:rPr>
          <w:rFonts w:ascii="Times New Roman" w:hAnsi="Times New Roman" w:cs="Times New Roman"/>
          <w:b w:val="0"/>
          <w:sz w:val="28"/>
          <w:szCs w:val="28"/>
        </w:rPr>
        <w:t xml:space="preserve">, </w:t>
      </w:r>
      <w:r w:rsidR="000F759B">
        <w:rPr>
          <w:rFonts w:ascii="Times New Roman" w:hAnsi="Times New Roman" w:cs="Times New Roman"/>
          <w:b w:val="0"/>
          <w:sz w:val="28"/>
          <w:szCs w:val="28"/>
        </w:rPr>
        <w:t>предусмотренные</w:t>
      </w:r>
      <w:r w:rsidR="00081BB8">
        <w:rPr>
          <w:rFonts w:ascii="Times New Roman" w:hAnsi="Times New Roman" w:cs="Times New Roman"/>
          <w:b w:val="0"/>
          <w:sz w:val="28"/>
          <w:szCs w:val="28"/>
        </w:rPr>
        <w:t xml:space="preserve"> на реализацию указанных мероприятий на очередной финансовый год и плановый период</w:t>
      </w:r>
      <w:r w:rsidRPr="00D22A27">
        <w:rPr>
          <w:rFonts w:ascii="Times New Roman" w:hAnsi="Times New Roman" w:cs="Times New Roman"/>
          <w:b w:val="0"/>
          <w:sz w:val="28"/>
          <w:szCs w:val="28"/>
        </w:rPr>
        <w:t>.</w:t>
      </w:r>
    </w:p>
    <w:p w:rsidR="00EE0822" w:rsidRDefault="00EE0822" w:rsidP="00D56164">
      <w:pPr>
        <w:pStyle w:val="ConsPlusTitle"/>
        <w:ind w:firstLine="709"/>
        <w:jc w:val="both"/>
        <w:outlineLvl w:val="1"/>
        <w:rPr>
          <w:rFonts w:ascii="Times New Roman" w:hAnsi="Times New Roman" w:cs="Times New Roman"/>
          <w:b w:val="0"/>
          <w:sz w:val="28"/>
          <w:szCs w:val="28"/>
        </w:rPr>
      </w:pPr>
    </w:p>
    <w:p w:rsidR="00EE0822" w:rsidRDefault="00EE0822" w:rsidP="00EE0822">
      <w:pPr>
        <w:pStyle w:val="ConsPlusNormal"/>
        <w:ind w:firstLine="540"/>
        <w:jc w:val="center"/>
      </w:pPr>
      <w:r w:rsidRPr="00D06D0E">
        <w:t>V</w:t>
      </w:r>
      <w:r>
        <w:t>II. Оценка существующего состояния транспортного обслуживания населения в Пензенской области</w:t>
      </w:r>
    </w:p>
    <w:p w:rsidR="00EE0822" w:rsidRDefault="00EE0822" w:rsidP="00EE0822">
      <w:pPr>
        <w:pStyle w:val="ConsPlusNormal"/>
        <w:ind w:firstLine="540"/>
        <w:jc w:val="center"/>
      </w:pPr>
    </w:p>
    <w:p w:rsidR="00EE0822" w:rsidRDefault="00EE0822" w:rsidP="00EE0822">
      <w:pPr>
        <w:pStyle w:val="ConsPlusNormal"/>
        <w:ind w:firstLine="540"/>
        <w:jc w:val="both"/>
        <w:rPr>
          <w:b w:val="0"/>
        </w:rPr>
      </w:pPr>
      <w:r>
        <w:rPr>
          <w:b w:val="0"/>
        </w:rPr>
        <w:t xml:space="preserve">1. </w:t>
      </w:r>
      <w:r w:rsidRPr="00616C06">
        <w:rPr>
          <w:b w:val="0"/>
        </w:rPr>
        <w:t>Транспортный комплекс Пензенской области включает в себя автомобильный, железнодорожный и воздушный транспорт.</w:t>
      </w:r>
    </w:p>
    <w:p w:rsidR="00EE0822" w:rsidRDefault="00EE0822" w:rsidP="00EE0822">
      <w:pPr>
        <w:pStyle w:val="ConsPlusNormal"/>
        <w:ind w:firstLine="540"/>
        <w:jc w:val="both"/>
        <w:rPr>
          <w:b w:val="0"/>
        </w:rPr>
      </w:pPr>
      <w:r>
        <w:rPr>
          <w:b w:val="0"/>
        </w:rPr>
        <w:t xml:space="preserve">1.1 </w:t>
      </w:r>
      <w:r w:rsidRPr="00616C06">
        <w:rPr>
          <w:b w:val="0"/>
        </w:rPr>
        <w:t>Автомобильный транспорт</w:t>
      </w:r>
      <w:r>
        <w:rPr>
          <w:b w:val="0"/>
        </w:rPr>
        <w:t>.</w:t>
      </w:r>
    </w:p>
    <w:p w:rsidR="00EE0822" w:rsidRDefault="00EE0822" w:rsidP="00EE0822">
      <w:pPr>
        <w:pStyle w:val="ConsPlusNormal"/>
        <w:ind w:firstLine="540"/>
        <w:jc w:val="both"/>
        <w:rPr>
          <w:b w:val="0"/>
        </w:rPr>
      </w:pPr>
      <w:r w:rsidRPr="00616C06">
        <w:rPr>
          <w:b w:val="0"/>
        </w:rPr>
        <w:t>Автомобильный транспорт является самым массовым и доступным видом транспорта.</w:t>
      </w:r>
      <w:r>
        <w:rPr>
          <w:b w:val="0"/>
        </w:rPr>
        <w:t xml:space="preserve"> </w:t>
      </w:r>
      <w:r w:rsidRPr="00616C06">
        <w:rPr>
          <w:b w:val="0"/>
        </w:rPr>
        <w:t xml:space="preserve">Перевозки пассажиров автомобильным транспортом по межмуниципальным маршрутам регулярных перевозок на территории Пензенской области </w:t>
      </w:r>
      <w:r w:rsidRPr="009879DF">
        <w:rPr>
          <w:b w:val="0"/>
          <w:color w:val="000000" w:themeColor="text1"/>
        </w:rPr>
        <w:t xml:space="preserve">осуществляют 55 субъектов различной формы собственности на 123 межмуниципальных (пригородных и междугородных) и 253 муниципальных маршрутах. Межмуниципальная </w:t>
      </w:r>
      <w:r w:rsidRPr="00616C06">
        <w:rPr>
          <w:b w:val="0"/>
        </w:rPr>
        <w:t>маршрутная сеть соединяет городские округа (Кузнецк, Заречный) и административные центры всех муниципальных районов Пензенской области с областным центром.</w:t>
      </w:r>
    </w:p>
    <w:p w:rsidR="00EE0822" w:rsidRDefault="00EE0822" w:rsidP="00EE0822">
      <w:pPr>
        <w:pStyle w:val="ConsPlusNormal"/>
        <w:ind w:firstLine="540"/>
        <w:jc w:val="both"/>
        <w:rPr>
          <w:b w:val="0"/>
        </w:rPr>
      </w:pPr>
      <w:r w:rsidRPr="00616C06">
        <w:rPr>
          <w:b w:val="0"/>
        </w:rPr>
        <w:t xml:space="preserve">Протяженность маршрутных линий составляет более 17 тыс. км и охватывает свыше 70 % населенных пунктов области. Маршрутная сеть на территории Пензенской области сформирована. </w:t>
      </w:r>
    </w:p>
    <w:p w:rsidR="00EE0822" w:rsidRDefault="00EE0822" w:rsidP="00EE0822">
      <w:pPr>
        <w:pStyle w:val="ConsPlusNormal"/>
        <w:ind w:firstLine="540"/>
        <w:jc w:val="both"/>
        <w:rPr>
          <w:b w:val="0"/>
        </w:rPr>
      </w:pPr>
      <w:r w:rsidRPr="00616C06">
        <w:rPr>
          <w:b w:val="0"/>
        </w:rPr>
        <w:t xml:space="preserve">Население Пензенской области получает комплекс автовокзальных услуг на 13 автовокзалах и автостанциях. Автовокзалы и автостанции Пензенской </w:t>
      </w:r>
      <w:r w:rsidRPr="00616C06">
        <w:rPr>
          <w:b w:val="0"/>
        </w:rPr>
        <w:lastRenderedPageBreak/>
        <w:t xml:space="preserve">области находятся в структуре ОАО «Пензенское объединение автовокзалов». Созданная система транспортной инфраструктуры пассажирского транспорта региона позволяет осуществить межвидовую увязку различных видов транспорта, в том числе в областном центре. </w:t>
      </w:r>
    </w:p>
    <w:p w:rsidR="00EE0822" w:rsidRDefault="00EE0822" w:rsidP="00EE0822">
      <w:pPr>
        <w:pStyle w:val="ConsPlusNormal"/>
        <w:ind w:firstLine="540"/>
        <w:jc w:val="both"/>
        <w:rPr>
          <w:b w:val="0"/>
        </w:rPr>
      </w:pPr>
      <w:r>
        <w:rPr>
          <w:b w:val="0"/>
        </w:rPr>
        <w:t>В</w:t>
      </w:r>
      <w:r w:rsidRPr="00616C06">
        <w:rPr>
          <w:b w:val="0"/>
        </w:rPr>
        <w:t>ыгодное взаиморасположение железнодорожного и автомобильного вокзалов на территории г. Пензы позволяет пассажирам в течение нескольких минут осуществить пересадку с одного вида транспорта на другой, а в случае необходимости на автобусах регулярных маршрутов до</w:t>
      </w:r>
      <w:r>
        <w:rPr>
          <w:b w:val="0"/>
        </w:rPr>
        <w:t>ехать</w:t>
      </w:r>
      <w:r w:rsidRPr="00616C06">
        <w:rPr>
          <w:b w:val="0"/>
        </w:rPr>
        <w:t xml:space="preserve"> </w:t>
      </w:r>
      <w:r>
        <w:rPr>
          <w:b w:val="0"/>
        </w:rPr>
        <w:t xml:space="preserve">до </w:t>
      </w:r>
      <w:r w:rsidRPr="00616C06">
        <w:rPr>
          <w:b w:val="0"/>
        </w:rPr>
        <w:t>аэропорта г. Пензы.</w:t>
      </w:r>
    </w:p>
    <w:p w:rsidR="00EE0822" w:rsidRDefault="00EE0822" w:rsidP="00EE0822">
      <w:pPr>
        <w:pStyle w:val="ConsPlusNormal"/>
        <w:ind w:firstLine="540"/>
        <w:jc w:val="both"/>
        <w:rPr>
          <w:b w:val="0"/>
        </w:rPr>
      </w:pPr>
      <w:r>
        <w:rPr>
          <w:b w:val="0"/>
        </w:rPr>
        <w:t>А</w:t>
      </w:r>
      <w:r w:rsidRPr="00616C06">
        <w:rPr>
          <w:b w:val="0"/>
        </w:rPr>
        <w:t>налогичная ситуация с расположением инфраструктурных объектов наблюдается и в районах области, когда автостанции расположены в непосредственной близости от железнодорожных вокзалов районных центров.</w:t>
      </w:r>
    </w:p>
    <w:p w:rsidR="00EE0822" w:rsidRPr="00616C06" w:rsidRDefault="00EE0822" w:rsidP="00EE0822">
      <w:pPr>
        <w:pStyle w:val="ConsPlusNormal"/>
        <w:ind w:firstLine="540"/>
        <w:jc w:val="both"/>
        <w:rPr>
          <w:b w:val="0"/>
        </w:rPr>
      </w:pPr>
      <w:r w:rsidRPr="00616C06">
        <w:rPr>
          <w:b w:val="0"/>
        </w:rPr>
        <w:t>Действующая маршрутная сеть характеризуется следующими факторами:</w:t>
      </w:r>
    </w:p>
    <w:p w:rsidR="00EE0822" w:rsidRPr="00616C06" w:rsidRDefault="00EE0822" w:rsidP="00EE0822">
      <w:pPr>
        <w:pStyle w:val="ConsPlusNormal"/>
        <w:ind w:firstLine="540"/>
        <w:jc w:val="both"/>
        <w:rPr>
          <w:b w:val="0"/>
        </w:rPr>
      </w:pPr>
      <w:r w:rsidRPr="00616C06">
        <w:rPr>
          <w:b w:val="0"/>
        </w:rPr>
        <w:t>а) позитивные факторы:</w:t>
      </w:r>
    </w:p>
    <w:p w:rsidR="00EE0822" w:rsidRPr="00616C06" w:rsidRDefault="00EE0822" w:rsidP="00EE0822">
      <w:pPr>
        <w:pStyle w:val="ConsPlusNormal"/>
        <w:ind w:firstLine="540"/>
        <w:jc w:val="both"/>
        <w:rPr>
          <w:b w:val="0"/>
        </w:rPr>
      </w:pPr>
      <w:r w:rsidRPr="00616C06">
        <w:rPr>
          <w:b w:val="0"/>
        </w:rPr>
        <w:t>- наличие сформированной нормативной правовой базы, регламентирующей вопросы организации регулярных перевозок пассажиров и багажа автомобильным транспортом на территории Пензенской области;</w:t>
      </w:r>
    </w:p>
    <w:p w:rsidR="00EE0822" w:rsidRPr="00616C06" w:rsidRDefault="00EE0822" w:rsidP="00EE0822">
      <w:pPr>
        <w:pStyle w:val="ConsPlusNormal"/>
        <w:ind w:firstLine="540"/>
        <w:jc w:val="both"/>
        <w:rPr>
          <w:b w:val="0"/>
        </w:rPr>
      </w:pPr>
      <w:r w:rsidRPr="00616C06">
        <w:rPr>
          <w:b w:val="0"/>
        </w:rPr>
        <w:t>- наличие сформированной и устоявшейся межмуниципальной маршрутной сети, охватывающей все муниципальные районы области;</w:t>
      </w:r>
    </w:p>
    <w:p w:rsidR="00EE0822" w:rsidRPr="00616C06" w:rsidRDefault="00EE0822" w:rsidP="00EE0822">
      <w:pPr>
        <w:pStyle w:val="ConsPlusNormal"/>
        <w:ind w:firstLine="540"/>
        <w:jc w:val="both"/>
        <w:rPr>
          <w:b w:val="0"/>
        </w:rPr>
      </w:pPr>
      <w:r w:rsidRPr="00616C06">
        <w:rPr>
          <w:b w:val="0"/>
        </w:rPr>
        <w:t>- высокий уровень легализации перевозчиков на регулярных маршрутах;</w:t>
      </w:r>
    </w:p>
    <w:p w:rsidR="00EE0822" w:rsidRPr="00616C06" w:rsidRDefault="00EE0822" w:rsidP="00EE0822">
      <w:pPr>
        <w:pStyle w:val="ConsPlusNormal"/>
        <w:ind w:firstLine="540"/>
        <w:jc w:val="both"/>
        <w:rPr>
          <w:b w:val="0"/>
        </w:rPr>
      </w:pPr>
      <w:r w:rsidRPr="00616C06">
        <w:rPr>
          <w:b w:val="0"/>
        </w:rPr>
        <w:t>- наличие конкурентных условий осуществления транспортной деятельности автотранспортных перевозчиков области различных форм собственности;</w:t>
      </w:r>
    </w:p>
    <w:p w:rsidR="00EE0822" w:rsidRPr="00616C06" w:rsidRDefault="00EE0822" w:rsidP="00EE0822">
      <w:pPr>
        <w:pStyle w:val="ConsPlusNormal"/>
        <w:ind w:firstLine="540"/>
        <w:jc w:val="both"/>
        <w:rPr>
          <w:b w:val="0"/>
        </w:rPr>
      </w:pPr>
      <w:r w:rsidRPr="00616C06">
        <w:rPr>
          <w:b w:val="0"/>
        </w:rPr>
        <w:t>б) негативные факторы:</w:t>
      </w:r>
    </w:p>
    <w:p w:rsidR="00EE0822" w:rsidRPr="00616C06" w:rsidRDefault="00EE0822" w:rsidP="00EE0822">
      <w:pPr>
        <w:pStyle w:val="ConsPlusNormal"/>
        <w:ind w:firstLine="540"/>
        <w:jc w:val="both"/>
        <w:rPr>
          <w:b w:val="0"/>
        </w:rPr>
      </w:pPr>
      <w:r w:rsidRPr="00616C06">
        <w:rPr>
          <w:b w:val="0"/>
        </w:rPr>
        <w:t>- функ</w:t>
      </w:r>
      <w:r>
        <w:rPr>
          <w:b w:val="0"/>
        </w:rPr>
        <w:t>ционирование маршрутной сети с преобладанием</w:t>
      </w:r>
      <w:r w:rsidRPr="00616C06">
        <w:rPr>
          <w:b w:val="0"/>
        </w:rPr>
        <w:t xml:space="preserve"> регулярных перевозок по нерегулируемым тарифам, предусматривающим возложение коммерческих рисков на перевозчиков;</w:t>
      </w:r>
    </w:p>
    <w:p w:rsidR="00EE0822" w:rsidRPr="00616C06" w:rsidRDefault="00EE0822" w:rsidP="00EE0822">
      <w:pPr>
        <w:pStyle w:val="ConsPlusNormal"/>
        <w:ind w:firstLine="540"/>
        <w:jc w:val="both"/>
        <w:rPr>
          <w:b w:val="0"/>
        </w:rPr>
      </w:pPr>
      <w:r w:rsidRPr="00616C06">
        <w:rPr>
          <w:b w:val="0"/>
        </w:rPr>
        <w:t>- отсутствие системы диспетчерского управления перевозками по межмуниципальным маршрутам;</w:t>
      </w:r>
    </w:p>
    <w:p w:rsidR="00EE0822" w:rsidRPr="00616C06" w:rsidRDefault="00EE0822" w:rsidP="00EE0822">
      <w:pPr>
        <w:pStyle w:val="ConsPlusNormal"/>
        <w:ind w:firstLine="540"/>
        <w:jc w:val="both"/>
        <w:rPr>
          <w:b w:val="0"/>
        </w:rPr>
      </w:pPr>
      <w:r w:rsidRPr="00616C06">
        <w:rPr>
          <w:b w:val="0"/>
        </w:rPr>
        <w:t>- - низкий уровень информационного обеспечения функционирования системы регулярных перевозок по межмуниципальным маршрутам;</w:t>
      </w:r>
    </w:p>
    <w:p w:rsidR="00EE0822" w:rsidRPr="00616C06" w:rsidRDefault="00EE0822" w:rsidP="00EE0822">
      <w:pPr>
        <w:pStyle w:val="ConsPlusNormal"/>
        <w:ind w:firstLine="540"/>
        <w:jc w:val="both"/>
        <w:rPr>
          <w:b w:val="0"/>
        </w:rPr>
      </w:pPr>
      <w:r w:rsidRPr="00616C06">
        <w:rPr>
          <w:b w:val="0"/>
        </w:rPr>
        <w:t>- высокий уровень износа материально-технической базы автотранспортных предприятий районов области;</w:t>
      </w:r>
    </w:p>
    <w:p w:rsidR="00EE0822" w:rsidRPr="00616C06" w:rsidRDefault="00EE0822" w:rsidP="00EE0822">
      <w:pPr>
        <w:pStyle w:val="ConsPlusNormal"/>
        <w:ind w:firstLine="540"/>
        <w:jc w:val="both"/>
        <w:rPr>
          <w:b w:val="0"/>
        </w:rPr>
      </w:pPr>
      <w:r w:rsidRPr="00616C06">
        <w:rPr>
          <w:b w:val="0"/>
        </w:rPr>
        <w:t>- недостаточный уровень развития сети остановочных пунктов;</w:t>
      </w:r>
    </w:p>
    <w:p w:rsidR="00EE0822" w:rsidRPr="00616C06" w:rsidRDefault="00EE0822" w:rsidP="00EE0822">
      <w:pPr>
        <w:pStyle w:val="ConsPlusNormal"/>
        <w:ind w:firstLine="540"/>
        <w:jc w:val="both"/>
        <w:rPr>
          <w:b w:val="0"/>
        </w:rPr>
      </w:pPr>
      <w:r w:rsidRPr="00616C06">
        <w:rPr>
          <w:b w:val="0"/>
        </w:rPr>
        <w:t xml:space="preserve">- </w:t>
      </w:r>
      <w:r>
        <w:rPr>
          <w:b w:val="0"/>
        </w:rPr>
        <w:t>низкий уровень</w:t>
      </w:r>
      <w:r w:rsidRPr="00616C06">
        <w:rPr>
          <w:b w:val="0"/>
        </w:rPr>
        <w:t xml:space="preserve"> условий для приоритетного проезда общественного транспорта на улично-дорожной сети.</w:t>
      </w:r>
    </w:p>
    <w:p w:rsidR="00EE0822" w:rsidRDefault="00EE0822" w:rsidP="00EE0822">
      <w:pPr>
        <w:pStyle w:val="ConsPlusNormal"/>
        <w:ind w:firstLine="540"/>
        <w:jc w:val="both"/>
        <w:rPr>
          <w:b w:val="0"/>
        </w:rPr>
      </w:pPr>
      <w:r>
        <w:rPr>
          <w:b w:val="0"/>
        </w:rPr>
        <w:t>1.2. Воздушный транспорт.</w:t>
      </w:r>
    </w:p>
    <w:p w:rsidR="00EE0822" w:rsidRDefault="00EE0822" w:rsidP="00EE0822">
      <w:pPr>
        <w:pStyle w:val="ConsPlusNormal"/>
        <w:ind w:firstLine="540"/>
        <w:jc w:val="both"/>
        <w:rPr>
          <w:b w:val="0"/>
        </w:rPr>
      </w:pPr>
      <w:r>
        <w:rPr>
          <w:b w:val="0"/>
        </w:rPr>
        <w:t xml:space="preserve">Воздушная перевозка пассажиров </w:t>
      </w:r>
      <w:r w:rsidRPr="00687B70">
        <w:rPr>
          <w:b w:val="0"/>
        </w:rPr>
        <w:t>осуществляется</w:t>
      </w:r>
      <w:r>
        <w:rPr>
          <w:b w:val="0"/>
        </w:rPr>
        <w:t xml:space="preserve"> по маршрутам</w:t>
      </w:r>
      <w:r w:rsidRPr="00687B70">
        <w:rPr>
          <w:b w:val="0"/>
        </w:rPr>
        <w:t xml:space="preserve"> «Пенза – Москва (Домодедово)</w:t>
      </w:r>
      <w:r>
        <w:rPr>
          <w:b w:val="0"/>
        </w:rPr>
        <w:t>»,</w:t>
      </w:r>
      <w:r w:rsidRPr="00687B70">
        <w:rPr>
          <w:b w:val="0"/>
        </w:rPr>
        <w:t xml:space="preserve"> «Пенза – Москва (Шереметьево)»</w:t>
      </w:r>
      <w:r>
        <w:rPr>
          <w:b w:val="0"/>
        </w:rPr>
        <w:t>,</w:t>
      </w:r>
      <w:r w:rsidRPr="00687B70">
        <w:rPr>
          <w:b w:val="0"/>
        </w:rPr>
        <w:t xml:space="preserve"> «Пенза – Минеральные Воды»</w:t>
      </w:r>
      <w:r>
        <w:rPr>
          <w:b w:val="0"/>
        </w:rPr>
        <w:t>, «Пенза-Сочи»,</w:t>
      </w:r>
      <w:r w:rsidRPr="00687B70">
        <w:rPr>
          <w:b w:val="0"/>
        </w:rPr>
        <w:t xml:space="preserve"> «Пенза-Санкт-Петербург», «Пенза – Екатеринбург»</w:t>
      </w:r>
      <w:r>
        <w:rPr>
          <w:b w:val="0"/>
        </w:rPr>
        <w:t xml:space="preserve">. </w:t>
      </w:r>
    </w:p>
    <w:p w:rsidR="00EE0822" w:rsidRDefault="00EE0822" w:rsidP="00EE0822">
      <w:pPr>
        <w:pStyle w:val="ConsPlusNormal"/>
        <w:ind w:firstLine="540"/>
        <w:jc w:val="both"/>
        <w:rPr>
          <w:b w:val="0"/>
        </w:rPr>
      </w:pPr>
      <w:r w:rsidRPr="00616C06">
        <w:rPr>
          <w:b w:val="0"/>
        </w:rPr>
        <w:t>Аэропорт г. Пензы является аэропортом федерального значения и расположен в 600 км восточнее Московского аэроузла и находится на пересечении воздушных трасс Европа - Средний Восток, Европа - Юго-</w:t>
      </w:r>
      <w:r w:rsidRPr="00616C06">
        <w:rPr>
          <w:b w:val="0"/>
        </w:rPr>
        <w:lastRenderedPageBreak/>
        <w:t>Восточная Азия, Урал - Украина - Южная Европа, Север - Юг Европейской части территории России.</w:t>
      </w:r>
    </w:p>
    <w:p w:rsidR="00EE0822" w:rsidRDefault="00EE0822" w:rsidP="00EE0822">
      <w:pPr>
        <w:pStyle w:val="ConsPlusNormal"/>
        <w:ind w:firstLine="540"/>
        <w:jc w:val="both"/>
        <w:rPr>
          <w:b w:val="0"/>
        </w:rPr>
      </w:pPr>
      <w:r>
        <w:rPr>
          <w:b w:val="0"/>
        </w:rPr>
        <w:t>1.3. Железнодорожный транспорт.</w:t>
      </w:r>
    </w:p>
    <w:p w:rsidR="00EE0822" w:rsidRDefault="00EE0822" w:rsidP="00EE0822">
      <w:pPr>
        <w:pStyle w:val="ConsPlusNormal"/>
        <w:ind w:firstLine="540"/>
        <w:jc w:val="both"/>
        <w:rPr>
          <w:b w:val="0"/>
        </w:rPr>
      </w:pPr>
      <w:r w:rsidRPr="00616C06">
        <w:rPr>
          <w:b w:val="0"/>
        </w:rPr>
        <w:t>По территории Пензенской области пролегают крупнейшие железные дороги страны – Куйбышевская, Юго-Восточная. Эксплуатационная длина железнодорожных путей общег</w:t>
      </w:r>
      <w:r w:rsidR="00D572E3">
        <w:rPr>
          <w:b w:val="0"/>
        </w:rPr>
        <w:t>о пользования составляет 828 км</w:t>
      </w:r>
      <w:r w:rsidRPr="00616C06">
        <w:rPr>
          <w:b w:val="0"/>
        </w:rPr>
        <w:t>, из них 54% (443 км.) – электрифицированный участок путей.</w:t>
      </w:r>
      <w:r>
        <w:rPr>
          <w:b w:val="0"/>
        </w:rPr>
        <w:t xml:space="preserve"> </w:t>
      </w:r>
      <w:r w:rsidRPr="00616C06">
        <w:rPr>
          <w:b w:val="0"/>
        </w:rPr>
        <w:t xml:space="preserve">Они связывают Пензу с Центром и Югом России, регионами Поволжья, Южным Уралом, Сибирью, Казахстаном, Средней Азией, Дальним Востоком. </w:t>
      </w:r>
    </w:p>
    <w:p w:rsidR="00EE0822" w:rsidRDefault="00EE0822" w:rsidP="00EE0822">
      <w:pPr>
        <w:pStyle w:val="ConsPlusNormal"/>
        <w:ind w:firstLine="540"/>
        <w:jc w:val="both"/>
        <w:rPr>
          <w:b w:val="0"/>
        </w:rPr>
      </w:pPr>
      <w:r w:rsidRPr="00616C06">
        <w:rPr>
          <w:b w:val="0"/>
        </w:rPr>
        <w:t>На территории Пензенской области пригородное железнодорожное сообщение обеспечи</w:t>
      </w:r>
      <w:r w:rsidR="00D572E3">
        <w:rPr>
          <w:b w:val="0"/>
        </w:rPr>
        <w:t xml:space="preserve">вается по следующим маршрутам: </w:t>
      </w:r>
      <w:r w:rsidRPr="00687B70">
        <w:rPr>
          <w:b w:val="0"/>
        </w:rPr>
        <w:t>«Пенза – Белинская - Пачелма» (6 поездов), «Пенза – Кузнецк» (4 поезда), «Кузнецк – Пенза – Саранск» (по выходным и праздничным дням 4 поезда), «Пенза – Булычево»                      (2 поезда), «Морсово – Земетчино – Пачелма» (4 поезда), «Рузаевка – Ночка» (2 поезда), «Пенза – Ртищево» (4 поезда), «Ртищево – Вер</w:t>
      </w:r>
      <w:r>
        <w:rPr>
          <w:b w:val="0"/>
        </w:rPr>
        <w:t>туновская - Умет»  (2 поезда)</w:t>
      </w:r>
      <w:r w:rsidRPr="00616C06">
        <w:rPr>
          <w:b w:val="0"/>
        </w:rPr>
        <w:t>.</w:t>
      </w:r>
    </w:p>
    <w:p w:rsidR="00733ED9" w:rsidRPr="00733ED9" w:rsidRDefault="00733ED9" w:rsidP="00733ED9">
      <w:pPr>
        <w:pStyle w:val="ConsPlusNormal"/>
        <w:ind w:firstLine="540"/>
        <w:jc w:val="both"/>
        <w:rPr>
          <w:b w:val="0"/>
        </w:rPr>
      </w:pPr>
      <w:r w:rsidRPr="00733ED9">
        <w:rPr>
          <w:b w:val="0"/>
        </w:rPr>
        <w:t>Реализованные проекты в сфере транспортного обслуживания пригородным железнодорожным транспортом</w:t>
      </w:r>
      <w:r w:rsidR="00B87995">
        <w:rPr>
          <w:b w:val="0"/>
        </w:rPr>
        <w:t>:</w:t>
      </w:r>
    </w:p>
    <w:p w:rsidR="00733ED9" w:rsidRPr="00733ED9" w:rsidRDefault="00733ED9" w:rsidP="00733ED9">
      <w:pPr>
        <w:pStyle w:val="ConsPlusNormal"/>
        <w:ind w:firstLine="540"/>
        <w:jc w:val="both"/>
        <w:rPr>
          <w:b w:val="0"/>
        </w:rPr>
      </w:pPr>
      <w:r>
        <w:rPr>
          <w:b w:val="0"/>
        </w:rPr>
        <w:t>-</w:t>
      </w:r>
      <w:r w:rsidRPr="00733ED9">
        <w:rPr>
          <w:b w:val="0"/>
        </w:rPr>
        <w:tab/>
      </w:r>
      <w:r w:rsidR="00B87995">
        <w:rPr>
          <w:b w:val="0"/>
        </w:rPr>
        <w:t>п</w:t>
      </w:r>
      <w:r w:rsidRPr="00733ED9">
        <w:rPr>
          <w:b w:val="0"/>
        </w:rPr>
        <w:t>роизведена замена подвижного состава пригородного железнодорожного сообщения «Пенза – Белинская - Пачелма - Башмаково» на новый комфортабельный тип подвижного состава – рельсовый автобус РА-3 «Орлан» и вагонов пригородного поезда, курсирующего по маршрутам «Морсово – Земетчино – Вернадовка – Пачелма» на новые пассажирские вагоны.</w:t>
      </w:r>
    </w:p>
    <w:p w:rsidR="00733ED9" w:rsidRPr="00733ED9" w:rsidRDefault="00733ED9" w:rsidP="00733ED9">
      <w:pPr>
        <w:pStyle w:val="ConsPlusNormal"/>
        <w:ind w:firstLine="540"/>
        <w:jc w:val="both"/>
        <w:rPr>
          <w:b w:val="0"/>
        </w:rPr>
      </w:pPr>
      <w:r>
        <w:rPr>
          <w:b w:val="0"/>
        </w:rPr>
        <w:t>-</w:t>
      </w:r>
      <w:r w:rsidRPr="00733ED9">
        <w:rPr>
          <w:b w:val="0"/>
        </w:rPr>
        <w:tab/>
      </w:r>
      <w:r w:rsidR="00B87995">
        <w:rPr>
          <w:b w:val="0"/>
        </w:rPr>
        <w:t>о</w:t>
      </w:r>
      <w:r w:rsidRPr="00733ED9">
        <w:rPr>
          <w:b w:val="0"/>
        </w:rPr>
        <w:t xml:space="preserve">рганизация движения двух пар скоростного пригородного поезда «Сурская стрела» сообщением «Саранск - Пенза-1 – Кузнецк» по выходным и праздничным дням.  Маршрут обслуживается современным комфортабельным подвижным составом электропоездом серии ЭП2Д в 4-х вагонном исполнении. </w:t>
      </w:r>
    </w:p>
    <w:p w:rsidR="00733ED9" w:rsidRPr="00733ED9" w:rsidRDefault="00733ED9" w:rsidP="00733ED9">
      <w:pPr>
        <w:pStyle w:val="ConsPlusNormal"/>
        <w:ind w:firstLine="540"/>
        <w:jc w:val="both"/>
        <w:rPr>
          <w:b w:val="0"/>
        </w:rPr>
      </w:pPr>
      <w:r>
        <w:rPr>
          <w:b w:val="0"/>
        </w:rPr>
        <w:t>-</w:t>
      </w:r>
      <w:r w:rsidRPr="00733ED9">
        <w:rPr>
          <w:b w:val="0"/>
        </w:rPr>
        <w:tab/>
      </w:r>
      <w:r w:rsidR="00B87995">
        <w:rPr>
          <w:b w:val="0"/>
        </w:rPr>
        <w:t>с</w:t>
      </w:r>
      <w:r w:rsidRPr="005831CA">
        <w:rPr>
          <w:b w:val="0"/>
        </w:rPr>
        <w:t>о 2 мая 2024 года обеспечен перевод одной пары скоростного пригородного поезда «Сурская стрела» сообщением «Саранск - Пенза-1 – Кузнецк» на ежедневное курсирование.</w:t>
      </w:r>
      <w:r w:rsidRPr="00733ED9">
        <w:rPr>
          <w:b w:val="0"/>
        </w:rPr>
        <w:t xml:space="preserve">  </w:t>
      </w:r>
    </w:p>
    <w:p w:rsidR="00733ED9" w:rsidRPr="00733ED9" w:rsidRDefault="00733ED9" w:rsidP="00733ED9">
      <w:pPr>
        <w:pStyle w:val="ConsPlusNormal"/>
        <w:ind w:firstLine="540"/>
        <w:jc w:val="both"/>
        <w:rPr>
          <w:b w:val="0"/>
        </w:rPr>
      </w:pPr>
      <w:r>
        <w:rPr>
          <w:b w:val="0"/>
        </w:rPr>
        <w:t>-</w:t>
      </w:r>
      <w:r w:rsidRPr="00733ED9">
        <w:rPr>
          <w:b w:val="0"/>
        </w:rPr>
        <w:tab/>
      </w:r>
      <w:r w:rsidR="00B87995">
        <w:rPr>
          <w:b w:val="0"/>
        </w:rPr>
        <w:t>с</w:t>
      </w:r>
      <w:r w:rsidRPr="00733ED9">
        <w:rPr>
          <w:b w:val="0"/>
        </w:rPr>
        <w:t xml:space="preserve"> 28 апреля 2024 года в график движения летних перевозок организовано движение дополнительных пригородных поездов на участке «Пенза – Белинская» в дачный период. </w:t>
      </w:r>
    </w:p>
    <w:p w:rsidR="00733ED9" w:rsidRPr="00733ED9" w:rsidRDefault="00733ED9" w:rsidP="00733ED9">
      <w:pPr>
        <w:pStyle w:val="ConsPlusNormal"/>
        <w:ind w:firstLine="540"/>
        <w:jc w:val="both"/>
        <w:rPr>
          <w:b w:val="0"/>
        </w:rPr>
      </w:pPr>
      <w:r>
        <w:rPr>
          <w:b w:val="0"/>
        </w:rPr>
        <w:t>-</w:t>
      </w:r>
      <w:r w:rsidRPr="00733ED9">
        <w:rPr>
          <w:b w:val="0"/>
        </w:rPr>
        <w:tab/>
      </w:r>
      <w:r w:rsidR="00B87995">
        <w:rPr>
          <w:b w:val="0"/>
        </w:rPr>
        <w:t>с</w:t>
      </w:r>
      <w:r w:rsidRPr="00733ED9">
        <w:rPr>
          <w:b w:val="0"/>
        </w:rPr>
        <w:t xml:space="preserve"> 12 мая 2024 года организовано движение дополнительного поезда сообщением «Вернадовка – Морсово» в целях обеспечения проезда пассажиров, прибывающих на поезде дальнего следования № 131 «Москва – Орск» на станцию «Вернадовка».</w:t>
      </w:r>
    </w:p>
    <w:p w:rsidR="00EE0822" w:rsidRPr="00D56164" w:rsidRDefault="00EE0822" w:rsidP="00D56164">
      <w:pPr>
        <w:pStyle w:val="ConsPlusTitle"/>
        <w:ind w:firstLine="709"/>
        <w:jc w:val="both"/>
        <w:outlineLvl w:val="1"/>
        <w:rPr>
          <w:rFonts w:ascii="Times New Roman" w:hAnsi="Times New Roman" w:cs="Times New Roman"/>
          <w:b w:val="0"/>
          <w:sz w:val="28"/>
          <w:szCs w:val="28"/>
        </w:rPr>
      </w:pPr>
    </w:p>
    <w:p w:rsidR="00B528F3" w:rsidRPr="00B528F3" w:rsidRDefault="00B528F3" w:rsidP="00B528F3">
      <w:pPr>
        <w:pStyle w:val="ab"/>
        <w:spacing w:before="0" w:beforeAutospacing="0" w:after="0" w:afterAutospacing="0"/>
        <w:ind w:firstLine="540"/>
        <w:jc w:val="both"/>
        <w:rPr>
          <w:sz w:val="28"/>
          <w:szCs w:val="28"/>
        </w:rPr>
      </w:pPr>
    </w:p>
    <w:p w:rsidR="005B47B6" w:rsidRPr="00B528F3" w:rsidRDefault="005B47B6" w:rsidP="005B47B6">
      <w:pPr>
        <w:pStyle w:val="ab"/>
        <w:spacing w:before="0" w:beforeAutospacing="0" w:after="0" w:afterAutospacing="0" w:line="288" w:lineRule="atLeast"/>
        <w:ind w:firstLine="540"/>
        <w:jc w:val="both"/>
        <w:rPr>
          <w:sz w:val="28"/>
          <w:szCs w:val="28"/>
        </w:rPr>
      </w:pPr>
    </w:p>
    <w:p w:rsidR="00D92B11" w:rsidRPr="00D92B11" w:rsidRDefault="00D92B11" w:rsidP="00D92B11">
      <w:pPr>
        <w:ind w:firstLine="567"/>
        <w:rPr>
          <w:rFonts w:eastAsia="Calibri"/>
          <w:bCs/>
          <w:sz w:val="28"/>
          <w:szCs w:val="28"/>
          <w:lang w:eastAsia="en-US"/>
        </w:rPr>
      </w:pPr>
    </w:p>
    <w:p w:rsidR="00D56164" w:rsidRDefault="00D56164">
      <w:pPr>
        <w:widowControl/>
        <w:rPr>
          <w:rFonts w:eastAsia="Calibri"/>
          <w:b/>
          <w:bCs/>
          <w:sz w:val="28"/>
          <w:szCs w:val="28"/>
          <w:lang w:eastAsia="en-US"/>
        </w:rPr>
      </w:pPr>
      <w:r>
        <w:br w:type="page"/>
      </w:r>
    </w:p>
    <w:p w:rsidR="00906FA7" w:rsidRDefault="00906FA7" w:rsidP="00906FA7">
      <w:pPr>
        <w:pStyle w:val="ConsPlusNormal"/>
        <w:jc w:val="right"/>
        <w:outlineLvl w:val="1"/>
      </w:pPr>
      <w:r>
        <w:lastRenderedPageBreak/>
        <w:t>Приложение</w:t>
      </w:r>
      <w:r w:rsidR="00D56164">
        <w:t xml:space="preserve"> № 1</w:t>
      </w:r>
    </w:p>
    <w:p w:rsidR="00906FA7" w:rsidRDefault="00906FA7" w:rsidP="00906FA7">
      <w:pPr>
        <w:pStyle w:val="ConsPlusNormal"/>
        <w:jc w:val="right"/>
      </w:pPr>
      <w:r>
        <w:t>к региональному комплексному плану транспортного</w:t>
      </w:r>
    </w:p>
    <w:p w:rsidR="00906FA7" w:rsidRDefault="00906FA7" w:rsidP="00906FA7">
      <w:pPr>
        <w:pStyle w:val="ConsPlusNormal"/>
        <w:jc w:val="right"/>
      </w:pPr>
      <w:r>
        <w:t xml:space="preserve">обслуживания населения </w:t>
      </w:r>
      <w:r w:rsidR="00D56164">
        <w:t>Пензенской области</w:t>
      </w:r>
    </w:p>
    <w:p w:rsidR="00906FA7" w:rsidRPr="00081BB8" w:rsidRDefault="00906FA7" w:rsidP="00906FA7">
      <w:pPr>
        <w:pStyle w:val="ConsPlusNormal"/>
        <w:jc w:val="right"/>
      </w:pPr>
    </w:p>
    <w:p w:rsidR="00D56164" w:rsidRPr="00081BB8" w:rsidRDefault="00D56164" w:rsidP="00D56164">
      <w:pPr>
        <w:pStyle w:val="ConsPlusTitle"/>
        <w:jc w:val="center"/>
        <w:rPr>
          <w:rFonts w:ascii="Times New Roman" w:hAnsi="Times New Roman" w:cs="Times New Roman"/>
        </w:rPr>
      </w:pPr>
      <w:bookmarkStart w:id="0" w:name="Par711"/>
      <w:bookmarkEnd w:id="0"/>
      <w:r w:rsidRPr="00081BB8">
        <w:rPr>
          <w:rFonts w:ascii="Times New Roman" w:hAnsi="Times New Roman" w:cs="Times New Roman"/>
        </w:rPr>
        <w:t>ПЕРЕЧЕНЬ</w:t>
      </w:r>
    </w:p>
    <w:p w:rsidR="00D56164" w:rsidRPr="00081BB8" w:rsidRDefault="00D56164" w:rsidP="00D56164">
      <w:pPr>
        <w:pStyle w:val="ConsPlusTitle"/>
        <w:jc w:val="center"/>
        <w:rPr>
          <w:rFonts w:ascii="Times New Roman" w:hAnsi="Times New Roman" w:cs="Times New Roman"/>
        </w:rPr>
      </w:pPr>
      <w:r w:rsidRPr="00081BB8">
        <w:rPr>
          <w:rFonts w:ascii="Times New Roman" w:hAnsi="Times New Roman" w:cs="Times New Roman"/>
        </w:rPr>
        <w:t>ПЛАНИРУЕМЫХ К УСТАНОВЛЕНИЮ МЕЖМУНИЦИПАЛЬНЫХ МАРШРУТОВ РЕГУЛЯРНЫХ ПЕРЕВОЗОК</w:t>
      </w:r>
    </w:p>
    <w:p w:rsidR="00D56164" w:rsidRDefault="00D56164" w:rsidP="00D56164">
      <w:pPr>
        <w:pStyle w:val="ConsPlusNormal"/>
      </w:pPr>
    </w:p>
    <w:p w:rsidR="00D56164" w:rsidRDefault="00D56164" w:rsidP="00D561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4536"/>
        <w:gridCol w:w="2098"/>
      </w:tblGrid>
      <w:tr w:rsidR="00D56164" w:rsidTr="005B47B6">
        <w:tc>
          <w:tcPr>
            <w:tcW w:w="2211" w:type="dxa"/>
            <w:tcBorders>
              <w:top w:val="single" w:sz="4" w:space="0" w:color="auto"/>
              <w:left w:val="single" w:sz="4" w:space="0" w:color="auto"/>
              <w:bottom w:val="single" w:sz="4" w:space="0" w:color="auto"/>
              <w:right w:val="single" w:sz="4" w:space="0" w:color="auto"/>
            </w:tcBorders>
          </w:tcPr>
          <w:p w:rsidR="00D56164" w:rsidRDefault="00D56164" w:rsidP="005B47B6">
            <w:pPr>
              <w:pStyle w:val="ConsPlusNormal"/>
              <w:jc w:val="center"/>
            </w:pPr>
            <w:r>
              <w:t>Регистрационный номер маршрута</w:t>
            </w:r>
          </w:p>
        </w:tc>
        <w:tc>
          <w:tcPr>
            <w:tcW w:w="4536" w:type="dxa"/>
            <w:tcBorders>
              <w:top w:val="single" w:sz="4" w:space="0" w:color="auto"/>
              <w:left w:val="single" w:sz="4" w:space="0" w:color="auto"/>
              <w:bottom w:val="single" w:sz="4" w:space="0" w:color="auto"/>
              <w:right w:val="single" w:sz="4" w:space="0" w:color="auto"/>
            </w:tcBorders>
          </w:tcPr>
          <w:p w:rsidR="00D56164" w:rsidRDefault="00D56164" w:rsidP="005B47B6">
            <w:pPr>
              <w:pStyle w:val="ConsPlusNormal"/>
              <w:jc w:val="center"/>
            </w:pPr>
            <w:r>
              <w:t>Наименование маршрута</w:t>
            </w:r>
          </w:p>
        </w:tc>
        <w:tc>
          <w:tcPr>
            <w:tcW w:w="2098" w:type="dxa"/>
            <w:tcBorders>
              <w:top w:val="single" w:sz="4" w:space="0" w:color="auto"/>
              <w:left w:val="single" w:sz="4" w:space="0" w:color="auto"/>
              <w:bottom w:val="single" w:sz="4" w:space="0" w:color="auto"/>
              <w:right w:val="single" w:sz="4" w:space="0" w:color="auto"/>
            </w:tcBorders>
          </w:tcPr>
          <w:p w:rsidR="00D56164" w:rsidRDefault="00D56164" w:rsidP="005B47B6">
            <w:pPr>
              <w:pStyle w:val="ConsPlusNormal"/>
              <w:jc w:val="center"/>
            </w:pPr>
            <w:r>
              <w:t>Срок установления, изменения или отмены маршрута (год)</w:t>
            </w:r>
          </w:p>
        </w:tc>
      </w:tr>
      <w:tr w:rsidR="00D56164" w:rsidTr="00D56164">
        <w:tc>
          <w:tcPr>
            <w:tcW w:w="6747" w:type="dxa"/>
            <w:gridSpan w:val="2"/>
            <w:tcBorders>
              <w:top w:val="single" w:sz="4" w:space="0" w:color="auto"/>
              <w:left w:val="single" w:sz="4" w:space="0" w:color="auto"/>
              <w:bottom w:val="single" w:sz="4" w:space="0" w:color="auto"/>
              <w:right w:val="single" w:sz="4" w:space="0" w:color="auto"/>
            </w:tcBorders>
          </w:tcPr>
          <w:p w:rsidR="00D56164" w:rsidRDefault="00D56164" w:rsidP="005B47B6">
            <w:pPr>
              <w:pStyle w:val="ConsPlusNormal"/>
              <w:jc w:val="center"/>
              <w:outlineLvl w:val="2"/>
            </w:pPr>
            <w:r>
              <w:t>Маршруты, планируемые к установлению:</w:t>
            </w:r>
          </w:p>
        </w:tc>
        <w:tc>
          <w:tcPr>
            <w:tcW w:w="2098" w:type="dxa"/>
            <w:tcBorders>
              <w:top w:val="single" w:sz="4" w:space="0" w:color="auto"/>
              <w:left w:val="single" w:sz="4" w:space="0" w:color="auto"/>
              <w:bottom w:val="single" w:sz="4" w:space="0" w:color="auto"/>
              <w:right w:val="single" w:sz="4" w:space="0" w:color="auto"/>
            </w:tcBorders>
          </w:tcPr>
          <w:p w:rsidR="00D56164" w:rsidRDefault="00D56164" w:rsidP="005B47B6">
            <w:pPr>
              <w:pStyle w:val="ConsPlusNormal"/>
            </w:pPr>
          </w:p>
        </w:tc>
      </w:tr>
      <w:tr w:rsidR="00D56164" w:rsidTr="00D56164">
        <w:tc>
          <w:tcPr>
            <w:tcW w:w="2211" w:type="dxa"/>
            <w:tcBorders>
              <w:top w:val="single" w:sz="4" w:space="0" w:color="auto"/>
              <w:left w:val="single" w:sz="4" w:space="0" w:color="auto"/>
              <w:bottom w:val="single" w:sz="4" w:space="0" w:color="auto"/>
              <w:right w:val="single" w:sz="4" w:space="0" w:color="auto"/>
            </w:tcBorders>
          </w:tcPr>
          <w:p w:rsidR="00D56164" w:rsidRDefault="00D56164" w:rsidP="005B47B6">
            <w:pPr>
              <w:pStyle w:val="ConsPlusNormal"/>
              <w:jc w:val="center"/>
            </w:pPr>
            <w:r>
              <w:t>(отсутствуют)</w:t>
            </w:r>
          </w:p>
        </w:tc>
        <w:tc>
          <w:tcPr>
            <w:tcW w:w="4536" w:type="dxa"/>
            <w:tcBorders>
              <w:top w:val="single" w:sz="4" w:space="0" w:color="auto"/>
              <w:left w:val="single" w:sz="4" w:space="0" w:color="auto"/>
              <w:bottom w:val="single" w:sz="4" w:space="0" w:color="auto"/>
              <w:right w:val="single" w:sz="4" w:space="0" w:color="auto"/>
            </w:tcBorders>
          </w:tcPr>
          <w:p w:rsidR="00D56164" w:rsidRDefault="00D56164" w:rsidP="005B47B6">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D56164" w:rsidRDefault="00D56164" w:rsidP="005B47B6">
            <w:pPr>
              <w:pStyle w:val="ConsPlusNormal"/>
            </w:pPr>
          </w:p>
        </w:tc>
      </w:tr>
    </w:tbl>
    <w:p w:rsidR="00D56164" w:rsidRDefault="00D56164" w:rsidP="00D56164">
      <w:pPr>
        <w:pStyle w:val="ConsPlusNormal"/>
        <w:jc w:val="both"/>
      </w:pPr>
    </w:p>
    <w:p w:rsidR="00D56164" w:rsidRDefault="00D56164">
      <w:pPr>
        <w:widowControl/>
        <w:rPr>
          <w:rFonts w:eastAsia="Calibri"/>
          <w:b/>
          <w:bCs/>
          <w:sz w:val="28"/>
          <w:szCs w:val="28"/>
          <w:lang w:eastAsia="en-US"/>
        </w:rPr>
      </w:pPr>
      <w:r>
        <w:br w:type="page"/>
      </w:r>
    </w:p>
    <w:p w:rsidR="00D56164" w:rsidRDefault="00D56164" w:rsidP="00D56164">
      <w:pPr>
        <w:pStyle w:val="ConsPlusNormal"/>
        <w:jc w:val="both"/>
      </w:pPr>
    </w:p>
    <w:p w:rsidR="00D56164" w:rsidRDefault="00D56164" w:rsidP="00D56164">
      <w:pPr>
        <w:pStyle w:val="ConsPlusNormal"/>
        <w:jc w:val="right"/>
        <w:outlineLvl w:val="1"/>
      </w:pPr>
      <w:r>
        <w:t>Приложение № 2</w:t>
      </w:r>
    </w:p>
    <w:p w:rsidR="00D56164" w:rsidRDefault="00D56164" w:rsidP="00D56164">
      <w:pPr>
        <w:pStyle w:val="ConsPlusNormal"/>
        <w:jc w:val="right"/>
      </w:pPr>
      <w:r>
        <w:t>к региональному комплексному плану транспортного</w:t>
      </w:r>
    </w:p>
    <w:p w:rsidR="00D56164" w:rsidRDefault="00D56164" w:rsidP="00D56164">
      <w:pPr>
        <w:pStyle w:val="ConsPlusNormal"/>
        <w:jc w:val="right"/>
      </w:pPr>
      <w:r>
        <w:t>обслуживания населения Пензенской области</w:t>
      </w:r>
    </w:p>
    <w:p w:rsidR="00D56164" w:rsidRDefault="00D56164" w:rsidP="00D56164">
      <w:pPr>
        <w:pStyle w:val="ConsPlusNormal"/>
        <w:jc w:val="right"/>
      </w:pPr>
    </w:p>
    <w:p w:rsidR="00D56164" w:rsidRPr="00081BB8" w:rsidRDefault="00D56164" w:rsidP="00D56164">
      <w:pPr>
        <w:pStyle w:val="ConsPlusTitle"/>
        <w:jc w:val="center"/>
        <w:rPr>
          <w:rFonts w:ascii="Times New Roman" w:hAnsi="Times New Roman" w:cs="Times New Roman"/>
        </w:rPr>
      </w:pPr>
      <w:r w:rsidRPr="00081BB8">
        <w:rPr>
          <w:rFonts w:ascii="Times New Roman" w:hAnsi="Times New Roman" w:cs="Times New Roman"/>
        </w:rPr>
        <w:t>ПЕРЕЧЕНЬ</w:t>
      </w:r>
    </w:p>
    <w:p w:rsidR="00D56164" w:rsidRPr="00081BB8" w:rsidRDefault="00D56164" w:rsidP="00D56164">
      <w:pPr>
        <w:pStyle w:val="ConsPlusTitle"/>
        <w:jc w:val="center"/>
        <w:rPr>
          <w:rFonts w:ascii="Times New Roman" w:hAnsi="Times New Roman" w:cs="Times New Roman"/>
        </w:rPr>
      </w:pPr>
      <w:r w:rsidRPr="00081BB8">
        <w:rPr>
          <w:rFonts w:ascii="Times New Roman" w:hAnsi="Times New Roman" w:cs="Times New Roman"/>
        </w:rPr>
        <w:t>ПЛАНИРУЕМЫХ К ИЗМЕНЕНИЮ МЕЖМУНИЦИПАЛЬНЫХ МАРШРУТОВ РЕГУЛЯРНЫХ ПЕРЕВОЗОК</w:t>
      </w:r>
    </w:p>
    <w:p w:rsidR="00D56164" w:rsidRDefault="00D56164" w:rsidP="00D56164">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4536"/>
        <w:gridCol w:w="2098"/>
      </w:tblGrid>
      <w:tr w:rsidR="004573C6" w:rsidTr="005B47B6">
        <w:tc>
          <w:tcPr>
            <w:tcW w:w="2211" w:type="dxa"/>
            <w:tcBorders>
              <w:top w:val="single" w:sz="4" w:space="0" w:color="auto"/>
              <w:left w:val="single" w:sz="4" w:space="0" w:color="auto"/>
              <w:bottom w:val="single" w:sz="4" w:space="0" w:color="auto"/>
              <w:right w:val="single" w:sz="4" w:space="0" w:color="auto"/>
            </w:tcBorders>
          </w:tcPr>
          <w:p w:rsidR="004573C6" w:rsidRDefault="004573C6" w:rsidP="005B47B6">
            <w:pPr>
              <w:pStyle w:val="ConsPlusNormal"/>
              <w:jc w:val="center"/>
            </w:pPr>
            <w:r>
              <w:t>Регистрационный номер маршрута</w:t>
            </w:r>
          </w:p>
        </w:tc>
        <w:tc>
          <w:tcPr>
            <w:tcW w:w="4536" w:type="dxa"/>
            <w:tcBorders>
              <w:top w:val="single" w:sz="4" w:space="0" w:color="auto"/>
              <w:left w:val="single" w:sz="4" w:space="0" w:color="auto"/>
              <w:bottom w:val="single" w:sz="4" w:space="0" w:color="auto"/>
              <w:right w:val="single" w:sz="4" w:space="0" w:color="auto"/>
            </w:tcBorders>
          </w:tcPr>
          <w:p w:rsidR="004573C6" w:rsidRDefault="004573C6" w:rsidP="005B47B6">
            <w:pPr>
              <w:pStyle w:val="ConsPlusNormal"/>
              <w:jc w:val="center"/>
            </w:pPr>
            <w:r>
              <w:t>Наименование маршрута</w:t>
            </w:r>
          </w:p>
        </w:tc>
        <w:tc>
          <w:tcPr>
            <w:tcW w:w="2098" w:type="dxa"/>
            <w:tcBorders>
              <w:top w:val="single" w:sz="4" w:space="0" w:color="auto"/>
              <w:left w:val="single" w:sz="4" w:space="0" w:color="auto"/>
              <w:bottom w:val="single" w:sz="4" w:space="0" w:color="auto"/>
              <w:right w:val="single" w:sz="4" w:space="0" w:color="auto"/>
            </w:tcBorders>
          </w:tcPr>
          <w:p w:rsidR="004573C6" w:rsidRDefault="004573C6" w:rsidP="005B47B6">
            <w:pPr>
              <w:pStyle w:val="ConsPlusNormal"/>
              <w:jc w:val="center"/>
            </w:pPr>
            <w:r>
              <w:t>Срок установления, изменения или отмены маршрута (год)</w:t>
            </w:r>
          </w:p>
        </w:tc>
      </w:tr>
      <w:tr w:rsidR="004573C6" w:rsidTr="005B47B6">
        <w:tc>
          <w:tcPr>
            <w:tcW w:w="6747" w:type="dxa"/>
            <w:gridSpan w:val="2"/>
            <w:tcBorders>
              <w:top w:val="single" w:sz="4" w:space="0" w:color="auto"/>
              <w:left w:val="single" w:sz="4" w:space="0" w:color="auto"/>
              <w:bottom w:val="single" w:sz="4" w:space="0" w:color="auto"/>
              <w:right w:val="single" w:sz="4" w:space="0" w:color="auto"/>
            </w:tcBorders>
          </w:tcPr>
          <w:p w:rsidR="004573C6" w:rsidRDefault="004573C6" w:rsidP="004573C6">
            <w:pPr>
              <w:pStyle w:val="ConsPlusNormal"/>
              <w:jc w:val="center"/>
              <w:outlineLvl w:val="2"/>
            </w:pPr>
            <w:r>
              <w:t>Маршруты, планируемые к изменению:</w:t>
            </w:r>
          </w:p>
        </w:tc>
        <w:tc>
          <w:tcPr>
            <w:tcW w:w="2098" w:type="dxa"/>
            <w:tcBorders>
              <w:top w:val="single" w:sz="4" w:space="0" w:color="auto"/>
              <w:left w:val="single" w:sz="4" w:space="0" w:color="auto"/>
              <w:bottom w:val="single" w:sz="4" w:space="0" w:color="auto"/>
              <w:right w:val="single" w:sz="4" w:space="0" w:color="auto"/>
            </w:tcBorders>
          </w:tcPr>
          <w:p w:rsidR="004573C6" w:rsidRDefault="004573C6" w:rsidP="005B47B6">
            <w:pPr>
              <w:pStyle w:val="ConsPlusNormal"/>
            </w:pPr>
          </w:p>
        </w:tc>
      </w:tr>
      <w:tr w:rsidR="004573C6" w:rsidTr="005B47B6">
        <w:tc>
          <w:tcPr>
            <w:tcW w:w="2211" w:type="dxa"/>
            <w:tcBorders>
              <w:top w:val="single" w:sz="4" w:space="0" w:color="auto"/>
              <w:left w:val="single" w:sz="4" w:space="0" w:color="auto"/>
              <w:bottom w:val="single" w:sz="4" w:space="0" w:color="auto"/>
              <w:right w:val="single" w:sz="4" w:space="0" w:color="auto"/>
            </w:tcBorders>
          </w:tcPr>
          <w:p w:rsidR="004573C6" w:rsidRDefault="004573C6" w:rsidP="005B47B6">
            <w:pPr>
              <w:pStyle w:val="ConsPlusNormal"/>
              <w:jc w:val="center"/>
            </w:pPr>
            <w:r>
              <w:t>(отсутствуют)</w:t>
            </w:r>
          </w:p>
        </w:tc>
        <w:tc>
          <w:tcPr>
            <w:tcW w:w="4536" w:type="dxa"/>
            <w:tcBorders>
              <w:top w:val="single" w:sz="4" w:space="0" w:color="auto"/>
              <w:left w:val="single" w:sz="4" w:space="0" w:color="auto"/>
              <w:bottom w:val="single" w:sz="4" w:space="0" w:color="auto"/>
              <w:right w:val="single" w:sz="4" w:space="0" w:color="auto"/>
            </w:tcBorders>
          </w:tcPr>
          <w:p w:rsidR="004573C6" w:rsidRDefault="004573C6" w:rsidP="005B47B6">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4573C6" w:rsidRDefault="004573C6" w:rsidP="005B47B6">
            <w:pPr>
              <w:pStyle w:val="ConsPlusNormal"/>
            </w:pPr>
          </w:p>
        </w:tc>
      </w:tr>
    </w:tbl>
    <w:p w:rsidR="00D56164" w:rsidRDefault="00D56164" w:rsidP="00D56164">
      <w:pPr>
        <w:pStyle w:val="ConsPlusNormal"/>
        <w:jc w:val="both"/>
      </w:pPr>
    </w:p>
    <w:p w:rsidR="004573C6" w:rsidRDefault="004573C6">
      <w:pPr>
        <w:widowControl/>
        <w:rPr>
          <w:rFonts w:eastAsia="Calibri"/>
          <w:b/>
          <w:bCs/>
          <w:sz w:val="28"/>
          <w:szCs w:val="28"/>
          <w:lang w:eastAsia="en-US"/>
        </w:rPr>
      </w:pPr>
      <w:r>
        <w:br w:type="page"/>
      </w:r>
    </w:p>
    <w:p w:rsidR="004573C6" w:rsidRPr="00081BB8" w:rsidRDefault="004573C6" w:rsidP="004573C6">
      <w:pPr>
        <w:pStyle w:val="ConsPlusNormal"/>
        <w:jc w:val="right"/>
        <w:outlineLvl w:val="1"/>
      </w:pPr>
      <w:r w:rsidRPr="00081BB8">
        <w:lastRenderedPageBreak/>
        <w:t>Приложение № 3</w:t>
      </w:r>
    </w:p>
    <w:p w:rsidR="004573C6" w:rsidRPr="00081BB8" w:rsidRDefault="004573C6" w:rsidP="004573C6">
      <w:pPr>
        <w:pStyle w:val="ConsPlusNormal"/>
        <w:jc w:val="right"/>
      </w:pPr>
      <w:r w:rsidRPr="00081BB8">
        <w:t>к региональному комплексному плану транспортного</w:t>
      </w:r>
    </w:p>
    <w:p w:rsidR="004573C6" w:rsidRPr="00081BB8" w:rsidRDefault="004573C6" w:rsidP="004573C6">
      <w:pPr>
        <w:pStyle w:val="ConsPlusNormal"/>
        <w:jc w:val="right"/>
      </w:pPr>
      <w:r w:rsidRPr="00081BB8">
        <w:t>обслуживания населения Пензенской области</w:t>
      </w:r>
    </w:p>
    <w:p w:rsidR="004573C6" w:rsidRPr="00081BB8" w:rsidRDefault="004573C6" w:rsidP="004573C6">
      <w:pPr>
        <w:pStyle w:val="ConsPlusNormal"/>
        <w:jc w:val="right"/>
      </w:pPr>
    </w:p>
    <w:p w:rsidR="004573C6" w:rsidRPr="00081BB8" w:rsidRDefault="004573C6" w:rsidP="004573C6">
      <w:pPr>
        <w:pStyle w:val="ConsPlusTitle"/>
        <w:jc w:val="center"/>
        <w:rPr>
          <w:rFonts w:ascii="Times New Roman" w:hAnsi="Times New Roman" w:cs="Times New Roman"/>
        </w:rPr>
      </w:pPr>
      <w:r w:rsidRPr="00081BB8">
        <w:rPr>
          <w:rFonts w:ascii="Times New Roman" w:hAnsi="Times New Roman" w:cs="Times New Roman"/>
        </w:rPr>
        <w:t>ПЕРЕЧЕНЬ</w:t>
      </w:r>
    </w:p>
    <w:p w:rsidR="004573C6" w:rsidRPr="00081BB8" w:rsidRDefault="004573C6" w:rsidP="004573C6">
      <w:pPr>
        <w:pStyle w:val="ConsPlusTitle"/>
        <w:jc w:val="center"/>
        <w:rPr>
          <w:rFonts w:ascii="Times New Roman" w:hAnsi="Times New Roman" w:cs="Times New Roman"/>
        </w:rPr>
      </w:pPr>
      <w:r w:rsidRPr="00081BB8">
        <w:rPr>
          <w:rFonts w:ascii="Times New Roman" w:hAnsi="Times New Roman" w:cs="Times New Roman"/>
        </w:rPr>
        <w:t>ПЛАНИРУЕМЫХ К ОТМЕНЕ МЕЖМУНИЦИПАЛЬНЫХ МАРШРУТОВ РЕГУЛЯРНЫХ ПЕРЕВОЗОК</w:t>
      </w:r>
    </w:p>
    <w:p w:rsidR="004573C6" w:rsidRDefault="004573C6" w:rsidP="004573C6">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4536"/>
        <w:gridCol w:w="2098"/>
      </w:tblGrid>
      <w:tr w:rsidR="004573C6" w:rsidTr="005B47B6">
        <w:tc>
          <w:tcPr>
            <w:tcW w:w="2211" w:type="dxa"/>
            <w:tcBorders>
              <w:top w:val="single" w:sz="4" w:space="0" w:color="auto"/>
              <w:left w:val="single" w:sz="4" w:space="0" w:color="auto"/>
              <w:bottom w:val="single" w:sz="4" w:space="0" w:color="auto"/>
              <w:right w:val="single" w:sz="4" w:space="0" w:color="auto"/>
            </w:tcBorders>
          </w:tcPr>
          <w:p w:rsidR="004573C6" w:rsidRDefault="004573C6" w:rsidP="005B47B6">
            <w:pPr>
              <w:pStyle w:val="ConsPlusNormal"/>
              <w:jc w:val="center"/>
            </w:pPr>
            <w:r>
              <w:t>Регистрационный номер маршрута</w:t>
            </w:r>
          </w:p>
        </w:tc>
        <w:tc>
          <w:tcPr>
            <w:tcW w:w="4536" w:type="dxa"/>
            <w:tcBorders>
              <w:top w:val="single" w:sz="4" w:space="0" w:color="auto"/>
              <w:left w:val="single" w:sz="4" w:space="0" w:color="auto"/>
              <w:bottom w:val="single" w:sz="4" w:space="0" w:color="auto"/>
              <w:right w:val="single" w:sz="4" w:space="0" w:color="auto"/>
            </w:tcBorders>
          </w:tcPr>
          <w:p w:rsidR="004573C6" w:rsidRDefault="004573C6" w:rsidP="005B47B6">
            <w:pPr>
              <w:pStyle w:val="ConsPlusNormal"/>
              <w:jc w:val="center"/>
            </w:pPr>
            <w:r>
              <w:t>Наименование маршрута</w:t>
            </w:r>
          </w:p>
        </w:tc>
        <w:tc>
          <w:tcPr>
            <w:tcW w:w="2098" w:type="dxa"/>
            <w:tcBorders>
              <w:top w:val="single" w:sz="4" w:space="0" w:color="auto"/>
              <w:left w:val="single" w:sz="4" w:space="0" w:color="auto"/>
              <w:bottom w:val="single" w:sz="4" w:space="0" w:color="auto"/>
              <w:right w:val="single" w:sz="4" w:space="0" w:color="auto"/>
            </w:tcBorders>
          </w:tcPr>
          <w:p w:rsidR="004573C6" w:rsidRDefault="004573C6" w:rsidP="005B47B6">
            <w:pPr>
              <w:pStyle w:val="ConsPlusNormal"/>
              <w:jc w:val="center"/>
            </w:pPr>
            <w:r>
              <w:t>Срок установления, изменения или отмены маршрута (год)</w:t>
            </w:r>
          </w:p>
        </w:tc>
      </w:tr>
      <w:tr w:rsidR="004573C6" w:rsidTr="005B47B6">
        <w:tc>
          <w:tcPr>
            <w:tcW w:w="6747" w:type="dxa"/>
            <w:gridSpan w:val="2"/>
            <w:tcBorders>
              <w:top w:val="single" w:sz="4" w:space="0" w:color="auto"/>
              <w:left w:val="single" w:sz="4" w:space="0" w:color="auto"/>
              <w:bottom w:val="single" w:sz="4" w:space="0" w:color="auto"/>
              <w:right w:val="single" w:sz="4" w:space="0" w:color="auto"/>
            </w:tcBorders>
          </w:tcPr>
          <w:p w:rsidR="004573C6" w:rsidRDefault="004573C6" w:rsidP="004573C6">
            <w:pPr>
              <w:pStyle w:val="ConsPlusNormal"/>
              <w:jc w:val="center"/>
              <w:outlineLvl w:val="2"/>
            </w:pPr>
            <w:r>
              <w:t>Маршруты, планируемые к отмене:</w:t>
            </w:r>
          </w:p>
        </w:tc>
        <w:tc>
          <w:tcPr>
            <w:tcW w:w="2098" w:type="dxa"/>
            <w:tcBorders>
              <w:top w:val="single" w:sz="4" w:space="0" w:color="auto"/>
              <w:left w:val="single" w:sz="4" w:space="0" w:color="auto"/>
              <w:bottom w:val="single" w:sz="4" w:space="0" w:color="auto"/>
              <w:right w:val="single" w:sz="4" w:space="0" w:color="auto"/>
            </w:tcBorders>
          </w:tcPr>
          <w:p w:rsidR="004573C6" w:rsidRDefault="004573C6" w:rsidP="005B47B6">
            <w:pPr>
              <w:pStyle w:val="ConsPlusNormal"/>
            </w:pPr>
          </w:p>
        </w:tc>
      </w:tr>
      <w:tr w:rsidR="004573C6" w:rsidTr="005B47B6">
        <w:tc>
          <w:tcPr>
            <w:tcW w:w="2211" w:type="dxa"/>
            <w:tcBorders>
              <w:top w:val="single" w:sz="4" w:space="0" w:color="auto"/>
              <w:left w:val="single" w:sz="4" w:space="0" w:color="auto"/>
              <w:bottom w:val="single" w:sz="4" w:space="0" w:color="auto"/>
              <w:right w:val="single" w:sz="4" w:space="0" w:color="auto"/>
            </w:tcBorders>
          </w:tcPr>
          <w:p w:rsidR="004573C6" w:rsidRPr="00482C3C" w:rsidRDefault="00482C3C" w:rsidP="00482C3C">
            <w:pPr>
              <w:pStyle w:val="ConsPlusNormal"/>
              <w:jc w:val="center"/>
              <w:rPr>
                <w:b w:val="0"/>
              </w:rPr>
            </w:pPr>
            <w:r w:rsidRPr="00482C3C">
              <w:rPr>
                <w:b w:val="0"/>
              </w:rPr>
              <w:t>150</w:t>
            </w:r>
          </w:p>
        </w:tc>
        <w:tc>
          <w:tcPr>
            <w:tcW w:w="4536" w:type="dxa"/>
            <w:tcBorders>
              <w:top w:val="single" w:sz="4" w:space="0" w:color="auto"/>
              <w:left w:val="single" w:sz="4" w:space="0" w:color="auto"/>
              <w:bottom w:val="single" w:sz="4" w:space="0" w:color="auto"/>
              <w:right w:val="single" w:sz="4" w:space="0" w:color="auto"/>
            </w:tcBorders>
          </w:tcPr>
          <w:p w:rsidR="004573C6" w:rsidRPr="00482C3C" w:rsidRDefault="00482C3C" w:rsidP="00482C3C">
            <w:pPr>
              <w:pStyle w:val="ConsPlusNormal"/>
              <w:jc w:val="center"/>
              <w:rPr>
                <w:b w:val="0"/>
              </w:rPr>
            </w:pPr>
            <w:r w:rsidRPr="00482C3C">
              <w:rPr>
                <w:b w:val="0"/>
              </w:rPr>
              <w:t>с.Чемодановка(ул.Кузнецова)-с.Бессоновка(администрация)</w:t>
            </w:r>
          </w:p>
        </w:tc>
        <w:tc>
          <w:tcPr>
            <w:tcW w:w="2098" w:type="dxa"/>
            <w:tcBorders>
              <w:top w:val="single" w:sz="4" w:space="0" w:color="auto"/>
              <w:left w:val="single" w:sz="4" w:space="0" w:color="auto"/>
              <w:bottom w:val="single" w:sz="4" w:space="0" w:color="auto"/>
              <w:right w:val="single" w:sz="4" w:space="0" w:color="auto"/>
            </w:tcBorders>
          </w:tcPr>
          <w:p w:rsidR="004573C6" w:rsidRPr="00482C3C" w:rsidRDefault="00482C3C" w:rsidP="00482C3C">
            <w:pPr>
              <w:pStyle w:val="ConsPlusNormal"/>
              <w:jc w:val="center"/>
              <w:rPr>
                <w:b w:val="0"/>
              </w:rPr>
            </w:pPr>
            <w:r w:rsidRPr="00482C3C">
              <w:rPr>
                <w:b w:val="0"/>
              </w:rPr>
              <w:t>2025</w:t>
            </w:r>
          </w:p>
        </w:tc>
      </w:tr>
    </w:tbl>
    <w:p w:rsidR="004573C6" w:rsidRDefault="004573C6" w:rsidP="004573C6">
      <w:pPr>
        <w:pStyle w:val="ConsPlusNormal"/>
        <w:jc w:val="both"/>
      </w:pPr>
    </w:p>
    <w:p w:rsidR="00D56164" w:rsidRDefault="00D56164" w:rsidP="00D56164">
      <w:pPr>
        <w:pStyle w:val="ConsPlusNormal"/>
        <w:jc w:val="both"/>
      </w:pPr>
    </w:p>
    <w:p w:rsidR="00D56164" w:rsidRDefault="00D56164" w:rsidP="00D56164">
      <w:pPr>
        <w:pStyle w:val="ConsPlusNormal"/>
        <w:jc w:val="both"/>
      </w:pPr>
    </w:p>
    <w:p w:rsidR="004573C6" w:rsidRDefault="004573C6">
      <w:pPr>
        <w:widowControl/>
        <w:rPr>
          <w:rFonts w:eastAsia="Calibri"/>
          <w:b/>
          <w:bCs/>
          <w:sz w:val="28"/>
          <w:szCs w:val="28"/>
          <w:lang w:eastAsia="en-US"/>
        </w:rPr>
      </w:pPr>
      <w:r>
        <w:br w:type="page"/>
      </w:r>
    </w:p>
    <w:p w:rsidR="00D56164" w:rsidRDefault="00D56164" w:rsidP="00D56164">
      <w:pPr>
        <w:pStyle w:val="ConsPlusNormal"/>
        <w:jc w:val="right"/>
        <w:outlineLvl w:val="1"/>
      </w:pPr>
      <w:r>
        <w:lastRenderedPageBreak/>
        <w:t xml:space="preserve">Приложение </w:t>
      </w:r>
      <w:r w:rsidR="004573C6">
        <w:t>№</w:t>
      </w:r>
      <w:r>
        <w:t xml:space="preserve"> </w:t>
      </w:r>
      <w:r w:rsidR="004573C6">
        <w:t>4</w:t>
      </w:r>
    </w:p>
    <w:p w:rsidR="004573C6" w:rsidRDefault="004573C6" w:rsidP="004573C6">
      <w:pPr>
        <w:pStyle w:val="ConsPlusNormal"/>
        <w:jc w:val="right"/>
      </w:pPr>
      <w:r>
        <w:t>к региональному комплексному плану транспортного</w:t>
      </w:r>
    </w:p>
    <w:p w:rsidR="004573C6" w:rsidRDefault="004573C6" w:rsidP="004573C6">
      <w:pPr>
        <w:pStyle w:val="ConsPlusNormal"/>
        <w:jc w:val="right"/>
      </w:pPr>
      <w:r>
        <w:t>обслуживания населения Пензенской области</w:t>
      </w:r>
    </w:p>
    <w:p w:rsidR="00D56164" w:rsidRDefault="00D56164" w:rsidP="00D56164">
      <w:pPr>
        <w:pStyle w:val="ConsPlusNormal"/>
        <w:jc w:val="both"/>
      </w:pPr>
    </w:p>
    <w:p w:rsidR="00D56164" w:rsidRPr="00081BB8" w:rsidRDefault="00D56164" w:rsidP="00D56164">
      <w:pPr>
        <w:pStyle w:val="ConsPlusTitle"/>
        <w:jc w:val="center"/>
        <w:rPr>
          <w:rFonts w:ascii="Times New Roman" w:hAnsi="Times New Roman" w:cs="Times New Roman"/>
        </w:rPr>
      </w:pPr>
      <w:bookmarkStart w:id="1" w:name="Par201"/>
      <w:bookmarkEnd w:id="1"/>
      <w:r w:rsidRPr="00081BB8">
        <w:rPr>
          <w:rFonts w:ascii="Times New Roman" w:hAnsi="Times New Roman" w:cs="Times New Roman"/>
        </w:rPr>
        <w:t>ПЕРЕЧЕНЬ</w:t>
      </w:r>
    </w:p>
    <w:p w:rsidR="00D56164" w:rsidRPr="00081BB8" w:rsidRDefault="00D56164" w:rsidP="00D56164">
      <w:pPr>
        <w:pStyle w:val="ConsPlusTitle"/>
        <w:jc w:val="center"/>
        <w:rPr>
          <w:rFonts w:ascii="Times New Roman" w:hAnsi="Times New Roman" w:cs="Times New Roman"/>
        </w:rPr>
      </w:pPr>
      <w:r w:rsidRPr="00081BB8">
        <w:rPr>
          <w:rFonts w:ascii="Times New Roman" w:hAnsi="Times New Roman" w:cs="Times New Roman"/>
        </w:rPr>
        <w:t>МЕЖМУНИЦИПАЛЬНЫХ МАРШРУТОВ РЕГУЛЯРНЫХ ПЕРЕВОЗОК, В ОТНОШЕНИ</w:t>
      </w:r>
      <w:r w:rsidR="00B87995">
        <w:rPr>
          <w:rFonts w:ascii="Times New Roman" w:hAnsi="Times New Roman" w:cs="Times New Roman"/>
        </w:rPr>
        <w:t>И</w:t>
      </w:r>
    </w:p>
    <w:p w:rsidR="00D56164" w:rsidRPr="00081BB8" w:rsidRDefault="00D56164" w:rsidP="00D56164">
      <w:pPr>
        <w:pStyle w:val="ConsPlusTitle"/>
        <w:jc w:val="center"/>
        <w:rPr>
          <w:rFonts w:ascii="Times New Roman" w:hAnsi="Times New Roman" w:cs="Times New Roman"/>
        </w:rPr>
      </w:pPr>
      <w:r w:rsidRPr="00081BB8">
        <w:rPr>
          <w:rFonts w:ascii="Times New Roman" w:hAnsi="Times New Roman" w:cs="Times New Roman"/>
        </w:rPr>
        <w:t>КОТОРЫХ ПЛАНИРУЕТСЯ ИЗМЕНЕНИЕ ВИДА РЕГУЛЯРНЫХ ПЕРЕВОЗОК</w:t>
      </w:r>
    </w:p>
    <w:p w:rsidR="00D56164" w:rsidRDefault="00D56164" w:rsidP="00D56164">
      <w:pPr>
        <w:pStyle w:val="ConsPlusNormal"/>
      </w:pPr>
    </w:p>
    <w:p w:rsidR="00D56164" w:rsidRDefault="00D56164" w:rsidP="00D56164">
      <w:pPr>
        <w:pStyle w:val="ConsPlusNormal"/>
        <w:jc w:val="both"/>
      </w:pPr>
    </w:p>
    <w:p w:rsidR="00D56164" w:rsidRDefault="00D56164" w:rsidP="00D56164">
      <w:pPr>
        <w:pStyle w:val="ConsPlusNormal"/>
        <w:jc w:val="both"/>
      </w:pPr>
    </w:p>
    <w:tbl>
      <w:tblPr>
        <w:tblW w:w="98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4947"/>
        <w:gridCol w:w="2425"/>
      </w:tblGrid>
      <w:tr w:rsidR="00081BB8" w:rsidTr="00081BB8">
        <w:trPr>
          <w:trHeight w:val="1530"/>
        </w:trPr>
        <w:tc>
          <w:tcPr>
            <w:tcW w:w="2523" w:type="dxa"/>
            <w:vMerge w:val="restart"/>
            <w:tcBorders>
              <w:top w:val="single" w:sz="4" w:space="0" w:color="auto"/>
              <w:left w:val="single" w:sz="4" w:space="0" w:color="auto"/>
              <w:bottom w:val="single" w:sz="4" w:space="0" w:color="auto"/>
              <w:right w:val="single" w:sz="4" w:space="0" w:color="auto"/>
            </w:tcBorders>
            <w:vAlign w:val="center"/>
            <w:hideMark/>
          </w:tcPr>
          <w:p w:rsidR="00081BB8" w:rsidRDefault="00081BB8" w:rsidP="00975E4E">
            <w:pPr>
              <w:jc w:val="center"/>
              <w:rPr>
                <w:color w:val="000000"/>
                <w:sz w:val="28"/>
                <w:szCs w:val="28"/>
              </w:rPr>
            </w:pPr>
            <w:r>
              <w:rPr>
                <w:b/>
                <w:bCs/>
                <w:color w:val="000000"/>
                <w:sz w:val="28"/>
                <w:szCs w:val="28"/>
              </w:rPr>
              <w:t>Регистрационный номер маршрута</w:t>
            </w:r>
          </w:p>
        </w:tc>
        <w:tc>
          <w:tcPr>
            <w:tcW w:w="4947" w:type="dxa"/>
            <w:vMerge w:val="restart"/>
            <w:tcBorders>
              <w:top w:val="single" w:sz="4" w:space="0" w:color="auto"/>
              <w:left w:val="single" w:sz="4" w:space="0" w:color="auto"/>
              <w:bottom w:val="single" w:sz="4" w:space="0" w:color="auto"/>
              <w:right w:val="single" w:sz="4" w:space="0" w:color="auto"/>
            </w:tcBorders>
            <w:vAlign w:val="center"/>
            <w:hideMark/>
          </w:tcPr>
          <w:p w:rsidR="00081BB8" w:rsidRDefault="00081BB8" w:rsidP="00975E4E">
            <w:pPr>
              <w:jc w:val="center"/>
              <w:rPr>
                <w:b/>
                <w:color w:val="000000"/>
                <w:sz w:val="28"/>
                <w:szCs w:val="28"/>
              </w:rPr>
            </w:pPr>
            <w:r>
              <w:rPr>
                <w:b/>
                <w:color w:val="000000"/>
                <w:sz w:val="28"/>
                <w:szCs w:val="28"/>
              </w:rPr>
              <w:t>Наименование маршрута</w:t>
            </w:r>
          </w:p>
        </w:tc>
        <w:tc>
          <w:tcPr>
            <w:tcW w:w="2425" w:type="dxa"/>
            <w:vMerge w:val="restart"/>
            <w:tcBorders>
              <w:top w:val="single" w:sz="4" w:space="0" w:color="auto"/>
              <w:left w:val="single" w:sz="4" w:space="0" w:color="auto"/>
              <w:bottom w:val="single" w:sz="4" w:space="0" w:color="auto"/>
              <w:right w:val="single" w:sz="4" w:space="0" w:color="auto"/>
            </w:tcBorders>
            <w:vAlign w:val="center"/>
            <w:hideMark/>
          </w:tcPr>
          <w:p w:rsidR="00081BB8" w:rsidRDefault="00081BB8" w:rsidP="00975E4E">
            <w:pPr>
              <w:jc w:val="center"/>
              <w:rPr>
                <w:color w:val="000000"/>
                <w:sz w:val="28"/>
                <w:szCs w:val="28"/>
              </w:rPr>
            </w:pPr>
            <w:r>
              <w:rPr>
                <w:b/>
                <w:bCs/>
                <w:color w:val="000000"/>
                <w:sz w:val="28"/>
                <w:szCs w:val="28"/>
              </w:rPr>
              <w:t>Срок изменения вида регулярных перевозок (год)</w:t>
            </w:r>
          </w:p>
        </w:tc>
      </w:tr>
      <w:tr w:rsidR="00081BB8" w:rsidTr="00081BB8">
        <w:trPr>
          <w:trHeight w:val="370"/>
        </w:trPr>
        <w:tc>
          <w:tcPr>
            <w:tcW w:w="2523" w:type="dxa"/>
            <w:vMerge/>
            <w:tcBorders>
              <w:top w:val="single" w:sz="4" w:space="0" w:color="auto"/>
              <w:left w:val="single" w:sz="4" w:space="0" w:color="auto"/>
              <w:bottom w:val="single" w:sz="4" w:space="0" w:color="auto"/>
              <w:right w:val="single" w:sz="4" w:space="0" w:color="auto"/>
            </w:tcBorders>
            <w:vAlign w:val="center"/>
            <w:hideMark/>
          </w:tcPr>
          <w:p w:rsidR="00081BB8" w:rsidRDefault="00081BB8" w:rsidP="00975E4E">
            <w:pPr>
              <w:rPr>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81BB8" w:rsidRDefault="00081BB8" w:rsidP="00975E4E">
            <w:pPr>
              <w:rPr>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81BB8" w:rsidRDefault="00081BB8" w:rsidP="00975E4E">
            <w:pPr>
              <w:rPr>
                <w:color w:val="000000"/>
                <w:sz w:val="28"/>
                <w:szCs w:val="28"/>
              </w:rPr>
            </w:pPr>
          </w:p>
        </w:tc>
      </w:tr>
      <w:tr w:rsidR="00081BB8" w:rsidTr="00081BB8">
        <w:trPr>
          <w:trHeight w:val="390"/>
        </w:trPr>
        <w:tc>
          <w:tcPr>
            <w:tcW w:w="2523"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272</w:t>
            </w:r>
          </w:p>
        </w:tc>
        <w:tc>
          <w:tcPr>
            <w:tcW w:w="4947" w:type="dxa"/>
            <w:tcBorders>
              <w:top w:val="single" w:sz="4" w:space="0" w:color="auto"/>
              <w:left w:val="single" w:sz="4" w:space="0" w:color="auto"/>
              <w:bottom w:val="single" w:sz="4" w:space="0" w:color="auto"/>
              <w:right w:val="single" w:sz="4" w:space="0" w:color="auto"/>
            </w:tcBorders>
          </w:tcPr>
          <w:p w:rsidR="00081BB8" w:rsidRPr="00081BB8" w:rsidRDefault="00081BB8" w:rsidP="00975E4E">
            <w:pPr>
              <w:jc w:val="center"/>
              <w:rPr>
                <w:color w:val="000000" w:themeColor="text1"/>
                <w:sz w:val="28"/>
                <w:szCs w:val="28"/>
              </w:rPr>
            </w:pPr>
            <w:r w:rsidRPr="00081BB8">
              <w:rPr>
                <w:color w:val="000000" w:themeColor="text1"/>
                <w:sz w:val="28"/>
                <w:szCs w:val="28"/>
              </w:rPr>
              <w:t>г.Кузнецк(АВ)-р.п.Сосновоборск</w:t>
            </w:r>
          </w:p>
        </w:tc>
        <w:tc>
          <w:tcPr>
            <w:tcW w:w="2425"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2024</w:t>
            </w:r>
          </w:p>
        </w:tc>
      </w:tr>
      <w:tr w:rsidR="00081BB8" w:rsidTr="00081BB8">
        <w:trPr>
          <w:trHeight w:val="390"/>
        </w:trPr>
        <w:tc>
          <w:tcPr>
            <w:tcW w:w="2523"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285</w:t>
            </w:r>
          </w:p>
        </w:tc>
        <w:tc>
          <w:tcPr>
            <w:tcW w:w="4947" w:type="dxa"/>
            <w:tcBorders>
              <w:top w:val="single" w:sz="4" w:space="0" w:color="auto"/>
              <w:left w:val="single" w:sz="4" w:space="0" w:color="auto"/>
              <w:bottom w:val="single" w:sz="4" w:space="0" w:color="auto"/>
              <w:right w:val="single" w:sz="4" w:space="0" w:color="auto"/>
            </w:tcBorders>
          </w:tcPr>
          <w:p w:rsidR="00081BB8" w:rsidRPr="00081BB8" w:rsidRDefault="00081BB8" w:rsidP="00081BB8">
            <w:pPr>
              <w:jc w:val="center"/>
              <w:rPr>
                <w:color w:val="000000" w:themeColor="text1"/>
                <w:sz w:val="28"/>
                <w:szCs w:val="28"/>
              </w:rPr>
            </w:pPr>
            <w:r w:rsidRPr="00081BB8">
              <w:rPr>
                <w:color w:val="000000" w:themeColor="text1"/>
                <w:sz w:val="28"/>
                <w:szCs w:val="28"/>
              </w:rPr>
              <w:t>г.Кузнецк(ПАТП)-с.Посёлки</w:t>
            </w:r>
          </w:p>
        </w:tc>
        <w:tc>
          <w:tcPr>
            <w:tcW w:w="2425"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2024</w:t>
            </w:r>
          </w:p>
        </w:tc>
      </w:tr>
      <w:tr w:rsidR="00081BB8" w:rsidTr="00081BB8">
        <w:trPr>
          <w:trHeight w:val="390"/>
        </w:trPr>
        <w:tc>
          <w:tcPr>
            <w:tcW w:w="2523"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 xml:space="preserve">292 </w:t>
            </w:r>
          </w:p>
        </w:tc>
        <w:tc>
          <w:tcPr>
            <w:tcW w:w="4947" w:type="dxa"/>
            <w:tcBorders>
              <w:top w:val="single" w:sz="4" w:space="0" w:color="auto"/>
              <w:left w:val="single" w:sz="4" w:space="0" w:color="auto"/>
              <w:bottom w:val="single" w:sz="4" w:space="0" w:color="auto"/>
              <w:right w:val="single" w:sz="4" w:space="0" w:color="auto"/>
            </w:tcBorders>
          </w:tcPr>
          <w:p w:rsidR="00081BB8" w:rsidRPr="00081BB8" w:rsidRDefault="00081BB8" w:rsidP="00975E4E">
            <w:pPr>
              <w:jc w:val="center"/>
              <w:rPr>
                <w:color w:val="000000" w:themeColor="text1"/>
                <w:sz w:val="28"/>
                <w:szCs w:val="28"/>
              </w:rPr>
            </w:pPr>
            <w:r w:rsidRPr="00081BB8">
              <w:rPr>
                <w:color w:val="000000" w:themeColor="text1"/>
                <w:sz w:val="28"/>
                <w:szCs w:val="28"/>
              </w:rPr>
              <w:t>г.Кузнецк (АВ)- с.Верхозим</w:t>
            </w:r>
          </w:p>
        </w:tc>
        <w:tc>
          <w:tcPr>
            <w:tcW w:w="2425"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2024</w:t>
            </w:r>
          </w:p>
        </w:tc>
      </w:tr>
      <w:tr w:rsidR="00081BB8" w:rsidTr="00081BB8">
        <w:trPr>
          <w:trHeight w:val="390"/>
        </w:trPr>
        <w:tc>
          <w:tcPr>
            <w:tcW w:w="2523" w:type="dxa"/>
            <w:tcBorders>
              <w:top w:val="single" w:sz="4" w:space="0" w:color="auto"/>
              <w:left w:val="single" w:sz="4" w:space="0" w:color="auto"/>
              <w:bottom w:val="single" w:sz="4" w:space="0" w:color="auto"/>
              <w:right w:val="single" w:sz="4" w:space="0" w:color="auto"/>
            </w:tcBorders>
            <w:hideMark/>
          </w:tcPr>
          <w:p w:rsidR="00081BB8" w:rsidRDefault="00081BB8" w:rsidP="00975E4E">
            <w:pPr>
              <w:jc w:val="center"/>
              <w:rPr>
                <w:color w:val="000000"/>
                <w:sz w:val="28"/>
                <w:szCs w:val="28"/>
              </w:rPr>
            </w:pPr>
            <w:r>
              <w:rPr>
                <w:color w:val="000000"/>
                <w:sz w:val="28"/>
                <w:szCs w:val="28"/>
              </w:rPr>
              <w:t>275</w:t>
            </w:r>
          </w:p>
        </w:tc>
        <w:tc>
          <w:tcPr>
            <w:tcW w:w="4947" w:type="dxa"/>
            <w:tcBorders>
              <w:top w:val="single" w:sz="4" w:space="0" w:color="auto"/>
              <w:left w:val="single" w:sz="4" w:space="0" w:color="auto"/>
              <w:bottom w:val="single" w:sz="4" w:space="0" w:color="auto"/>
              <w:right w:val="single" w:sz="4" w:space="0" w:color="auto"/>
            </w:tcBorders>
            <w:hideMark/>
          </w:tcPr>
          <w:p w:rsidR="00081BB8" w:rsidRPr="00081BB8" w:rsidRDefault="00081BB8" w:rsidP="00975E4E">
            <w:pPr>
              <w:jc w:val="center"/>
              <w:rPr>
                <w:color w:val="000000" w:themeColor="text1"/>
                <w:sz w:val="28"/>
                <w:szCs w:val="28"/>
              </w:rPr>
            </w:pPr>
            <w:r w:rsidRPr="00081BB8">
              <w:rPr>
                <w:color w:val="000000" w:themeColor="text1"/>
                <w:sz w:val="28"/>
                <w:szCs w:val="28"/>
              </w:rPr>
              <w:t>г.Кузнецк (АВ) – п.Кузнецк 8</w:t>
            </w:r>
          </w:p>
        </w:tc>
        <w:tc>
          <w:tcPr>
            <w:tcW w:w="2425" w:type="dxa"/>
            <w:tcBorders>
              <w:top w:val="single" w:sz="4" w:space="0" w:color="auto"/>
              <w:left w:val="single" w:sz="4" w:space="0" w:color="auto"/>
              <w:bottom w:val="single" w:sz="4" w:space="0" w:color="auto"/>
              <w:right w:val="single" w:sz="4" w:space="0" w:color="auto"/>
            </w:tcBorders>
            <w:hideMark/>
          </w:tcPr>
          <w:p w:rsidR="00081BB8" w:rsidRDefault="00081BB8" w:rsidP="00975E4E">
            <w:pPr>
              <w:jc w:val="center"/>
              <w:rPr>
                <w:color w:val="000000"/>
                <w:sz w:val="28"/>
                <w:szCs w:val="28"/>
              </w:rPr>
            </w:pPr>
            <w:r>
              <w:rPr>
                <w:color w:val="000000"/>
                <w:sz w:val="28"/>
                <w:szCs w:val="28"/>
              </w:rPr>
              <w:t>2024</w:t>
            </w:r>
          </w:p>
        </w:tc>
      </w:tr>
      <w:tr w:rsidR="00081BB8" w:rsidTr="00081BB8">
        <w:trPr>
          <w:trHeight w:val="390"/>
        </w:trPr>
        <w:tc>
          <w:tcPr>
            <w:tcW w:w="2523" w:type="dxa"/>
            <w:tcBorders>
              <w:top w:val="single" w:sz="4" w:space="0" w:color="auto"/>
              <w:left w:val="single" w:sz="4" w:space="0" w:color="auto"/>
              <w:bottom w:val="single" w:sz="4" w:space="0" w:color="auto"/>
              <w:right w:val="single" w:sz="4" w:space="0" w:color="auto"/>
            </w:tcBorders>
            <w:hideMark/>
          </w:tcPr>
          <w:p w:rsidR="00081BB8" w:rsidRDefault="00081BB8" w:rsidP="00975E4E">
            <w:pPr>
              <w:jc w:val="center"/>
              <w:rPr>
                <w:color w:val="000000"/>
                <w:sz w:val="28"/>
                <w:szCs w:val="28"/>
              </w:rPr>
            </w:pPr>
            <w:r>
              <w:rPr>
                <w:color w:val="000000"/>
                <w:sz w:val="28"/>
                <w:szCs w:val="28"/>
              </w:rPr>
              <w:t>273</w:t>
            </w:r>
          </w:p>
        </w:tc>
        <w:tc>
          <w:tcPr>
            <w:tcW w:w="4947" w:type="dxa"/>
            <w:tcBorders>
              <w:top w:val="single" w:sz="4" w:space="0" w:color="auto"/>
              <w:left w:val="single" w:sz="4" w:space="0" w:color="auto"/>
              <w:bottom w:val="single" w:sz="4" w:space="0" w:color="auto"/>
              <w:right w:val="single" w:sz="4" w:space="0" w:color="auto"/>
            </w:tcBorders>
            <w:hideMark/>
          </w:tcPr>
          <w:p w:rsidR="00081BB8" w:rsidRPr="00081BB8" w:rsidRDefault="00081BB8" w:rsidP="00975E4E">
            <w:pPr>
              <w:jc w:val="center"/>
              <w:rPr>
                <w:color w:val="000000" w:themeColor="text1"/>
                <w:sz w:val="28"/>
                <w:szCs w:val="28"/>
              </w:rPr>
            </w:pPr>
            <w:r w:rsidRPr="00081BB8">
              <w:rPr>
                <w:color w:val="000000" w:themeColor="text1"/>
                <w:sz w:val="28"/>
                <w:szCs w:val="28"/>
              </w:rPr>
              <w:t>г.Кузнецк (АВ) – с.Шелемис</w:t>
            </w:r>
          </w:p>
        </w:tc>
        <w:tc>
          <w:tcPr>
            <w:tcW w:w="2425"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2024</w:t>
            </w:r>
          </w:p>
        </w:tc>
      </w:tr>
      <w:tr w:rsidR="00081BB8" w:rsidTr="00081BB8">
        <w:trPr>
          <w:trHeight w:val="390"/>
        </w:trPr>
        <w:tc>
          <w:tcPr>
            <w:tcW w:w="2523" w:type="dxa"/>
            <w:tcBorders>
              <w:top w:val="single" w:sz="4" w:space="0" w:color="auto"/>
              <w:left w:val="single" w:sz="4" w:space="0" w:color="auto"/>
              <w:bottom w:val="single" w:sz="4" w:space="0" w:color="auto"/>
              <w:right w:val="single" w:sz="4" w:space="0" w:color="auto"/>
            </w:tcBorders>
            <w:hideMark/>
          </w:tcPr>
          <w:p w:rsidR="00081BB8" w:rsidRDefault="00081BB8" w:rsidP="00975E4E">
            <w:pPr>
              <w:jc w:val="center"/>
              <w:rPr>
                <w:color w:val="000000"/>
                <w:sz w:val="28"/>
                <w:szCs w:val="28"/>
              </w:rPr>
            </w:pPr>
            <w:r>
              <w:rPr>
                <w:color w:val="000000"/>
                <w:sz w:val="28"/>
                <w:szCs w:val="28"/>
              </w:rPr>
              <w:t>282</w:t>
            </w:r>
          </w:p>
        </w:tc>
        <w:tc>
          <w:tcPr>
            <w:tcW w:w="4947" w:type="dxa"/>
            <w:tcBorders>
              <w:top w:val="single" w:sz="4" w:space="0" w:color="auto"/>
              <w:left w:val="single" w:sz="4" w:space="0" w:color="auto"/>
              <w:bottom w:val="single" w:sz="4" w:space="0" w:color="auto"/>
              <w:right w:val="single" w:sz="4" w:space="0" w:color="auto"/>
            </w:tcBorders>
            <w:hideMark/>
          </w:tcPr>
          <w:p w:rsidR="00081BB8" w:rsidRPr="00081BB8" w:rsidRDefault="00081BB8" w:rsidP="00975E4E">
            <w:pPr>
              <w:jc w:val="center"/>
              <w:rPr>
                <w:color w:val="000000" w:themeColor="text1"/>
                <w:sz w:val="28"/>
                <w:szCs w:val="28"/>
              </w:rPr>
            </w:pPr>
            <w:r w:rsidRPr="00081BB8">
              <w:rPr>
                <w:color w:val="000000" w:themeColor="text1"/>
                <w:sz w:val="28"/>
                <w:szCs w:val="28"/>
              </w:rPr>
              <w:t>г.Кузнецк (АВ) – с.Сухановка</w:t>
            </w:r>
          </w:p>
        </w:tc>
        <w:tc>
          <w:tcPr>
            <w:tcW w:w="2425"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2024</w:t>
            </w:r>
          </w:p>
        </w:tc>
      </w:tr>
      <w:tr w:rsidR="00081BB8" w:rsidTr="00081BB8">
        <w:trPr>
          <w:trHeight w:val="390"/>
        </w:trPr>
        <w:tc>
          <w:tcPr>
            <w:tcW w:w="2523" w:type="dxa"/>
            <w:tcBorders>
              <w:top w:val="single" w:sz="4" w:space="0" w:color="auto"/>
              <w:left w:val="single" w:sz="4" w:space="0" w:color="auto"/>
              <w:bottom w:val="single" w:sz="4" w:space="0" w:color="auto"/>
              <w:right w:val="single" w:sz="4" w:space="0" w:color="auto"/>
            </w:tcBorders>
            <w:hideMark/>
          </w:tcPr>
          <w:p w:rsidR="00081BB8" w:rsidRDefault="00081BB8" w:rsidP="00975E4E">
            <w:pPr>
              <w:jc w:val="center"/>
              <w:rPr>
                <w:color w:val="000000"/>
                <w:sz w:val="28"/>
                <w:szCs w:val="28"/>
              </w:rPr>
            </w:pPr>
            <w:r>
              <w:rPr>
                <w:color w:val="000000"/>
                <w:sz w:val="28"/>
                <w:szCs w:val="28"/>
              </w:rPr>
              <w:t>284</w:t>
            </w:r>
          </w:p>
        </w:tc>
        <w:tc>
          <w:tcPr>
            <w:tcW w:w="4947" w:type="dxa"/>
            <w:tcBorders>
              <w:top w:val="single" w:sz="4" w:space="0" w:color="auto"/>
              <w:left w:val="single" w:sz="4" w:space="0" w:color="auto"/>
              <w:bottom w:val="single" w:sz="4" w:space="0" w:color="auto"/>
              <w:right w:val="single" w:sz="4" w:space="0" w:color="auto"/>
            </w:tcBorders>
            <w:hideMark/>
          </w:tcPr>
          <w:p w:rsidR="00081BB8" w:rsidRPr="00081BB8" w:rsidRDefault="00081BB8" w:rsidP="00975E4E">
            <w:pPr>
              <w:jc w:val="center"/>
              <w:rPr>
                <w:color w:val="000000" w:themeColor="text1"/>
                <w:sz w:val="28"/>
                <w:szCs w:val="28"/>
              </w:rPr>
            </w:pPr>
            <w:r w:rsidRPr="00081BB8">
              <w:rPr>
                <w:color w:val="000000" w:themeColor="text1"/>
                <w:sz w:val="28"/>
                <w:szCs w:val="28"/>
              </w:rPr>
              <w:t>г.Кузнецк (АВ) – с.Татарский Канадей</w:t>
            </w:r>
          </w:p>
        </w:tc>
        <w:tc>
          <w:tcPr>
            <w:tcW w:w="2425"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2024</w:t>
            </w:r>
          </w:p>
        </w:tc>
      </w:tr>
      <w:tr w:rsidR="00081BB8" w:rsidTr="00081BB8">
        <w:trPr>
          <w:trHeight w:val="390"/>
        </w:trPr>
        <w:tc>
          <w:tcPr>
            <w:tcW w:w="2523" w:type="dxa"/>
            <w:tcBorders>
              <w:top w:val="single" w:sz="4" w:space="0" w:color="auto"/>
              <w:left w:val="single" w:sz="4" w:space="0" w:color="auto"/>
              <w:bottom w:val="single" w:sz="4" w:space="0" w:color="auto"/>
              <w:right w:val="single" w:sz="4" w:space="0" w:color="auto"/>
            </w:tcBorders>
            <w:hideMark/>
          </w:tcPr>
          <w:p w:rsidR="00081BB8" w:rsidRDefault="00081BB8" w:rsidP="00975E4E">
            <w:pPr>
              <w:jc w:val="center"/>
              <w:rPr>
                <w:color w:val="000000"/>
                <w:sz w:val="28"/>
                <w:szCs w:val="28"/>
              </w:rPr>
            </w:pPr>
            <w:r>
              <w:rPr>
                <w:color w:val="000000"/>
                <w:sz w:val="28"/>
                <w:szCs w:val="28"/>
              </w:rPr>
              <w:t>289</w:t>
            </w:r>
          </w:p>
        </w:tc>
        <w:tc>
          <w:tcPr>
            <w:tcW w:w="4947" w:type="dxa"/>
            <w:tcBorders>
              <w:top w:val="single" w:sz="4" w:space="0" w:color="auto"/>
              <w:left w:val="single" w:sz="4" w:space="0" w:color="auto"/>
              <w:bottom w:val="single" w:sz="4" w:space="0" w:color="auto"/>
              <w:right w:val="single" w:sz="4" w:space="0" w:color="auto"/>
            </w:tcBorders>
            <w:hideMark/>
          </w:tcPr>
          <w:p w:rsidR="00081BB8" w:rsidRPr="00081BB8" w:rsidRDefault="00081BB8" w:rsidP="00975E4E">
            <w:pPr>
              <w:jc w:val="center"/>
              <w:rPr>
                <w:color w:val="000000" w:themeColor="text1"/>
                <w:sz w:val="28"/>
                <w:szCs w:val="28"/>
              </w:rPr>
            </w:pPr>
            <w:r w:rsidRPr="00081BB8">
              <w:rPr>
                <w:color w:val="000000" w:themeColor="text1"/>
                <w:sz w:val="28"/>
                <w:szCs w:val="28"/>
              </w:rPr>
              <w:t>г.Кузнецк (м-н. «Стрела») – с.Каменка</w:t>
            </w:r>
          </w:p>
        </w:tc>
        <w:tc>
          <w:tcPr>
            <w:tcW w:w="2425"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2024</w:t>
            </w:r>
          </w:p>
        </w:tc>
      </w:tr>
      <w:tr w:rsidR="00081BB8" w:rsidTr="00081BB8">
        <w:trPr>
          <w:trHeight w:val="390"/>
        </w:trPr>
        <w:tc>
          <w:tcPr>
            <w:tcW w:w="2523" w:type="dxa"/>
            <w:tcBorders>
              <w:top w:val="single" w:sz="4" w:space="0" w:color="auto"/>
              <w:left w:val="single" w:sz="4" w:space="0" w:color="auto"/>
              <w:bottom w:val="single" w:sz="4" w:space="0" w:color="auto"/>
              <w:right w:val="single" w:sz="4" w:space="0" w:color="auto"/>
            </w:tcBorders>
            <w:hideMark/>
          </w:tcPr>
          <w:p w:rsidR="00081BB8" w:rsidRDefault="00081BB8" w:rsidP="00975E4E">
            <w:pPr>
              <w:jc w:val="center"/>
              <w:rPr>
                <w:color w:val="000000"/>
                <w:sz w:val="28"/>
                <w:szCs w:val="28"/>
              </w:rPr>
            </w:pPr>
            <w:r>
              <w:rPr>
                <w:color w:val="000000"/>
                <w:sz w:val="28"/>
                <w:szCs w:val="28"/>
              </w:rPr>
              <w:t>297</w:t>
            </w:r>
          </w:p>
        </w:tc>
        <w:tc>
          <w:tcPr>
            <w:tcW w:w="4947" w:type="dxa"/>
            <w:tcBorders>
              <w:top w:val="single" w:sz="4" w:space="0" w:color="auto"/>
              <w:left w:val="single" w:sz="4" w:space="0" w:color="auto"/>
              <w:bottom w:val="single" w:sz="4" w:space="0" w:color="auto"/>
              <w:right w:val="single" w:sz="4" w:space="0" w:color="auto"/>
            </w:tcBorders>
            <w:hideMark/>
          </w:tcPr>
          <w:p w:rsidR="00081BB8" w:rsidRPr="00081BB8" w:rsidRDefault="00081BB8" w:rsidP="00975E4E">
            <w:pPr>
              <w:jc w:val="center"/>
              <w:rPr>
                <w:color w:val="000000" w:themeColor="text1"/>
                <w:sz w:val="28"/>
                <w:szCs w:val="28"/>
              </w:rPr>
            </w:pPr>
            <w:r w:rsidRPr="00081BB8">
              <w:rPr>
                <w:color w:val="000000" w:themeColor="text1"/>
                <w:sz w:val="28"/>
                <w:szCs w:val="28"/>
              </w:rPr>
              <w:t>г.Кузнецк (АВ) – с.Октябрьское</w:t>
            </w:r>
          </w:p>
        </w:tc>
        <w:tc>
          <w:tcPr>
            <w:tcW w:w="2425"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2024</w:t>
            </w:r>
          </w:p>
        </w:tc>
      </w:tr>
      <w:tr w:rsidR="00081BB8" w:rsidTr="00081BB8">
        <w:trPr>
          <w:trHeight w:val="390"/>
        </w:trPr>
        <w:tc>
          <w:tcPr>
            <w:tcW w:w="2523" w:type="dxa"/>
            <w:tcBorders>
              <w:top w:val="single" w:sz="4" w:space="0" w:color="auto"/>
              <w:left w:val="single" w:sz="4" w:space="0" w:color="auto"/>
              <w:bottom w:val="single" w:sz="4" w:space="0" w:color="auto"/>
              <w:right w:val="single" w:sz="4" w:space="0" w:color="auto"/>
            </w:tcBorders>
            <w:hideMark/>
          </w:tcPr>
          <w:p w:rsidR="00081BB8" w:rsidRDefault="00081BB8" w:rsidP="00975E4E">
            <w:pPr>
              <w:jc w:val="center"/>
              <w:rPr>
                <w:color w:val="000000"/>
                <w:sz w:val="28"/>
                <w:szCs w:val="28"/>
              </w:rPr>
            </w:pPr>
            <w:r>
              <w:rPr>
                <w:color w:val="000000"/>
                <w:sz w:val="28"/>
                <w:szCs w:val="28"/>
              </w:rPr>
              <w:t>568</w:t>
            </w:r>
          </w:p>
        </w:tc>
        <w:tc>
          <w:tcPr>
            <w:tcW w:w="4947" w:type="dxa"/>
            <w:tcBorders>
              <w:top w:val="single" w:sz="4" w:space="0" w:color="auto"/>
              <w:left w:val="single" w:sz="4" w:space="0" w:color="auto"/>
              <w:bottom w:val="single" w:sz="4" w:space="0" w:color="auto"/>
              <w:right w:val="single" w:sz="4" w:space="0" w:color="auto"/>
            </w:tcBorders>
            <w:hideMark/>
          </w:tcPr>
          <w:p w:rsidR="00081BB8" w:rsidRPr="00081BB8" w:rsidRDefault="00081BB8" w:rsidP="00975E4E">
            <w:pPr>
              <w:jc w:val="center"/>
              <w:rPr>
                <w:color w:val="000000" w:themeColor="text1"/>
                <w:sz w:val="28"/>
                <w:szCs w:val="28"/>
              </w:rPr>
            </w:pPr>
            <w:r w:rsidRPr="00081BB8">
              <w:rPr>
                <w:color w:val="000000" w:themeColor="text1"/>
                <w:sz w:val="28"/>
                <w:szCs w:val="28"/>
              </w:rPr>
              <w:t>г.Кузнецк (АВ) – с.Камышенка</w:t>
            </w:r>
          </w:p>
        </w:tc>
        <w:tc>
          <w:tcPr>
            <w:tcW w:w="2425"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2024</w:t>
            </w:r>
          </w:p>
        </w:tc>
      </w:tr>
      <w:tr w:rsidR="00081BB8" w:rsidTr="00081BB8">
        <w:trPr>
          <w:trHeight w:val="390"/>
        </w:trPr>
        <w:tc>
          <w:tcPr>
            <w:tcW w:w="2523" w:type="dxa"/>
            <w:tcBorders>
              <w:top w:val="single" w:sz="4" w:space="0" w:color="auto"/>
              <w:left w:val="single" w:sz="4" w:space="0" w:color="auto"/>
              <w:bottom w:val="single" w:sz="4" w:space="0" w:color="auto"/>
              <w:right w:val="single" w:sz="4" w:space="0" w:color="auto"/>
            </w:tcBorders>
            <w:hideMark/>
          </w:tcPr>
          <w:p w:rsidR="00081BB8" w:rsidRDefault="00081BB8" w:rsidP="00975E4E">
            <w:pPr>
              <w:jc w:val="center"/>
              <w:rPr>
                <w:color w:val="000000"/>
                <w:sz w:val="28"/>
                <w:szCs w:val="28"/>
              </w:rPr>
            </w:pPr>
            <w:r>
              <w:rPr>
                <w:color w:val="000000"/>
                <w:sz w:val="28"/>
                <w:szCs w:val="28"/>
              </w:rPr>
              <w:t>565</w:t>
            </w:r>
          </w:p>
        </w:tc>
        <w:tc>
          <w:tcPr>
            <w:tcW w:w="4947" w:type="dxa"/>
            <w:tcBorders>
              <w:top w:val="single" w:sz="4" w:space="0" w:color="auto"/>
              <w:left w:val="single" w:sz="4" w:space="0" w:color="auto"/>
              <w:bottom w:val="single" w:sz="4" w:space="0" w:color="auto"/>
              <w:right w:val="single" w:sz="4" w:space="0" w:color="auto"/>
            </w:tcBorders>
            <w:hideMark/>
          </w:tcPr>
          <w:p w:rsidR="00081BB8" w:rsidRPr="00081BB8" w:rsidRDefault="00081BB8" w:rsidP="00975E4E">
            <w:pPr>
              <w:jc w:val="center"/>
              <w:rPr>
                <w:color w:val="000000" w:themeColor="text1"/>
                <w:sz w:val="28"/>
                <w:szCs w:val="28"/>
              </w:rPr>
            </w:pPr>
            <w:r w:rsidRPr="00081BB8">
              <w:rPr>
                <w:color w:val="000000" w:themeColor="text1"/>
                <w:sz w:val="28"/>
                <w:szCs w:val="28"/>
              </w:rPr>
              <w:t>г.Пенза (АВ) – г.Кузнецк</w:t>
            </w:r>
          </w:p>
        </w:tc>
        <w:tc>
          <w:tcPr>
            <w:tcW w:w="2425" w:type="dxa"/>
            <w:tcBorders>
              <w:top w:val="single" w:sz="4" w:space="0" w:color="auto"/>
              <w:left w:val="single" w:sz="4" w:space="0" w:color="auto"/>
              <w:bottom w:val="single" w:sz="4" w:space="0" w:color="auto"/>
              <w:right w:val="single" w:sz="4" w:space="0" w:color="auto"/>
            </w:tcBorders>
          </w:tcPr>
          <w:p w:rsidR="00081BB8" w:rsidRDefault="00081BB8" w:rsidP="00975E4E">
            <w:pPr>
              <w:jc w:val="center"/>
              <w:rPr>
                <w:color w:val="000000"/>
                <w:sz w:val="28"/>
                <w:szCs w:val="28"/>
              </w:rPr>
            </w:pPr>
            <w:r>
              <w:rPr>
                <w:color w:val="000000"/>
                <w:sz w:val="28"/>
                <w:szCs w:val="28"/>
              </w:rPr>
              <w:t>2024</w:t>
            </w:r>
          </w:p>
        </w:tc>
      </w:tr>
    </w:tbl>
    <w:p w:rsidR="004573C6" w:rsidRDefault="004573C6">
      <w:pPr>
        <w:widowControl/>
        <w:rPr>
          <w:b/>
          <w:sz w:val="28"/>
          <w:szCs w:val="28"/>
        </w:rPr>
      </w:pPr>
      <w:r>
        <w:rPr>
          <w:b/>
          <w:sz w:val="28"/>
          <w:szCs w:val="28"/>
        </w:rPr>
        <w:br w:type="page"/>
      </w:r>
    </w:p>
    <w:p w:rsidR="004573C6" w:rsidRDefault="004573C6" w:rsidP="004573C6">
      <w:pPr>
        <w:pStyle w:val="ConsPlusNormal"/>
        <w:jc w:val="right"/>
        <w:outlineLvl w:val="1"/>
      </w:pPr>
      <w:r>
        <w:lastRenderedPageBreak/>
        <w:t>Приложение № 5</w:t>
      </w:r>
    </w:p>
    <w:p w:rsidR="004573C6" w:rsidRDefault="004573C6" w:rsidP="004573C6">
      <w:pPr>
        <w:pStyle w:val="ConsPlusNormal"/>
        <w:jc w:val="right"/>
      </w:pPr>
      <w:r>
        <w:t>к региональному комплексному плану транспортного</w:t>
      </w:r>
    </w:p>
    <w:p w:rsidR="004573C6" w:rsidRDefault="004573C6" w:rsidP="004573C6">
      <w:pPr>
        <w:pStyle w:val="ConsPlusNormal"/>
        <w:jc w:val="right"/>
      </w:pPr>
      <w:r>
        <w:t>обслуживания населения Пензенской области</w:t>
      </w:r>
    </w:p>
    <w:p w:rsidR="00906FA7" w:rsidRDefault="004573C6" w:rsidP="00906FA7">
      <w:pPr>
        <w:jc w:val="both"/>
        <w:rPr>
          <w:b/>
          <w:sz w:val="28"/>
          <w:szCs w:val="28"/>
        </w:rPr>
      </w:pPr>
      <w:r>
        <w:rPr>
          <w:b/>
          <w:sz w:val="28"/>
          <w:szCs w:val="28"/>
        </w:rPr>
        <w:t xml:space="preserve"> </w:t>
      </w:r>
    </w:p>
    <w:p w:rsidR="004573C6" w:rsidRPr="00081BB8" w:rsidRDefault="00081BB8" w:rsidP="00941B7E">
      <w:pPr>
        <w:pStyle w:val="aa"/>
        <w:jc w:val="center"/>
        <w:rPr>
          <w:b/>
          <w:sz w:val="24"/>
          <w:szCs w:val="24"/>
        </w:rPr>
      </w:pPr>
      <w:r w:rsidRPr="00081BB8">
        <w:rPr>
          <w:b/>
          <w:sz w:val="24"/>
          <w:szCs w:val="24"/>
        </w:rPr>
        <w:t>РАСПРЕДЕЛЕНИЕ ПЕРЕМЕЩЕНИЙ НАСЕЛЕНИЯ И ОБЪЕМОВ РЕГУЛЯРНЫХ ПЕРЕВОЗОК ПАССАЖИРОВ НА МАРШРУТНОЙ СЕТИ И ПО ВРЕМЕНИ</w:t>
      </w:r>
    </w:p>
    <w:p w:rsidR="00941B7E" w:rsidRDefault="00941B7E" w:rsidP="00941B7E">
      <w:pPr>
        <w:pStyle w:val="aa"/>
        <w:jc w:val="center"/>
        <w:rPr>
          <w:b/>
          <w:sz w:val="28"/>
          <w:szCs w:val="28"/>
        </w:rPr>
      </w:pPr>
    </w:p>
    <w:p w:rsidR="00941B7E" w:rsidRDefault="00941B7E" w:rsidP="00794590">
      <w:pPr>
        <w:pStyle w:val="aa"/>
        <w:numPr>
          <w:ilvl w:val="0"/>
          <w:numId w:val="3"/>
        </w:numPr>
        <w:jc w:val="both"/>
        <w:rPr>
          <w:sz w:val="28"/>
          <w:szCs w:val="28"/>
        </w:rPr>
      </w:pPr>
      <w:r>
        <w:rPr>
          <w:sz w:val="28"/>
          <w:szCs w:val="28"/>
        </w:rPr>
        <w:t xml:space="preserve">Автомобильный транспорт </w:t>
      </w:r>
      <w:r w:rsidR="00733ED9">
        <w:rPr>
          <w:sz w:val="28"/>
          <w:szCs w:val="28"/>
        </w:rPr>
        <w:t>(по состоянию на 31.05.2024)</w:t>
      </w:r>
    </w:p>
    <w:p w:rsidR="00794590" w:rsidRDefault="00794590" w:rsidP="00794590">
      <w:pPr>
        <w:pStyle w:val="aa"/>
        <w:numPr>
          <w:ilvl w:val="1"/>
          <w:numId w:val="3"/>
        </w:numPr>
        <w:jc w:val="both"/>
        <w:rPr>
          <w:sz w:val="28"/>
          <w:szCs w:val="28"/>
        </w:rPr>
      </w:pPr>
      <w:r>
        <w:rPr>
          <w:sz w:val="28"/>
          <w:szCs w:val="28"/>
        </w:rPr>
        <w:t>на маршрутной сети:</w:t>
      </w:r>
    </w:p>
    <w:tbl>
      <w:tblPr>
        <w:tblW w:w="9762" w:type="dxa"/>
        <w:tblInd w:w="-5" w:type="dxa"/>
        <w:shd w:val="clear" w:color="auto" w:fill="FFFFFF" w:themeFill="background1"/>
        <w:tblLook w:val="04A0" w:firstRow="1" w:lastRow="0" w:firstColumn="1" w:lastColumn="0" w:noHBand="0" w:noVBand="1"/>
      </w:tblPr>
      <w:tblGrid>
        <w:gridCol w:w="1732"/>
        <w:gridCol w:w="1927"/>
        <w:gridCol w:w="736"/>
        <w:gridCol w:w="591"/>
        <w:gridCol w:w="1724"/>
        <w:gridCol w:w="386"/>
        <w:gridCol w:w="1826"/>
        <w:gridCol w:w="755"/>
        <w:gridCol w:w="85"/>
      </w:tblGrid>
      <w:tr w:rsidR="00C826B7" w:rsidRPr="00753612" w:rsidTr="00794590">
        <w:trPr>
          <w:gridAfter w:val="2"/>
          <w:wAfter w:w="840" w:type="dxa"/>
          <w:trHeight w:val="1290"/>
        </w:trPr>
        <w:tc>
          <w:tcPr>
            <w:tcW w:w="3659" w:type="dxa"/>
            <w:gridSpan w:val="2"/>
            <w:vMerge w:val="restart"/>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C826B7" w:rsidRPr="00753612" w:rsidRDefault="00C826B7" w:rsidP="00753612">
            <w:pPr>
              <w:widowControl/>
              <w:jc w:val="center"/>
              <w:rPr>
                <w:b/>
                <w:bCs/>
                <w:sz w:val="24"/>
                <w:szCs w:val="24"/>
              </w:rPr>
            </w:pPr>
            <w:r w:rsidRPr="00753612">
              <w:rPr>
                <w:b/>
                <w:bCs/>
                <w:sz w:val="24"/>
                <w:szCs w:val="24"/>
              </w:rPr>
              <w:t xml:space="preserve">Наименование межмуниципального маршрута </w:t>
            </w:r>
          </w:p>
        </w:tc>
        <w:tc>
          <w:tcPr>
            <w:tcW w:w="1327" w:type="dxa"/>
            <w:gridSpan w:val="2"/>
            <w:vMerge w:val="restart"/>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C826B7" w:rsidRPr="00753612" w:rsidRDefault="00C826B7" w:rsidP="00753612">
            <w:pPr>
              <w:widowControl/>
              <w:jc w:val="center"/>
              <w:rPr>
                <w:b/>
                <w:bCs/>
                <w:sz w:val="24"/>
                <w:szCs w:val="24"/>
              </w:rPr>
            </w:pPr>
            <w:r w:rsidRPr="00753612">
              <w:rPr>
                <w:b/>
                <w:bCs/>
                <w:sz w:val="24"/>
                <w:szCs w:val="24"/>
              </w:rPr>
              <w:t>Номер маршрута</w:t>
            </w:r>
          </w:p>
        </w:tc>
        <w:tc>
          <w:tcPr>
            <w:tcW w:w="1724" w:type="dxa"/>
            <w:vMerge w:val="restart"/>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C826B7" w:rsidRPr="00753612" w:rsidRDefault="00C826B7" w:rsidP="00753612">
            <w:pPr>
              <w:widowControl/>
              <w:jc w:val="center"/>
              <w:rPr>
                <w:b/>
                <w:bCs/>
                <w:sz w:val="24"/>
                <w:szCs w:val="24"/>
              </w:rPr>
            </w:pPr>
            <w:r w:rsidRPr="00753612">
              <w:rPr>
                <w:b/>
                <w:bCs/>
                <w:sz w:val="24"/>
                <w:szCs w:val="24"/>
              </w:rPr>
              <w:t>Кол-во перевезенных пассажиров, тыс.чел.</w:t>
            </w:r>
          </w:p>
        </w:tc>
        <w:tc>
          <w:tcPr>
            <w:tcW w:w="2212" w:type="dxa"/>
            <w:gridSpan w:val="2"/>
            <w:vMerge w:val="restart"/>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C826B7" w:rsidRPr="00753612" w:rsidRDefault="00C826B7" w:rsidP="00753612">
            <w:pPr>
              <w:widowControl/>
              <w:jc w:val="center"/>
              <w:rPr>
                <w:b/>
                <w:bCs/>
                <w:sz w:val="24"/>
                <w:szCs w:val="24"/>
              </w:rPr>
            </w:pPr>
            <w:r w:rsidRPr="00753612">
              <w:rPr>
                <w:b/>
                <w:bCs/>
                <w:sz w:val="24"/>
                <w:szCs w:val="24"/>
              </w:rPr>
              <w:t>Пассажирооборот, тыс.пасс.км.</w:t>
            </w:r>
          </w:p>
        </w:tc>
      </w:tr>
      <w:tr w:rsidR="00C826B7" w:rsidRPr="00753612" w:rsidTr="00794590">
        <w:trPr>
          <w:gridAfter w:val="2"/>
          <w:wAfter w:w="840" w:type="dxa"/>
          <w:trHeight w:val="1230"/>
        </w:trPr>
        <w:tc>
          <w:tcPr>
            <w:tcW w:w="3659" w:type="dxa"/>
            <w:gridSpan w:val="2"/>
            <w:vMerge/>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C826B7" w:rsidRPr="00753612" w:rsidRDefault="00C826B7" w:rsidP="00753612">
            <w:pPr>
              <w:widowControl/>
              <w:rPr>
                <w:b/>
                <w:bCs/>
                <w:sz w:val="24"/>
                <w:szCs w:val="24"/>
              </w:rPr>
            </w:pPr>
          </w:p>
        </w:tc>
        <w:tc>
          <w:tcPr>
            <w:tcW w:w="1327" w:type="dxa"/>
            <w:gridSpan w:val="2"/>
            <w:vMerge/>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C826B7" w:rsidRPr="00753612" w:rsidRDefault="00C826B7" w:rsidP="00753612">
            <w:pPr>
              <w:widowControl/>
              <w:rPr>
                <w:b/>
                <w:bCs/>
                <w:sz w:val="24"/>
                <w:szCs w:val="24"/>
              </w:rPr>
            </w:pPr>
          </w:p>
        </w:tc>
        <w:tc>
          <w:tcPr>
            <w:tcW w:w="1724" w:type="dxa"/>
            <w:vMerge/>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C826B7" w:rsidRPr="00753612" w:rsidRDefault="00C826B7" w:rsidP="00753612">
            <w:pPr>
              <w:widowControl/>
              <w:rPr>
                <w:b/>
                <w:bCs/>
                <w:sz w:val="24"/>
                <w:szCs w:val="24"/>
              </w:rPr>
            </w:pPr>
          </w:p>
        </w:tc>
        <w:tc>
          <w:tcPr>
            <w:tcW w:w="2212" w:type="dxa"/>
            <w:gridSpan w:val="2"/>
            <w:vMerge/>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C826B7" w:rsidRPr="00753612" w:rsidRDefault="00C826B7" w:rsidP="00753612">
            <w:pPr>
              <w:widowControl/>
              <w:rPr>
                <w:b/>
                <w:bCs/>
                <w:sz w:val="24"/>
                <w:szCs w:val="24"/>
              </w:rPr>
            </w:pP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г.Пенза(АВ)-р.п.Башмаково(АС)</w:t>
            </w:r>
          </w:p>
        </w:tc>
        <w:tc>
          <w:tcPr>
            <w:tcW w:w="132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501</w:t>
            </w:r>
          </w:p>
        </w:tc>
        <w:tc>
          <w:tcPr>
            <w:tcW w:w="1724" w:type="dxa"/>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1,071</w:t>
            </w:r>
          </w:p>
        </w:tc>
        <w:tc>
          <w:tcPr>
            <w:tcW w:w="2212"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176,9</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г.Пенза(АВ)-г.Белинский(АВ)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517</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0,6</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77,3</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(АВ)-с.Поим</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544</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0,9</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115,40</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г.Пенза(АВ)-г.Городище (центр)</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175</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0,988</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38,25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г.Пенза(АВ)-с.Турдаки</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525</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0,6</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36,88</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г.Пенза(АВ)-г.Каменка(АВ)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540</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8,16</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555,4</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(АВ)-с/х "Прогресс" (с.Ермоловка)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424</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color w:val="000000" w:themeColor="text1"/>
                <w:sz w:val="24"/>
                <w:szCs w:val="24"/>
              </w:rPr>
            </w:pPr>
            <w:r w:rsidRPr="00753612">
              <w:rPr>
                <w:color w:val="000000" w:themeColor="text1"/>
                <w:sz w:val="24"/>
                <w:szCs w:val="24"/>
              </w:rPr>
              <w:t>1,95</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color w:val="000000" w:themeColor="text1"/>
                <w:sz w:val="24"/>
                <w:szCs w:val="24"/>
              </w:rPr>
            </w:pPr>
            <w:r w:rsidRPr="00753612">
              <w:rPr>
                <w:color w:val="000000" w:themeColor="text1"/>
                <w:sz w:val="24"/>
                <w:szCs w:val="24"/>
              </w:rPr>
              <w:t>15,5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г.Кузнецк(АВ)-с.Шелемис</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273</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2,81</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63,66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г.Кузнецк(АВ)-с.Верхозим</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292</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3,77</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87,92</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г.Кузнецк(ПАТП)-с.Поселки</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285</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18,05</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115,7</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г.Кузнецк(АВ)-с.Сухановка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282</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1,82</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13,56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г.Кузнецк(ПАТП)-с.Каменка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289</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3,17</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23,6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г.Пенза(АВ)-г.Кузнецк(АВ)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565</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14,82</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1195,11</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г.Кузнецк(АВ)-г.Никольск(АВ)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567</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71,1</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г.Кузнецк(АВ)-р.п.Сосновоборск</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272</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3,52</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88,35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г.Кузнецк(АВ)-с.Октябрьское</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297</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1,49</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40,13</w:t>
            </w:r>
          </w:p>
        </w:tc>
      </w:tr>
      <w:tr w:rsidR="00C826B7" w:rsidRPr="00753612" w:rsidTr="00794590">
        <w:trPr>
          <w:gridAfter w:val="2"/>
          <w:wAfter w:w="840" w:type="dxa"/>
          <w:trHeight w:val="300"/>
        </w:trPr>
        <w:tc>
          <w:tcPr>
            <w:tcW w:w="3659" w:type="dxa"/>
            <w:gridSpan w:val="2"/>
            <w:tcBorders>
              <w:top w:val="nil"/>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г.Пенза(АВ)-р.п.Лопатино</w:t>
            </w:r>
          </w:p>
        </w:tc>
        <w:tc>
          <w:tcPr>
            <w:tcW w:w="1327" w:type="dxa"/>
            <w:gridSpan w:val="2"/>
            <w:tcBorders>
              <w:top w:val="nil"/>
              <w:left w:val="nil"/>
              <w:bottom w:val="nil"/>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586</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1,88</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185,6</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г.Пенза(АВ)-г.Н.Ломов(АВ)</w:t>
            </w:r>
          </w:p>
        </w:tc>
        <w:tc>
          <w:tcPr>
            <w:tcW w:w="132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604</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0,6</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58,2</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г.Пенза(АВ)-г.Н.Ломов(АВ)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604</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100,5</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г.Пенза(АВ)-г.Н.Ломов(АВ)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604</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102,7</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г.Пенза(АВ)-г.Н.Ломов(АВ)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604</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0,5</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46,3</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г.Пенза(АВ)-г.Н.Ломов(АВ)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604</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1,3</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118,6</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г.Пенза(АВ)-г.Н.Ломов(АВ)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604</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0,1</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3,2</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г.Н.Ломов(АВ)-р.п.Пачелма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377</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0,258</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4,8</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г.Пенза(АВ)-г.Никольск(АВ)</w:t>
            </w:r>
          </w:p>
        </w:tc>
        <w:tc>
          <w:tcPr>
            <w:tcW w:w="1327" w:type="dxa"/>
            <w:gridSpan w:val="2"/>
            <w:tcBorders>
              <w:top w:val="nil"/>
              <w:left w:val="nil"/>
              <w:bottom w:val="nil"/>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611</w:t>
            </w:r>
          </w:p>
        </w:tc>
        <w:tc>
          <w:tcPr>
            <w:tcW w:w="1724" w:type="dxa"/>
            <w:tcBorders>
              <w:top w:val="nil"/>
              <w:left w:val="nil"/>
              <w:bottom w:val="nil"/>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5,47</w:t>
            </w:r>
          </w:p>
        </w:tc>
        <w:tc>
          <w:tcPr>
            <w:tcW w:w="2212" w:type="dxa"/>
            <w:gridSpan w:val="2"/>
            <w:tcBorders>
              <w:top w:val="nil"/>
              <w:left w:val="nil"/>
              <w:bottom w:val="nil"/>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551,1</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г.Пенза(АВ)-р.п.Шемышейка</w:t>
            </w:r>
          </w:p>
        </w:tc>
        <w:tc>
          <w:tcPr>
            <w:tcW w:w="132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466</w:t>
            </w:r>
          </w:p>
        </w:tc>
        <w:tc>
          <w:tcPr>
            <w:tcW w:w="1724" w:type="dxa"/>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2,751</w:t>
            </w:r>
          </w:p>
        </w:tc>
        <w:tc>
          <w:tcPr>
            <w:tcW w:w="2212"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145,784</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г.Пенза(АВ)-с.Новый Мачим</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640</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0,49</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38,73</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 г.Заречный-г.Пенза(Пенза-I)</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101</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27,4</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279,8</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lastRenderedPageBreak/>
              <w:t xml:space="preserve"> г.Заречный(132 квартал)-г.Пенза(ПГУ)</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102</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0,8</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19,7</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 г.Заречный-ГПЗ-24-г.Пенза(Пенза-I) </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103</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26,8</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353,5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 г.Заречный (КПП6)-с.Пазелки</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201</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1,0</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31,8</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 г.Заречный (КПП6)-с.Степановка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202</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0,8</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17,3</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 г.Заречный (КПП6)-с.Леонидовка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203</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0,9</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18,9</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 г.Заречный (КПП6)-с.Лопатки</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204</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7,2</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65,6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 г.Заречный (КПП6)-с.Сосновка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205</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2,8</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53,9</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 г.Заречный (КПП6)-с.Светлополянское лесничество</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206</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1,0</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14,9</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 г.Заречный (КПП6)-общество Сигнал</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207</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D83075">
            <w:pPr>
              <w:widowControl/>
              <w:jc w:val="center"/>
              <w:rPr>
                <w:sz w:val="24"/>
                <w:szCs w:val="24"/>
              </w:rPr>
            </w:pPr>
            <w:r w:rsidRPr="00753612">
              <w:rPr>
                <w:sz w:val="24"/>
                <w:szCs w:val="24"/>
              </w:rPr>
              <w:t>8,7</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D83075">
            <w:pPr>
              <w:widowControl/>
              <w:jc w:val="center"/>
              <w:rPr>
                <w:sz w:val="24"/>
                <w:szCs w:val="24"/>
              </w:rPr>
            </w:pPr>
            <w:r w:rsidRPr="00753612">
              <w:rPr>
                <w:sz w:val="24"/>
                <w:szCs w:val="24"/>
              </w:rPr>
              <w:t>102,1</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 г.Заречный (КПП6)-Полевой</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208</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D83075">
            <w:pPr>
              <w:widowControl/>
              <w:jc w:val="center"/>
              <w:rPr>
                <w:sz w:val="24"/>
                <w:szCs w:val="24"/>
              </w:rPr>
            </w:pPr>
            <w:r w:rsidRPr="00753612">
              <w:rPr>
                <w:sz w:val="24"/>
                <w:szCs w:val="24"/>
              </w:rPr>
              <w:t>1,0</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D83075">
            <w:pPr>
              <w:widowControl/>
              <w:jc w:val="center"/>
              <w:rPr>
                <w:sz w:val="24"/>
                <w:szCs w:val="24"/>
              </w:rPr>
            </w:pPr>
            <w:r w:rsidRPr="00753612">
              <w:rPr>
                <w:sz w:val="24"/>
                <w:szCs w:val="24"/>
              </w:rPr>
              <w:t>18,5</w:t>
            </w:r>
          </w:p>
        </w:tc>
      </w:tr>
      <w:tr w:rsidR="00C826B7" w:rsidRPr="00753612" w:rsidTr="00794590">
        <w:trPr>
          <w:gridAfter w:val="2"/>
          <w:wAfter w:w="840" w:type="dxa"/>
          <w:trHeight w:val="300"/>
        </w:trPr>
        <w:tc>
          <w:tcPr>
            <w:tcW w:w="3659" w:type="dxa"/>
            <w:gridSpan w:val="2"/>
            <w:tcBorders>
              <w:top w:val="nil"/>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г.Пенза(АВ)-р.п.Земетчино(АВ)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528</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D83075">
            <w:pPr>
              <w:widowControl/>
              <w:jc w:val="center"/>
              <w:rPr>
                <w:sz w:val="24"/>
                <w:szCs w:val="24"/>
              </w:rPr>
            </w:pPr>
            <w:r w:rsidRPr="00753612">
              <w:rPr>
                <w:sz w:val="24"/>
                <w:szCs w:val="24"/>
              </w:rPr>
              <w:t>2,976</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D83075">
            <w:pPr>
              <w:widowControl/>
              <w:jc w:val="center"/>
              <w:rPr>
                <w:sz w:val="24"/>
                <w:szCs w:val="24"/>
              </w:rPr>
            </w:pPr>
            <w:r w:rsidRPr="00753612">
              <w:rPr>
                <w:sz w:val="24"/>
                <w:szCs w:val="24"/>
              </w:rPr>
              <w:t>502,8</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 </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D83075">
            <w:pPr>
              <w:widowControl/>
              <w:jc w:val="center"/>
              <w:rPr>
                <w:sz w:val="24"/>
                <w:szCs w:val="24"/>
              </w:rPr>
            </w:pP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D83075">
            <w:pPr>
              <w:widowControl/>
              <w:jc w:val="center"/>
              <w:rPr>
                <w:sz w:val="24"/>
                <w:szCs w:val="24"/>
              </w:rPr>
            </w:pP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г.Пенза(Пенза-1)-с.Чертково</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163</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D83075">
            <w:pPr>
              <w:widowControl/>
              <w:jc w:val="center"/>
              <w:rPr>
                <w:sz w:val="24"/>
                <w:szCs w:val="24"/>
              </w:rPr>
            </w:pPr>
            <w:r w:rsidRPr="00753612">
              <w:rPr>
                <w:sz w:val="24"/>
                <w:szCs w:val="24"/>
              </w:rPr>
              <w:t>4,9</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D83075">
            <w:pPr>
              <w:widowControl/>
              <w:jc w:val="center"/>
              <w:rPr>
                <w:sz w:val="24"/>
                <w:szCs w:val="24"/>
              </w:rPr>
            </w:pPr>
            <w:r w:rsidRPr="00753612">
              <w:rPr>
                <w:sz w:val="24"/>
                <w:szCs w:val="24"/>
              </w:rPr>
              <w:t>91,1</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г.Пенза(Гидрострой)-с.Засечное(Куриловка)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411</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D83075">
            <w:pPr>
              <w:widowControl/>
              <w:jc w:val="center"/>
              <w:rPr>
                <w:sz w:val="24"/>
                <w:szCs w:val="24"/>
              </w:rPr>
            </w:pPr>
            <w:r w:rsidRPr="00753612">
              <w:rPr>
                <w:sz w:val="24"/>
                <w:szCs w:val="24"/>
              </w:rPr>
              <w:t>73,1</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D83075">
            <w:pPr>
              <w:widowControl/>
              <w:jc w:val="center"/>
              <w:rPr>
                <w:sz w:val="24"/>
                <w:szCs w:val="24"/>
              </w:rPr>
            </w:pPr>
            <w:r w:rsidRPr="00753612">
              <w:rPr>
                <w:sz w:val="24"/>
                <w:szCs w:val="24"/>
              </w:rPr>
              <w:t>456,8</w:t>
            </w:r>
          </w:p>
        </w:tc>
      </w:tr>
      <w:tr w:rsidR="00C826B7" w:rsidRPr="00753612" w:rsidTr="00794590">
        <w:trPr>
          <w:gridAfter w:val="2"/>
          <w:wAfter w:w="840" w:type="dxa"/>
          <w:trHeight w:val="300"/>
        </w:trPr>
        <w:tc>
          <w:tcPr>
            <w:tcW w:w="3659" w:type="dxa"/>
            <w:gridSpan w:val="2"/>
            <w:tcBorders>
              <w:top w:val="nil"/>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г.Пенза(Пенза-1)-с.Золотаревка</w:t>
            </w:r>
          </w:p>
        </w:tc>
        <w:tc>
          <w:tcPr>
            <w:tcW w:w="1327" w:type="dxa"/>
            <w:gridSpan w:val="2"/>
            <w:tcBorders>
              <w:top w:val="nil"/>
              <w:left w:val="nil"/>
              <w:bottom w:val="nil"/>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419</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D83075">
            <w:pPr>
              <w:widowControl/>
              <w:jc w:val="center"/>
              <w:rPr>
                <w:sz w:val="24"/>
                <w:szCs w:val="24"/>
              </w:rPr>
            </w:pPr>
            <w:r w:rsidRPr="00753612">
              <w:rPr>
                <w:sz w:val="24"/>
                <w:szCs w:val="24"/>
              </w:rPr>
              <w:t>1,4</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D83075">
            <w:pPr>
              <w:widowControl/>
              <w:jc w:val="center"/>
              <w:rPr>
                <w:sz w:val="24"/>
                <w:szCs w:val="24"/>
              </w:rPr>
            </w:pPr>
            <w:r w:rsidRPr="00753612">
              <w:rPr>
                <w:sz w:val="24"/>
                <w:szCs w:val="24"/>
              </w:rPr>
              <w:t>51,0</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г.Пенза(Пенза-1)-с.Золотаревка</w:t>
            </w:r>
          </w:p>
        </w:tc>
        <w:tc>
          <w:tcPr>
            <w:tcW w:w="1327" w:type="dxa"/>
            <w:gridSpan w:val="2"/>
            <w:tcBorders>
              <w:top w:val="single" w:sz="4" w:space="0" w:color="auto"/>
              <w:left w:val="nil"/>
              <w:bottom w:val="nil"/>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419</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2,3</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82,0</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г.Пенза(Пенза-1)-с.Золотаревка</w:t>
            </w:r>
          </w:p>
        </w:tc>
        <w:tc>
          <w:tcPr>
            <w:tcW w:w="1327" w:type="dxa"/>
            <w:gridSpan w:val="2"/>
            <w:tcBorders>
              <w:top w:val="single" w:sz="4" w:space="0" w:color="auto"/>
              <w:left w:val="nil"/>
              <w:bottom w:val="nil"/>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419</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1,4</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51,0</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(Пенза-I)-з-д "Беском"</w:t>
            </w:r>
          </w:p>
        </w:tc>
        <w:tc>
          <w:tcPr>
            <w:tcW w:w="132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168</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1,15</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22,9</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(Пенза-I)-з-д "Беском"</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168</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4,538</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90,75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г.Пенза(Пенза-1)-с.М.Валяевка-с.Богословка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418</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2,255</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39,65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г.Пенза(Пенза1)-КПП5-г.Заречный (лицей 230)</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113</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16,2</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58,8</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г.Пенза(Пенза-1)-с.Проказна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164</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2,232</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66,6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г.Пенза(Пенза-1)-с.Александровка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162</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0,62</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36,6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г.Пенза(Пенза-1)-с.Вазерки</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166</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3,751</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75,0</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г.Пенза(Пенза-1)-с.Вазерки</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166</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0,651</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31,6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г.Пенза(Пенза-1)-с.Пыркино</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169</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2,16</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61,6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г.Пенза(АВ)-с.Голицыно</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508</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3,3</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120,6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г.Пенза(АВ)-с.Средняя Елюзань</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542</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1,103</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51,84</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г.Пенза(АВ)-с.Верхняя Елюзань</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539</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0,533</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25,05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 1)-Зареченская птицефабрика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157</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2,4</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60,0</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 1)-Зареченская птицефабрика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157</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5,0</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158,6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г.Пенза(Гидрострой)-с.Воскресеновка</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416</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14,9</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190,4</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г.Пенза(АВ)-г.Каменка(АВ)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540</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D83075" w:rsidRDefault="00C826B7" w:rsidP="00753612">
            <w:pPr>
              <w:widowControl/>
              <w:jc w:val="center"/>
              <w:rPr>
                <w:color w:val="000000" w:themeColor="text1"/>
                <w:sz w:val="24"/>
                <w:szCs w:val="24"/>
              </w:rPr>
            </w:pPr>
            <w:r w:rsidRPr="00D83075">
              <w:rPr>
                <w:color w:val="000000" w:themeColor="text1"/>
                <w:sz w:val="24"/>
                <w:szCs w:val="24"/>
              </w:rPr>
              <w:t>1,29</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133,1</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г.Пенза(АВ)-р.п.Наровчат</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607</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1,2</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186,998</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г.Пенза(АВ)-г.Нижний Ломов(АВ)</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604</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0,59</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67,417</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lastRenderedPageBreak/>
              <w:t>г.Пенза (Мемориал звезда)-с.Богословка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420</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12,8</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193,1</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г.Пенза(Мемориал звезда)-с/з"Энгельс"(с.Васильевка)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429</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0,70</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19,6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г.Пенза(АВ)-р.п.Кондоль(АС)</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303</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0,679</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20,37</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г.Пенза(АВ)-с.Пазелки</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161</w:t>
            </w:r>
          </w:p>
        </w:tc>
        <w:tc>
          <w:tcPr>
            <w:tcW w:w="1724" w:type="dxa"/>
            <w:tcBorders>
              <w:top w:val="nil"/>
              <w:left w:val="nil"/>
              <w:bottom w:val="nil"/>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2,4</w:t>
            </w:r>
          </w:p>
        </w:tc>
        <w:tc>
          <w:tcPr>
            <w:tcW w:w="2212" w:type="dxa"/>
            <w:gridSpan w:val="2"/>
            <w:tcBorders>
              <w:top w:val="nil"/>
              <w:left w:val="nil"/>
              <w:bottom w:val="nil"/>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73,2</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г.Пенза(Пенза-1)-п.Мичурино</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414</w:t>
            </w:r>
          </w:p>
        </w:tc>
        <w:tc>
          <w:tcPr>
            <w:tcW w:w="1724" w:type="dxa"/>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w:t>
            </w:r>
          </w:p>
        </w:tc>
        <w:tc>
          <w:tcPr>
            <w:tcW w:w="2212"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30,9</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г.Пенза(АВ)-г.Сердобск(АВ)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621</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5,2</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301,0</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г.Пенза(Гидрострой)-с.Князь Умет</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413</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8,0</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(Гидрострой)-с.Старая Каменка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415</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3,8</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117,86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(Гидрострой)-с.Соловцовка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433</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2,7</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83,8</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(Гидрострой)-с.Соловцовка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433</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46,55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(Гидрострой)-п.Березовая Роща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421</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2,6</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67,24</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(Гидрострой)-с.Алферьевка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427</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1,8</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31,0</w:t>
            </w:r>
          </w:p>
        </w:tc>
      </w:tr>
      <w:tr w:rsidR="00C826B7" w:rsidRPr="00753612" w:rsidTr="00794590">
        <w:trPr>
          <w:gridAfter w:val="2"/>
          <w:wAfter w:w="840" w:type="dxa"/>
          <w:trHeight w:val="33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(Гидрострой)-с.Казеевка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417</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0,9</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23,3</w:t>
            </w:r>
          </w:p>
        </w:tc>
      </w:tr>
      <w:tr w:rsidR="00C826B7" w:rsidRPr="00753612" w:rsidTr="00794590">
        <w:trPr>
          <w:gridAfter w:val="2"/>
          <w:wAfter w:w="840" w:type="dxa"/>
          <w:trHeight w:val="33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г.Пенза(Пенза-1)-с.Саловка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430</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122</w:t>
            </w:r>
          </w:p>
        </w:tc>
      </w:tr>
      <w:tr w:rsidR="00C826B7" w:rsidRPr="00753612" w:rsidTr="00794590">
        <w:trPr>
          <w:gridAfter w:val="2"/>
          <w:wAfter w:w="840" w:type="dxa"/>
          <w:trHeight w:val="330"/>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г.Пенза(Пенза-1)-п.Леонидовка</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431</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6</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183</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г.Пенза(Мемориал звезда)-п.Рамзай</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349</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152,5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г.Пенза(АВ)-р.п.Мокшан(АС)</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352</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61</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г.Пенза(АВ)-с.Плесс</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308</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0,6</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18,3</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г.Пенза(Пенза-1)-с.Степановка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170</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2,0</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61,0</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г.Пенза(Пенза-1)-с.Лопуховка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159</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5,0</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152,5</w:t>
            </w:r>
          </w:p>
        </w:tc>
      </w:tr>
      <w:tr w:rsidR="00C826B7" w:rsidRPr="00753612" w:rsidTr="00794590">
        <w:trPr>
          <w:gridAfter w:val="2"/>
          <w:wAfter w:w="840" w:type="dxa"/>
          <w:trHeight w:val="300"/>
        </w:trPr>
        <w:tc>
          <w:tcPr>
            <w:tcW w:w="3659" w:type="dxa"/>
            <w:gridSpan w:val="2"/>
            <w:tcBorders>
              <w:top w:val="nil"/>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г.Пенза(АВ)-р.п.Лунино</w:t>
            </w:r>
          </w:p>
        </w:tc>
        <w:tc>
          <w:tcPr>
            <w:tcW w:w="1327" w:type="dxa"/>
            <w:gridSpan w:val="2"/>
            <w:tcBorders>
              <w:top w:val="nil"/>
              <w:left w:val="nil"/>
              <w:bottom w:val="nil"/>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375</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6,0</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183,0</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г.Пенза(АВ)-р.п.Исса(АС)</w:t>
            </w:r>
          </w:p>
        </w:tc>
        <w:tc>
          <w:tcPr>
            <w:tcW w:w="132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530</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0,525</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52,5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г.Пенза(АВ)-г.Нижний Ломов-р.п.Пачелма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617</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0,699</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104,85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г.Пенза(АВ)-с.Поперечное</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423</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 </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 </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г.Пенза(АВ)-р.п.Беково(АС)</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511</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0,791</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108,41</w:t>
            </w:r>
          </w:p>
        </w:tc>
      </w:tr>
      <w:tr w:rsidR="00C826B7" w:rsidRPr="00753612" w:rsidTr="00794590">
        <w:trPr>
          <w:gridAfter w:val="2"/>
          <w:wAfter w:w="840" w:type="dxa"/>
          <w:trHeight w:val="49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г.Пенза(АВ)-р.п.Тамала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518</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1,471</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209,52</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г.Пенза(АВ)-с.Илим Гора</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545</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2,16</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D83075" w:rsidRDefault="00C826B7" w:rsidP="00753612">
            <w:pPr>
              <w:widowControl/>
              <w:jc w:val="center"/>
              <w:rPr>
                <w:color w:val="000000" w:themeColor="text1"/>
                <w:sz w:val="24"/>
                <w:szCs w:val="24"/>
              </w:rPr>
            </w:pPr>
            <w:r w:rsidRPr="00D83075">
              <w:rPr>
                <w:color w:val="000000" w:themeColor="text1"/>
                <w:sz w:val="24"/>
                <w:szCs w:val="24"/>
              </w:rPr>
              <w:t>65,88</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г.Кузнецк(АВ)-с.Андреевка</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373</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0,854</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D83075" w:rsidRDefault="00C826B7" w:rsidP="00753612">
            <w:pPr>
              <w:widowControl/>
              <w:jc w:val="center"/>
              <w:rPr>
                <w:color w:val="000000" w:themeColor="text1"/>
                <w:sz w:val="24"/>
                <w:szCs w:val="24"/>
              </w:rPr>
            </w:pPr>
            <w:r w:rsidRPr="00D83075">
              <w:rPr>
                <w:color w:val="000000" w:themeColor="text1"/>
                <w:sz w:val="24"/>
                <w:szCs w:val="24"/>
              </w:rPr>
              <w:t>26,047</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г.Кузнецк(АВ)-сИлим Гора</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371</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0,809</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D83075" w:rsidRDefault="00C826B7" w:rsidP="00753612">
            <w:pPr>
              <w:widowControl/>
              <w:jc w:val="center"/>
              <w:rPr>
                <w:color w:val="000000" w:themeColor="text1"/>
                <w:sz w:val="24"/>
                <w:szCs w:val="24"/>
              </w:rPr>
            </w:pPr>
            <w:r w:rsidRPr="00D83075">
              <w:rPr>
                <w:color w:val="000000" w:themeColor="text1"/>
                <w:sz w:val="24"/>
                <w:szCs w:val="24"/>
              </w:rPr>
              <w:t>24,675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(АВ)-Кузнецк 8</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588</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0,777</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D83075" w:rsidRDefault="00C826B7" w:rsidP="00753612">
            <w:pPr>
              <w:widowControl/>
              <w:jc w:val="center"/>
              <w:rPr>
                <w:color w:val="000000" w:themeColor="text1"/>
                <w:sz w:val="24"/>
                <w:szCs w:val="24"/>
              </w:rPr>
            </w:pPr>
            <w:r w:rsidRPr="00D83075">
              <w:rPr>
                <w:color w:val="000000" w:themeColor="text1"/>
                <w:sz w:val="24"/>
                <w:szCs w:val="24"/>
              </w:rPr>
              <w:t>23,698</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г.Кузнецк-с.Комаровка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286</w:t>
            </w:r>
          </w:p>
        </w:tc>
        <w:tc>
          <w:tcPr>
            <w:tcW w:w="1724" w:type="dxa"/>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2,444</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D83075" w:rsidRDefault="00C826B7" w:rsidP="00753612">
            <w:pPr>
              <w:widowControl/>
              <w:jc w:val="center"/>
              <w:rPr>
                <w:color w:val="000000" w:themeColor="text1"/>
                <w:sz w:val="24"/>
                <w:szCs w:val="24"/>
              </w:rPr>
            </w:pPr>
            <w:r w:rsidRPr="00D83075">
              <w:rPr>
                <w:color w:val="000000" w:themeColor="text1"/>
                <w:sz w:val="24"/>
                <w:szCs w:val="24"/>
              </w:rPr>
              <w:t>74,542</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г.Пенза(АВ)-с.Русский Камешкир</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523</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0,678</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D83075" w:rsidRDefault="00C826B7" w:rsidP="00753612">
            <w:pPr>
              <w:widowControl/>
              <w:jc w:val="center"/>
              <w:rPr>
                <w:color w:val="000000" w:themeColor="text1"/>
                <w:sz w:val="24"/>
                <w:szCs w:val="24"/>
              </w:rPr>
            </w:pPr>
            <w:r w:rsidRPr="00D83075">
              <w:rPr>
                <w:color w:val="000000" w:themeColor="text1"/>
                <w:sz w:val="24"/>
                <w:szCs w:val="24"/>
              </w:rPr>
              <w:t>20,679</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г.Пенза(АВ)-Студенка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513</w:t>
            </w:r>
          </w:p>
        </w:tc>
        <w:tc>
          <w:tcPr>
            <w:tcW w:w="1724" w:type="dxa"/>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0,4</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65,0</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г.Пенза(АВ)-п.Сахзавод </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512</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1,2</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310,0</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(Пенза1)-с.Чемодановка(ул.Фабричная)</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156</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31</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325,4</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г.Пенза(АВ)-р.п.Башмаково-р.п.Земетчино(АВ)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548</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0,758</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150,4</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lastRenderedPageBreak/>
              <w:t>г.Пенза(Арбековская застава)-с.Засечное (г.Спутник)</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130</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295</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7310</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г.Пенза(Пенза-1)-КПП-5-Заречный 132 квартал</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112</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8,56</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109,6</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г.Пенза(АВ)-р.п.Колышлей-с.Колтовское</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532</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0,63</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50,1</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 xml:space="preserve">г.Пенза(Пенза1)-с.Грабово </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165</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162,8</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1995,9</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г.Пенза(Пенза-1)-КПП-11-г.Заречный (132 квартал)</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111</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43,4</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504,7</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(АВ)-с.Усть-Уза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468</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0,17</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23,3</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(АВ)-с.Демкино</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467</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0,26</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 (АВ)-с.Верхний Ломов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606</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0,378</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48,5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г.Пенза(АВ)-с.Нижняя Елюзань</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522</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0,62</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35,5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г.Пенза(Пенза-1)-с.Бессоновка(администрация)</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154</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1,302</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44,7</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г.Пенза(Пенза-1)-с.Блохино</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155</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1,085</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37,5</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г.Пенза(Пенза-1)-с.Кроптово</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160</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0,93</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39,5</w:t>
            </w:r>
          </w:p>
        </w:tc>
      </w:tr>
      <w:tr w:rsidR="00C826B7" w:rsidRPr="00753612" w:rsidTr="00794590">
        <w:trPr>
          <w:gridAfter w:val="2"/>
          <w:wAfter w:w="840" w:type="dxa"/>
          <w:trHeight w:val="300"/>
        </w:trPr>
        <w:tc>
          <w:tcPr>
            <w:tcW w:w="3659" w:type="dxa"/>
            <w:gridSpan w:val="2"/>
            <w:tcBorders>
              <w:top w:val="nil"/>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г.Пенза(АВ)-р.п.Лунино-с.Исса(АС)</w:t>
            </w:r>
          </w:p>
        </w:tc>
        <w:tc>
          <w:tcPr>
            <w:tcW w:w="1327" w:type="dxa"/>
            <w:gridSpan w:val="2"/>
            <w:tcBorders>
              <w:top w:val="nil"/>
              <w:left w:val="nil"/>
              <w:bottom w:val="nil"/>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529</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0,8</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24,4</w:t>
            </w:r>
          </w:p>
        </w:tc>
      </w:tr>
      <w:tr w:rsidR="00C826B7" w:rsidRPr="00753612" w:rsidTr="00794590">
        <w:trPr>
          <w:gridAfter w:val="2"/>
          <w:wAfter w:w="840" w:type="dxa"/>
          <w:trHeight w:val="300"/>
        </w:trPr>
        <w:tc>
          <w:tcPr>
            <w:tcW w:w="36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г.Кузнецк(Западная)-п.Евлашево</w:t>
            </w:r>
          </w:p>
        </w:tc>
        <w:tc>
          <w:tcPr>
            <w:tcW w:w="1327"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151</w:t>
            </w:r>
          </w:p>
        </w:tc>
        <w:tc>
          <w:tcPr>
            <w:tcW w:w="1724" w:type="dxa"/>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1,8</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61,2</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г.Пенза(АВ)-г.Каменка(АВ)</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540</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2,488</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264,22</w:t>
            </w:r>
          </w:p>
        </w:tc>
      </w:tr>
      <w:tr w:rsidR="00C826B7" w:rsidRPr="00753612" w:rsidTr="00794590">
        <w:trPr>
          <w:gridAfter w:val="2"/>
          <w:wAfter w:w="840" w:type="dxa"/>
          <w:trHeight w:val="300"/>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г.Пенза(АВ)-с.Потьма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605</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0,371</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16,695</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г.Кузнецк(АВ)-с.Ново-Чирково</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293</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0,183</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6,29</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г.Кузнецк(АВ)-п.Новостройка</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290</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0,117</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1,9</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rPr>
                <w:sz w:val="24"/>
                <w:szCs w:val="24"/>
              </w:rPr>
            </w:pPr>
            <w:r w:rsidRPr="00753612">
              <w:rPr>
                <w:sz w:val="24"/>
                <w:szCs w:val="24"/>
              </w:rPr>
              <w:t>г.Пенза(АВ)-с.Маркино</w:t>
            </w:r>
          </w:p>
        </w:tc>
        <w:tc>
          <w:tcPr>
            <w:tcW w:w="1327"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627</w:t>
            </w:r>
          </w:p>
        </w:tc>
        <w:tc>
          <w:tcPr>
            <w:tcW w:w="1724" w:type="dxa"/>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0,386</w:t>
            </w:r>
          </w:p>
        </w:tc>
        <w:tc>
          <w:tcPr>
            <w:tcW w:w="2212" w:type="dxa"/>
            <w:gridSpan w:val="2"/>
            <w:tcBorders>
              <w:top w:val="nil"/>
              <w:left w:val="nil"/>
              <w:bottom w:val="single" w:sz="4" w:space="0" w:color="auto"/>
              <w:right w:val="single" w:sz="4" w:space="0" w:color="auto"/>
            </w:tcBorders>
            <w:shd w:val="clear" w:color="auto" w:fill="FFFFFF" w:themeFill="background1"/>
            <w:noWrap/>
            <w:vAlign w:val="center"/>
            <w:hideMark/>
          </w:tcPr>
          <w:p w:rsidR="00C826B7" w:rsidRPr="00753612" w:rsidRDefault="00C826B7" w:rsidP="00753612">
            <w:pPr>
              <w:widowControl/>
              <w:jc w:val="center"/>
              <w:rPr>
                <w:sz w:val="24"/>
                <w:szCs w:val="24"/>
              </w:rPr>
            </w:pPr>
            <w:r w:rsidRPr="00753612">
              <w:rPr>
                <w:sz w:val="24"/>
                <w:szCs w:val="24"/>
              </w:rPr>
              <w:t>30,88</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г.Пенза(АВ)-г.Спасск(АС)</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502</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0,474</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37,9</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г.Пенза(АВ)-р.п.Малая Сердоба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603</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1,3</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90,0</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г.Пенза(ул.Светлая)-с.Засечное (г.Спутник)</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149</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236</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2395</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 (АВ)-с.Бестянка</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291</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0,909</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22,3</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г.Кузнецк(АВ)-с.1-е Тарлаково</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276</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2,563</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48,76</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г.Кузнецк(АВ)-с.2-е Тарлаково</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277</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3,219</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54,33</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г.Кузнецк(АВ)-с.Большой Труев</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281</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1,035</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24,96</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г.Кузнецк(АВ)-п.Пионер</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283</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1,595</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20,12</w:t>
            </w:r>
          </w:p>
        </w:tc>
      </w:tr>
      <w:tr w:rsidR="00C826B7"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г.Кузнецк(АВ)-с.Часы</w:t>
            </w:r>
          </w:p>
        </w:tc>
        <w:tc>
          <w:tcPr>
            <w:tcW w:w="1327"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295</w:t>
            </w:r>
          </w:p>
        </w:tc>
        <w:tc>
          <w:tcPr>
            <w:tcW w:w="1724" w:type="dxa"/>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0,122</w:t>
            </w:r>
          </w:p>
        </w:tc>
        <w:tc>
          <w:tcPr>
            <w:tcW w:w="2212" w:type="dxa"/>
            <w:gridSpan w:val="2"/>
            <w:tcBorders>
              <w:top w:val="nil"/>
              <w:left w:val="nil"/>
              <w:bottom w:val="single" w:sz="4" w:space="0" w:color="auto"/>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3,8</w:t>
            </w:r>
          </w:p>
        </w:tc>
      </w:tr>
      <w:tr w:rsidR="00C826B7" w:rsidRPr="00753612" w:rsidTr="00794590">
        <w:trPr>
          <w:gridAfter w:val="2"/>
          <w:wAfter w:w="840" w:type="dxa"/>
          <w:trHeight w:val="315"/>
        </w:trPr>
        <w:tc>
          <w:tcPr>
            <w:tcW w:w="3659" w:type="dxa"/>
            <w:gridSpan w:val="2"/>
            <w:tcBorders>
              <w:top w:val="nil"/>
              <w:left w:val="single" w:sz="4" w:space="0" w:color="auto"/>
              <w:bottom w:val="nil"/>
              <w:right w:val="single" w:sz="4" w:space="0" w:color="auto"/>
            </w:tcBorders>
            <w:shd w:val="clear" w:color="auto" w:fill="FFFFFF" w:themeFill="background1"/>
            <w:vAlign w:val="center"/>
            <w:hideMark/>
          </w:tcPr>
          <w:p w:rsidR="00C826B7" w:rsidRPr="00753612" w:rsidRDefault="00C826B7" w:rsidP="00753612">
            <w:pPr>
              <w:widowControl/>
              <w:rPr>
                <w:sz w:val="24"/>
                <w:szCs w:val="24"/>
              </w:rPr>
            </w:pPr>
            <w:r w:rsidRPr="00753612">
              <w:rPr>
                <w:sz w:val="24"/>
                <w:szCs w:val="24"/>
              </w:rPr>
              <w:t>"Арбековская застава - с.Засечное (г.Спутник)"</w:t>
            </w:r>
          </w:p>
        </w:tc>
        <w:tc>
          <w:tcPr>
            <w:tcW w:w="1327" w:type="dxa"/>
            <w:gridSpan w:val="2"/>
            <w:tcBorders>
              <w:top w:val="nil"/>
              <w:left w:val="nil"/>
              <w:bottom w:val="nil"/>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105</w:t>
            </w:r>
          </w:p>
        </w:tc>
        <w:tc>
          <w:tcPr>
            <w:tcW w:w="1724" w:type="dxa"/>
            <w:tcBorders>
              <w:top w:val="nil"/>
              <w:left w:val="nil"/>
              <w:bottom w:val="nil"/>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357,2</w:t>
            </w:r>
          </w:p>
        </w:tc>
        <w:tc>
          <w:tcPr>
            <w:tcW w:w="2212" w:type="dxa"/>
            <w:gridSpan w:val="2"/>
            <w:tcBorders>
              <w:top w:val="nil"/>
              <w:left w:val="nil"/>
              <w:bottom w:val="nil"/>
              <w:right w:val="single" w:sz="4" w:space="0" w:color="auto"/>
            </w:tcBorders>
            <w:shd w:val="clear" w:color="auto" w:fill="FFFFFF" w:themeFill="background1"/>
            <w:vAlign w:val="center"/>
            <w:hideMark/>
          </w:tcPr>
          <w:p w:rsidR="00C826B7" w:rsidRPr="00753612" w:rsidRDefault="00C826B7" w:rsidP="00753612">
            <w:pPr>
              <w:widowControl/>
              <w:jc w:val="center"/>
              <w:rPr>
                <w:sz w:val="24"/>
                <w:szCs w:val="24"/>
              </w:rPr>
            </w:pPr>
            <w:r w:rsidRPr="00753612">
              <w:rPr>
                <w:sz w:val="24"/>
                <w:szCs w:val="24"/>
              </w:rPr>
              <w:t>3139,8</w:t>
            </w:r>
          </w:p>
        </w:tc>
      </w:tr>
      <w:tr w:rsidR="00794590" w:rsidRPr="00753612" w:rsidTr="00794590">
        <w:trPr>
          <w:gridAfter w:val="2"/>
          <w:wAfter w:w="840" w:type="dxa"/>
          <w:trHeight w:val="315"/>
        </w:trPr>
        <w:tc>
          <w:tcPr>
            <w:tcW w:w="3659" w:type="dxa"/>
            <w:gridSpan w:val="2"/>
            <w:tcBorders>
              <w:top w:val="nil"/>
              <w:left w:val="single" w:sz="4" w:space="0" w:color="auto"/>
              <w:bottom w:val="single" w:sz="4" w:space="0" w:color="auto"/>
              <w:right w:val="single" w:sz="4" w:space="0" w:color="auto"/>
            </w:tcBorders>
            <w:shd w:val="clear" w:color="auto" w:fill="FFFFFF" w:themeFill="background1"/>
            <w:vAlign w:val="center"/>
          </w:tcPr>
          <w:p w:rsidR="00794590" w:rsidRPr="00753612" w:rsidRDefault="00794590" w:rsidP="00753612">
            <w:pPr>
              <w:widowControl/>
              <w:rPr>
                <w:sz w:val="24"/>
                <w:szCs w:val="24"/>
              </w:rPr>
            </w:pPr>
          </w:p>
        </w:tc>
        <w:tc>
          <w:tcPr>
            <w:tcW w:w="1327" w:type="dxa"/>
            <w:gridSpan w:val="2"/>
            <w:tcBorders>
              <w:top w:val="nil"/>
              <w:left w:val="nil"/>
              <w:bottom w:val="single" w:sz="4" w:space="0" w:color="auto"/>
              <w:right w:val="single" w:sz="4" w:space="0" w:color="auto"/>
            </w:tcBorders>
            <w:shd w:val="clear" w:color="auto" w:fill="FFFFFF" w:themeFill="background1"/>
            <w:vAlign w:val="center"/>
          </w:tcPr>
          <w:p w:rsidR="00794590" w:rsidRPr="00753612" w:rsidRDefault="00794590" w:rsidP="00753612">
            <w:pPr>
              <w:widowControl/>
              <w:jc w:val="center"/>
              <w:rPr>
                <w:sz w:val="24"/>
                <w:szCs w:val="24"/>
              </w:rPr>
            </w:pPr>
          </w:p>
        </w:tc>
        <w:tc>
          <w:tcPr>
            <w:tcW w:w="1724" w:type="dxa"/>
            <w:tcBorders>
              <w:top w:val="nil"/>
              <w:left w:val="nil"/>
              <w:bottom w:val="single" w:sz="4" w:space="0" w:color="auto"/>
              <w:right w:val="single" w:sz="4" w:space="0" w:color="auto"/>
            </w:tcBorders>
            <w:shd w:val="clear" w:color="auto" w:fill="FFFFFF" w:themeFill="background1"/>
            <w:vAlign w:val="center"/>
          </w:tcPr>
          <w:p w:rsidR="00794590" w:rsidRPr="00753612" w:rsidRDefault="00794590" w:rsidP="00753612">
            <w:pPr>
              <w:widowControl/>
              <w:jc w:val="center"/>
              <w:rPr>
                <w:sz w:val="24"/>
                <w:szCs w:val="24"/>
              </w:rPr>
            </w:pPr>
          </w:p>
        </w:tc>
        <w:tc>
          <w:tcPr>
            <w:tcW w:w="2212" w:type="dxa"/>
            <w:gridSpan w:val="2"/>
            <w:tcBorders>
              <w:top w:val="nil"/>
              <w:left w:val="nil"/>
              <w:bottom w:val="single" w:sz="4" w:space="0" w:color="auto"/>
              <w:right w:val="single" w:sz="4" w:space="0" w:color="auto"/>
            </w:tcBorders>
            <w:shd w:val="clear" w:color="auto" w:fill="FFFFFF" w:themeFill="background1"/>
            <w:vAlign w:val="center"/>
          </w:tcPr>
          <w:p w:rsidR="00794590" w:rsidRPr="00753612" w:rsidRDefault="00794590" w:rsidP="00753612">
            <w:pPr>
              <w:widowControl/>
              <w:jc w:val="center"/>
              <w:rPr>
                <w:sz w:val="24"/>
                <w:szCs w:val="24"/>
              </w:rPr>
            </w:pPr>
          </w:p>
        </w:tc>
      </w:tr>
      <w:tr w:rsidR="00794590" w:rsidRPr="00794590" w:rsidTr="00975E4E">
        <w:trPr>
          <w:trHeight w:val="1245"/>
        </w:trPr>
        <w:tc>
          <w:tcPr>
            <w:tcW w:w="9762" w:type="dxa"/>
            <w:gridSpan w:val="9"/>
            <w:tcBorders>
              <w:top w:val="nil"/>
              <w:left w:val="nil"/>
              <w:bottom w:val="nil"/>
              <w:right w:val="nil"/>
            </w:tcBorders>
            <w:shd w:val="clear" w:color="auto" w:fill="FFFFFF" w:themeFill="background1"/>
            <w:noWrap/>
            <w:vAlign w:val="bottom"/>
            <w:hideMark/>
          </w:tcPr>
          <w:p w:rsidR="00794590" w:rsidRPr="00C3461E" w:rsidRDefault="00794590" w:rsidP="00794590">
            <w:pPr>
              <w:widowControl/>
              <w:rPr>
                <w:sz w:val="28"/>
                <w:szCs w:val="28"/>
              </w:rPr>
            </w:pPr>
            <w:r w:rsidRPr="00C3461E">
              <w:rPr>
                <w:sz w:val="28"/>
                <w:szCs w:val="28"/>
              </w:rPr>
              <w:t>1.2.  по времени:</w:t>
            </w:r>
          </w:p>
          <w:p w:rsidR="00794590" w:rsidRPr="00794590" w:rsidRDefault="00794590" w:rsidP="00794590">
            <w:pPr>
              <w:widowControl/>
              <w:ind w:left="-405"/>
              <w:rPr>
                <w:b/>
                <w:bCs/>
                <w:color w:val="000000"/>
                <w:sz w:val="36"/>
                <w:szCs w:val="36"/>
              </w:rPr>
            </w:pPr>
            <w:r>
              <w:rPr>
                <w:b/>
                <w:bCs/>
                <w:color w:val="000000"/>
                <w:sz w:val="36"/>
                <w:szCs w:val="36"/>
              </w:rPr>
              <w:t>н</w:t>
            </w:r>
          </w:p>
        </w:tc>
      </w:tr>
      <w:tr w:rsidR="00794590" w:rsidRPr="00794590" w:rsidTr="008F50BF">
        <w:trPr>
          <w:gridAfter w:val="1"/>
          <w:wAfter w:w="85" w:type="dxa"/>
          <w:trHeight w:val="585"/>
        </w:trPr>
        <w:tc>
          <w:tcPr>
            <w:tcW w:w="17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jc w:val="center"/>
              <w:rPr>
                <w:bCs/>
                <w:sz w:val="24"/>
                <w:szCs w:val="24"/>
              </w:rPr>
            </w:pPr>
            <w:r w:rsidRPr="00794590">
              <w:rPr>
                <w:bCs/>
                <w:sz w:val="24"/>
                <w:szCs w:val="24"/>
              </w:rPr>
              <w:t>Месяц</w:t>
            </w:r>
          </w:p>
        </w:tc>
        <w:tc>
          <w:tcPr>
            <w:tcW w:w="2663"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794590" w:rsidRPr="00794590" w:rsidRDefault="00794590" w:rsidP="00794590">
            <w:pPr>
              <w:widowControl/>
              <w:jc w:val="center"/>
              <w:rPr>
                <w:bCs/>
                <w:sz w:val="24"/>
                <w:szCs w:val="24"/>
              </w:rPr>
            </w:pPr>
            <w:r w:rsidRPr="00794590">
              <w:rPr>
                <w:bCs/>
                <w:sz w:val="24"/>
                <w:szCs w:val="24"/>
              </w:rPr>
              <w:t xml:space="preserve">Кол-во рейсов </w:t>
            </w:r>
          </w:p>
        </w:tc>
        <w:tc>
          <w:tcPr>
            <w:tcW w:w="2701"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4590" w:rsidRPr="00794590" w:rsidRDefault="00794590" w:rsidP="00794590">
            <w:pPr>
              <w:widowControl/>
              <w:jc w:val="center"/>
              <w:rPr>
                <w:bCs/>
                <w:sz w:val="24"/>
                <w:szCs w:val="24"/>
              </w:rPr>
            </w:pPr>
            <w:r w:rsidRPr="00794590">
              <w:rPr>
                <w:bCs/>
                <w:sz w:val="24"/>
                <w:szCs w:val="24"/>
              </w:rPr>
              <w:t>Кол-во перевезенных пассажиров, тыс.чел.</w:t>
            </w:r>
          </w:p>
        </w:tc>
        <w:tc>
          <w:tcPr>
            <w:tcW w:w="2581"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4590" w:rsidRPr="00794590" w:rsidRDefault="00794590" w:rsidP="00794590">
            <w:pPr>
              <w:widowControl/>
              <w:jc w:val="center"/>
              <w:rPr>
                <w:bCs/>
                <w:sz w:val="24"/>
                <w:szCs w:val="24"/>
              </w:rPr>
            </w:pPr>
            <w:r w:rsidRPr="00794590">
              <w:rPr>
                <w:bCs/>
                <w:sz w:val="24"/>
                <w:szCs w:val="24"/>
              </w:rPr>
              <w:t>Пассажирооборот, тыс.пасс.км.</w:t>
            </w:r>
          </w:p>
        </w:tc>
      </w:tr>
      <w:tr w:rsidR="008F50BF" w:rsidRPr="00794590" w:rsidTr="00975E4E">
        <w:trPr>
          <w:gridAfter w:val="1"/>
          <w:wAfter w:w="85" w:type="dxa"/>
          <w:trHeight w:val="1005"/>
        </w:trPr>
        <w:tc>
          <w:tcPr>
            <w:tcW w:w="17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8F50BF" w:rsidRPr="00794590" w:rsidRDefault="008F50BF" w:rsidP="00794590">
            <w:pPr>
              <w:widowControl/>
              <w:rPr>
                <w:b/>
                <w:bCs/>
                <w:sz w:val="24"/>
                <w:szCs w:val="24"/>
              </w:rPr>
            </w:pPr>
          </w:p>
        </w:tc>
        <w:tc>
          <w:tcPr>
            <w:tcW w:w="2663" w:type="dxa"/>
            <w:gridSpan w:val="2"/>
            <w:tcBorders>
              <w:top w:val="nil"/>
              <w:left w:val="nil"/>
              <w:bottom w:val="single" w:sz="4" w:space="0" w:color="auto"/>
              <w:right w:val="single" w:sz="4" w:space="0" w:color="auto"/>
            </w:tcBorders>
            <w:shd w:val="clear" w:color="auto" w:fill="FFFFFF" w:themeFill="background1"/>
            <w:vAlign w:val="center"/>
          </w:tcPr>
          <w:p w:rsidR="008F50BF" w:rsidRPr="00794590" w:rsidRDefault="008F50BF" w:rsidP="00794590">
            <w:pPr>
              <w:widowControl/>
              <w:jc w:val="center"/>
              <w:rPr>
                <w:b/>
                <w:bCs/>
                <w:sz w:val="24"/>
                <w:szCs w:val="24"/>
              </w:rPr>
            </w:pPr>
          </w:p>
        </w:tc>
        <w:tc>
          <w:tcPr>
            <w:tcW w:w="2701" w:type="dxa"/>
            <w:gridSpan w:val="3"/>
            <w:vMerge/>
            <w:tcBorders>
              <w:top w:val="nil"/>
              <w:left w:val="single" w:sz="4" w:space="0" w:color="auto"/>
              <w:bottom w:val="single" w:sz="4" w:space="0" w:color="auto"/>
              <w:right w:val="single" w:sz="4" w:space="0" w:color="auto"/>
            </w:tcBorders>
            <w:shd w:val="clear" w:color="auto" w:fill="FFFFFF" w:themeFill="background1"/>
            <w:vAlign w:val="center"/>
            <w:hideMark/>
          </w:tcPr>
          <w:p w:rsidR="008F50BF" w:rsidRPr="00794590" w:rsidRDefault="008F50BF" w:rsidP="00794590">
            <w:pPr>
              <w:widowControl/>
              <w:rPr>
                <w:b/>
                <w:bCs/>
                <w:sz w:val="24"/>
                <w:szCs w:val="24"/>
              </w:rPr>
            </w:pPr>
          </w:p>
        </w:tc>
        <w:tc>
          <w:tcPr>
            <w:tcW w:w="2581"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rsidR="008F50BF" w:rsidRPr="00794590" w:rsidRDefault="008F50BF" w:rsidP="00794590">
            <w:pPr>
              <w:widowControl/>
              <w:rPr>
                <w:b/>
                <w:bCs/>
                <w:sz w:val="24"/>
                <w:szCs w:val="24"/>
              </w:rPr>
            </w:pPr>
          </w:p>
        </w:tc>
      </w:tr>
      <w:tr w:rsidR="00794590" w:rsidRPr="00794590" w:rsidTr="008F50BF">
        <w:trPr>
          <w:gridAfter w:val="1"/>
          <w:wAfter w:w="85" w:type="dxa"/>
          <w:trHeight w:val="375"/>
        </w:trPr>
        <w:tc>
          <w:tcPr>
            <w:tcW w:w="17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rPr>
                <w:b/>
                <w:bCs/>
                <w:sz w:val="24"/>
                <w:szCs w:val="24"/>
              </w:rPr>
            </w:pPr>
            <w:r w:rsidRPr="00794590">
              <w:rPr>
                <w:b/>
                <w:bCs/>
                <w:sz w:val="24"/>
                <w:szCs w:val="24"/>
              </w:rPr>
              <w:t>январь</w:t>
            </w:r>
          </w:p>
        </w:tc>
        <w:tc>
          <w:tcPr>
            <w:tcW w:w="2663" w:type="dxa"/>
            <w:gridSpan w:val="2"/>
            <w:tcBorders>
              <w:top w:val="nil"/>
              <w:left w:val="nil"/>
              <w:bottom w:val="single" w:sz="4" w:space="0" w:color="auto"/>
              <w:right w:val="single" w:sz="4" w:space="0" w:color="auto"/>
            </w:tcBorders>
            <w:shd w:val="clear" w:color="auto" w:fill="FFFFFF" w:themeFill="background1"/>
            <w:noWrap/>
            <w:vAlign w:val="bottom"/>
          </w:tcPr>
          <w:p w:rsidR="00794590" w:rsidRPr="00794590" w:rsidRDefault="00794590" w:rsidP="00794590">
            <w:pPr>
              <w:widowControl/>
              <w:jc w:val="center"/>
              <w:rPr>
                <w:b/>
                <w:bCs/>
                <w:sz w:val="24"/>
                <w:szCs w:val="24"/>
              </w:rPr>
            </w:pPr>
            <w:r w:rsidRPr="00794590">
              <w:rPr>
                <w:b/>
                <w:bCs/>
                <w:sz w:val="24"/>
                <w:szCs w:val="24"/>
              </w:rPr>
              <w:t>65330</w:t>
            </w:r>
          </w:p>
        </w:tc>
        <w:tc>
          <w:tcPr>
            <w:tcW w:w="2701" w:type="dxa"/>
            <w:gridSpan w:val="3"/>
            <w:tcBorders>
              <w:top w:val="nil"/>
              <w:left w:val="nil"/>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jc w:val="center"/>
              <w:rPr>
                <w:b/>
                <w:bCs/>
                <w:sz w:val="24"/>
                <w:szCs w:val="24"/>
              </w:rPr>
            </w:pPr>
            <w:r w:rsidRPr="00794590">
              <w:rPr>
                <w:b/>
                <w:bCs/>
                <w:sz w:val="24"/>
                <w:szCs w:val="24"/>
              </w:rPr>
              <w:t>1330,765</w:t>
            </w:r>
          </w:p>
        </w:tc>
        <w:tc>
          <w:tcPr>
            <w:tcW w:w="2581" w:type="dxa"/>
            <w:gridSpan w:val="2"/>
            <w:tcBorders>
              <w:top w:val="nil"/>
              <w:left w:val="nil"/>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jc w:val="center"/>
              <w:rPr>
                <w:b/>
                <w:bCs/>
                <w:sz w:val="24"/>
                <w:szCs w:val="24"/>
              </w:rPr>
            </w:pPr>
            <w:r w:rsidRPr="00794590">
              <w:rPr>
                <w:b/>
                <w:bCs/>
                <w:sz w:val="24"/>
                <w:szCs w:val="24"/>
              </w:rPr>
              <w:t>23346,637</w:t>
            </w:r>
          </w:p>
        </w:tc>
      </w:tr>
      <w:tr w:rsidR="00794590" w:rsidRPr="00794590" w:rsidTr="008F50BF">
        <w:trPr>
          <w:gridAfter w:val="1"/>
          <w:wAfter w:w="85" w:type="dxa"/>
          <w:trHeight w:val="375"/>
        </w:trPr>
        <w:tc>
          <w:tcPr>
            <w:tcW w:w="17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rPr>
                <w:b/>
                <w:bCs/>
                <w:sz w:val="24"/>
                <w:szCs w:val="24"/>
              </w:rPr>
            </w:pPr>
            <w:r w:rsidRPr="00794590">
              <w:rPr>
                <w:b/>
                <w:bCs/>
                <w:sz w:val="24"/>
                <w:szCs w:val="24"/>
              </w:rPr>
              <w:lastRenderedPageBreak/>
              <w:t>февраль</w:t>
            </w:r>
          </w:p>
        </w:tc>
        <w:tc>
          <w:tcPr>
            <w:tcW w:w="2663" w:type="dxa"/>
            <w:gridSpan w:val="2"/>
            <w:tcBorders>
              <w:top w:val="nil"/>
              <w:left w:val="nil"/>
              <w:bottom w:val="single" w:sz="4" w:space="0" w:color="auto"/>
              <w:right w:val="single" w:sz="4" w:space="0" w:color="auto"/>
            </w:tcBorders>
            <w:shd w:val="clear" w:color="auto" w:fill="FFFFFF" w:themeFill="background1"/>
            <w:noWrap/>
            <w:vAlign w:val="bottom"/>
          </w:tcPr>
          <w:p w:rsidR="00794590" w:rsidRPr="00794590" w:rsidRDefault="00794590" w:rsidP="00794590">
            <w:pPr>
              <w:widowControl/>
              <w:jc w:val="center"/>
              <w:rPr>
                <w:b/>
                <w:bCs/>
                <w:sz w:val="24"/>
                <w:szCs w:val="24"/>
              </w:rPr>
            </w:pPr>
            <w:r w:rsidRPr="00794590">
              <w:rPr>
                <w:b/>
                <w:bCs/>
                <w:sz w:val="24"/>
                <w:szCs w:val="24"/>
              </w:rPr>
              <w:t>62223</w:t>
            </w:r>
          </w:p>
        </w:tc>
        <w:tc>
          <w:tcPr>
            <w:tcW w:w="2701" w:type="dxa"/>
            <w:gridSpan w:val="3"/>
            <w:tcBorders>
              <w:top w:val="nil"/>
              <w:left w:val="nil"/>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jc w:val="center"/>
              <w:rPr>
                <w:b/>
                <w:bCs/>
                <w:sz w:val="24"/>
                <w:szCs w:val="24"/>
              </w:rPr>
            </w:pPr>
            <w:r w:rsidRPr="00794590">
              <w:rPr>
                <w:b/>
                <w:bCs/>
                <w:sz w:val="24"/>
                <w:szCs w:val="24"/>
              </w:rPr>
              <w:t>1428,626</w:t>
            </w:r>
          </w:p>
        </w:tc>
        <w:tc>
          <w:tcPr>
            <w:tcW w:w="2581" w:type="dxa"/>
            <w:gridSpan w:val="2"/>
            <w:tcBorders>
              <w:top w:val="nil"/>
              <w:left w:val="nil"/>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jc w:val="center"/>
              <w:rPr>
                <w:b/>
                <w:bCs/>
                <w:sz w:val="24"/>
                <w:szCs w:val="24"/>
              </w:rPr>
            </w:pPr>
            <w:r w:rsidRPr="00794590">
              <w:rPr>
                <w:b/>
                <w:bCs/>
                <w:sz w:val="24"/>
                <w:szCs w:val="24"/>
              </w:rPr>
              <w:t>24607,460</w:t>
            </w:r>
          </w:p>
        </w:tc>
      </w:tr>
      <w:tr w:rsidR="00794590" w:rsidRPr="00794590" w:rsidTr="008F50BF">
        <w:trPr>
          <w:gridAfter w:val="1"/>
          <w:wAfter w:w="85" w:type="dxa"/>
          <w:trHeight w:val="375"/>
        </w:trPr>
        <w:tc>
          <w:tcPr>
            <w:tcW w:w="17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rPr>
                <w:b/>
                <w:bCs/>
                <w:sz w:val="24"/>
                <w:szCs w:val="24"/>
              </w:rPr>
            </w:pPr>
            <w:r w:rsidRPr="00794590">
              <w:rPr>
                <w:b/>
                <w:bCs/>
                <w:sz w:val="24"/>
                <w:szCs w:val="24"/>
              </w:rPr>
              <w:t>март</w:t>
            </w:r>
          </w:p>
        </w:tc>
        <w:tc>
          <w:tcPr>
            <w:tcW w:w="2663" w:type="dxa"/>
            <w:gridSpan w:val="2"/>
            <w:tcBorders>
              <w:top w:val="nil"/>
              <w:left w:val="nil"/>
              <w:bottom w:val="single" w:sz="4" w:space="0" w:color="auto"/>
              <w:right w:val="single" w:sz="4" w:space="0" w:color="auto"/>
            </w:tcBorders>
            <w:shd w:val="clear" w:color="auto" w:fill="FFFFFF" w:themeFill="background1"/>
            <w:noWrap/>
            <w:vAlign w:val="bottom"/>
          </w:tcPr>
          <w:p w:rsidR="00794590" w:rsidRPr="00794590" w:rsidRDefault="00794590" w:rsidP="00794590">
            <w:pPr>
              <w:widowControl/>
              <w:jc w:val="center"/>
              <w:rPr>
                <w:b/>
                <w:bCs/>
                <w:sz w:val="24"/>
                <w:szCs w:val="24"/>
              </w:rPr>
            </w:pPr>
            <w:r w:rsidRPr="00794590">
              <w:rPr>
                <w:b/>
                <w:bCs/>
                <w:sz w:val="24"/>
                <w:szCs w:val="24"/>
              </w:rPr>
              <w:t>67358</w:t>
            </w:r>
          </w:p>
        </w:tc>
        <w:tc>
          <w:tcPr>
            <w:tcW w:w="2701" w:type="dxa"/>
            <w:gridSpan w:val="3"/>
            <w:tcBorders>
              <w:top w:val="nil"/>
              <w:left w:val="nil"/>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jc w:val="center"/>
              <w:rPr>
                <w:b/>
                <w:bCs/>
                <w:sz w:val="24"/>
                <w:szCs w:val="24"/>
              </w:rPr>
            </w:pPr>
            <w:r w:rsidRPr="00794590">
              <w:rPr>
                <w:b/>
                <w:bCs/>
                <w:sz w:val="24"/>
                <w:szCs w:val="24"/>
              </w:rPr>
              <w:t>1564,168</w:t>
            </w:r>
          </w:p>
        </w:tc>
        <w:tc>
          <w:tcPr>
            <w:tcW w:w="2581" w:type="dxa"/>
            <w:gridSpan w:val="2"/>
            <w:tcBorders>
              <w:top w:val="nil"/>
              <w:left w:val="nil"/>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jc w:val="center"/>
              <w:rPr>
                <w:b/>
                <w:bCs/>
                <w:sz w:val="24"/>
                <w:szCs w:val="24"/>
              </w:rPr>
            </w:pPr>
            <w:r w:rsidRPr="00794590">
              <w:rPr>
                <w:b/>
                <w:bCs/>
                <w:sz w:val="24"/>
                <w:szCs w:val="24"/>
              </w:rPr>
              <w:t>26315</w:t>
            </w:r>
          </w:p>
        </w:tc>
      </w:tr>
      <w:tr w:rsidR="00794590" w:rsidRPr="00794590" w:rsidTr="008F50BF">
        <w:trPr>
          <w:gridAfter w:val="1"/>
          <w:wAfter w:w="85" w:type="dxa"/>
          <w:trHeight w:val="375"/>
        </w:trPr>
        <w:tc>
          <w:tcPr>
            <w:tcW w:w="17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rPr>
                <w:b/>
                <w:bCs/>
                <w:sz w:val="24"/>
                <w:szCs w:val="24"/>
              </w:rPr>
            </w:pPr>
            <w:r w:rsidRPr="00794590">
              <w:rPr>
                <w:b/>
                <w:bCs/>
                <w:sz w:val="24"/>
                <w:szCs w:val="24"/>
              </w:rPr>
              <w:t>апрель</w:t>
            </w:r>
          </w:p>
        </w:tc>
        <w:tc>
          <w:tcPr>
            <w:tcW w:w="2663" w:type="dxa"/>
            <w:gridSpan w:val="2"/>
            <w:tcBorders>
              <w:top w:val="nil"/>
              <w:left w:val="nil"/>
              <w:bottom w:val="single" w:sz="4" w:space="0" w:color="auto"/>
              <w:right w:val="single" w:sz="4" w:space="0" w:color="auto"/>
            </w:tcBorders>
            <w:shd w:val="clear" w:color="auto" w:fill="FFFFFF" w:themeFill="background1"/>
            <w:noWrap/>
            <w:vAlign w:val="bottom"/>
          </w:tcPr>
          <w:p w:rsidR="00794590" w:rsidRPr="00794590" w:rsidRDefault="00794590" w:rsidP="00794590">
            <w:pPr>
              <w:widowControl/>
              <w:jc w:val="center"/>
              <w:rPr>
                <w:b/>
                <w:bCs/>
                <w:sz w:val="24"/>
                <w:szCs w:val="24"/>
              </w:rPr>
            </w:pPr>
            <w:r w:rsidRPr="00794590">
              <w:rPr>
                <w:b/>
                <w:bCs/>
                <w:sz w:val="24"/>
                <w:szCs w:val="24"/>
              </w:rPr>
              <w:t>66077</w:t>
            </w:r>
          </w:p>
        </w:tc>
        <w:tc>
          <w:tcPr>
            <w:tcW w:w="2701" w:type="dxa"/>
            <w:gridSpan w:val="3"/>
            <w:tcBorders>
              <w:top w:val="nil"/>
              <w:left w:val="nil"/>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jc w:val="center"/>
              <w:rPr>
                <w:b/>
                <w:bCs/>
                <w:sz w:val="24"/>
                <w:szCs w:val="24"/>
              </w:rPr>
            </w:pPr>
            <w:r w:rsidRPr="00794590">
              <w:rPr>
                <w:b/>
                <w:bCs/>
                <w:sz w:val="24"/>
                <w:szCs w:val="24"/>
              </w:rPr>
              <w:t>1600,989</w:t>
            </w:r>
          </w:p>
        </w:tc>
        <w:tc>
          <w:tcPr>
            <w:tcW w:w="2581" w:type="dxa"/>
            <w:gridSpan w:val="2"/>
            <w:tcBorders>
              <w:top w:val="nil"/>
              <w:left w:val="nil"/>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jc w:val="center"/>
              <w:rPr>
                <w:b/>
                <w:bCs/>
                <w:sz w:val="24"/>
                <w:szCs w:val="24"/>
              </w:rPr>
            </w:pPr>
            <w:r w:rsidRPr="00794590">
              <w:rPr>
                <w:b/>
                <w:bCs/>
                <w:sz w:val="24"/>
                <w:szCs w:val="24"/>
              </w:rPr>
              <w:t>27525</w:t>
            </w:r>
          </w:p>
        </w:tc>
      </w:tr>
      <w:tr w:rsidR="00794590" w:rsidRPr="00794590" w:rsidTr="008F50BF">
        <w:trPr>
          <w:gridAfter w:val="1"/>
          <w:wAfter w:w="85" w:type="dxa"/>
          <w:trHeight w:val="375"/>
        </w:trPr>
        <w:tc>
          <w:tcPr>
            <w:tcW w:w="17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rPr>
                <w:b/>
                <w:bCs/>
                <w:sz w:val="24"/>
                <w:szCs w:val="24"/>
              </w:rPr>
            </w:pPr>
            <w:r w:rsidRPr="00794590">
              <w:rPr>
                <w:b/>
                <w:bCs/>
                <w:sz w:val="24"/>
                <w:szCs w:val="24"/>
              </w:rPr>
              <w:t>май</w:t>
            </w:r>
          </w:p>
        </w:tc>
        <w:tc>
          <w:tcPr>
            <w:tcW w:w="2663" w:type="dxa"/>
            <w:gridSpan w:val="2"/>
            <w:tcBorders>
              <w:top w:val="nil"/>
              <w:left w:val="nil"/>
              <w:bottom w:val="single" w:sz="4" w:space="0" w:color="auto"/>
              <w:right w:val="single" w:sz="4" w:space="0" w:color="auto"/>
            </w:tcBorders>
            <w:shd w:val="clear" w:color="auto" w:fill="FFFFFF" w:themeFill="background1"/>
            <w:noWrap/>
            <w:vAlign w:val="bottom"/>
          </w:tcPr>
          <w:p w:rsidR="00794590" w:rsidRPr="00794590" w:rsidRDefault="00794590" w:rsidP="00794590">
            <w:pPr>
              <w:widowControl/>
              <w:jc w:val="center"/>
              <w:rPr>
                <w:b/>
                <w:bCs/>
                <w:sz w:val="24"/>
                <w:szCs w:val="24"/>
              </w:rPr>
            </w:pPr>
            <w:r w:rsidRPr="00794590">
              <w:rPr>
                <w:b/>
                <w:bCs/>
                <w:sz w:val="24"/>
                <w:szCs w:val="24"/>
              </w:rPr>
              <w:t>67321</w:t>
            </w:r>
          </w:p>
        </w:tc>
        <w:tc>
          <w:tcPr>
            <w:tcW w:w="2701" w:type="dxa"/>
            <w:gridSpan w:val="3"/>
            <w:tcBorders>
              <w:top w:val="nil"/>
              <w:left w:val="nil"/>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jc w:val="center"/>
              <w:rPr>
                <w:b/>
                <w:bCs/>
                <w:sz w:val="24"/>
                <w:szCs w:val="24"/>
              </w:rPr>
            </w:pPr>
            <w:r w:rsidRPr="00794590">
              <w:rPr>
                <w:b/>
                <w:bCs/>
                <w:sz w:val="24"/>
                <w:szCs w:val="24"/>
              </w:rPr>
              <w:t>1552,47</w:t>
            </w:r>
          </w:p>
        </w:tc>
        <w:tc>
          <w:tcPr>
            <w:tcW w:w="2581" w:type="dxa"/>
            <w:gridSpan w:val="2"/>
            <w:tcBorders>
              <w:top w:val="nil"/>
              <w:left w:val="nil"/>
              <w:bottom w:val="single" w:sz="4" w:space="0" w:color="auto"/>
              <w:right w:val="single" w:sz="4" w:space="0" w:color="auto"/>
            </w:tcBorders>
            <w:shd w:val="clear" w:color="auto" w:fill="FFFFFF" w:themeFill="background1"/>
            <w:noWrap/>
            <w:vAlign w:val="bottom"/>
            <w:hideMark/>
          </w:tcPr>
          <w:p w:rsidR="00794590" w:rsidRPr="00794590" w:rsidRDefault="00794590" w:rsidP="00794590">
            <w:pPr>
              <w:widowControl/>
              <w:jc w:val="center"/>
              <w:rPr>
                <w:b/>
                <w:bCs/>
                <w:sz w:val="24"/>
                <w:szCs w:val="24"/>
              </w:rPr>
            </w:pPr>
            <w:r w:rsidRPr="00794590">
              <w:rPr>
                <w:b/>
                <w:bCs/>
                <w:sz w:val="24"/>
                <w:szCs w:val="24"/>
              </w:rPr>
              <w:t>27736,332</w:t>
            </w:r>
          </w:p>
        </w:tc>
      </w:tr>
    </w:tbl>
    <w:p w:rsidR="00C826B7" w:rsidRPr="00794590" w:rsidRDefault="00C826B7" w:rsidP="00753612">
      <w:pPr>
        <w:pStyle w:val="aa"/>
        <w:ind w:left="-426"/>
        <w:jc w:val="both"/>
        <w:rPr>
          <w:b/>
          <w:sz w:val="24"/>
          <w:szCs w:val="24"/>
        </w:rPr>
      </w:pPr>
    </w:p>
    <w:p w:rsidR="00794590" w:rsidRDefault="00794590" w:rsidP="00753612">
      <w:pPr>
        <w:pStyle w:val="aa"/>
        <w:ind w:left="-426"/>
        <w:jc w:val="both"/>
        <w:rPr>
          <w:sz w:val="28"/>
          <w:szCs w:val="28"/>
        </w:rPr>
      </w:pPr>
    </w:p>
    <w:p w:rsidR="00794590" w:rsidRDefault="00794590" w:rsidP="00753612">
      <w:pPr>
        <w:pStyle w:val="aa"/>
        <w:ind w:left="-426"/>
        <w:jc w:val="both"/>
        <w:rPr>
          <w:sz w:val="28"/>
          <w:szCs w:val="28"/>
        </w:rPr>
      </w:pPr>
    </w:p>
    <w:p w:rsidR="00941B7E" w:rsidRDefault="00733ED9" w:rsidP="00753612">
      <w:pPr>
        <w:pStyle w:val="aa"/>
        <w:ind w:left="-426"/>
        <w:jc w:val="both"/>
        <w:rPr>
          <w:sz w:val="28"/>
          <w:szCs w:val="28"/>
        </w:rPr>
      </w:pPr>
      <w:r>
        <w:rPr>
          <w:sz w:val="28"/>
          <w:szCs w:val="28"/>
        </w:rPr>
        <w:t>2. Железнодорожный транспорт (по состоянию на 31.05.2024)</w:t>
      </w:r>
      <w:r w:rsidR="00C3461E">
        <w:rPr>
          <w:sz w:val="28"/>
          <w:szCs w:val="28"/>
        </w:rPr>
        <w:t>.</w:t>
      </w:r>
    </w:p>
    <w:p w:rsidR="00C3461E" w:rsidRDefault="00C3461E" w:rsidP="00753612">
      <w:pPr>
        <w:pStyle w:val="aa"/>
        <w:ind w:left="-426"/>
        <w:jc w:val="both"/>
        <w:rPr>
          <w:sz w:val="28"/>
          <w:szCs w:val="28"/>
        </w:rPr>
      </w:pPr>
    </w:p>
    <w:p w:rsidR="00794590" w:rsidRDefault="00794590" w:rsidP="00753612">
      <w:pPr>
        <w:pStyle w:val="aa"/>
        <w:ind w:left="-426"/>
        <w:jc w:val="both"/>
        <w:rPr>
          <w:sz w:val="28"/>
          <w:szCs w:val="28"/>
        </w:rPr>
      </w:pPr>
      <w:r>
        <w:rPr>
          <w:sz w:val="28"/>
          <w:szCs w:val="28"/>
        </w:rPr>
        <w:t>2.1 на маршрутной сети:</w:t>
      </w:r>
    </w:p>
    <w:tbl>
      <w:tblPr>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146"/>
        <w:gridCol w:w="1674"/>
        <w:gridCol w:w="2410"/>
      </w:tblGrid>
      <w:tr w:rsidR="00733ED9" w:rsidRPr="00733ED9" w:rsidTr="008F50BF">
        <w:trPr>
          <w:trHeight w:val="3025"/>
        </w:trPr>
        <w:tc>
          <w:tcPr>
            <w:tcW w:w="960" w:type="dxa"/>
            <w:shd w:val="clear" w:color="auto" w:fill="auto"/>
            <w:vAlign w:val="center"/>
            <w:hideMark/>
          </w:tcPr>
          <w:p w:rsidR="00733ED9" w:rsidRPr="00C3461E" w:rsidRDefault="00733ED9" w:rsidP="00C826B7">
            <w:pPr>
              <w:widowControl/>
              <w:jc w:val="center"/>
              <w:rPr>
                <w:color w:val="000000"/>
                <w:sz w:val="24"/>
                <w:szCs w:val="24"/>
              </w:rPr>
            </w:pPr>
            <w:r w:rsidRPr="00C3461E">
              <w:rPr>
                <w:color w:val="000000"/>
                <w:sz w:val="24"/>
                <w:szCs w:val="24"/>
              </w:rPr>
              <w:t>№ поезда</w:t>
            </w:r>
          </w:p>
        </w:tc>
        <w:tc>
          <w:tcPr>
            <w:tcW w:w="3146" w:type="dxa"/>
            <w:shd w:val="clear" w:color="auto" w:fill="auto"/>
            <w:vAlign w:val="center"/>
            <w:hideMark/>
          </w:tcPr>
          <w:p w:rsidR="00733ED9" w:rsidRPr="00C3461E" w:rsidRDefault="00733ED9" w:rsidP="00C826B7">
            <w:pPr>
              <w:widowControl/>
              <w:jc w:val="center"/>
              <w:rPr>
                <w:color w:val="000000"/>
                <w:sz w:val="24"/>
                <w:szCs w:val="24"/>
              </w:rPr>
            </w:pPr>
            <w:r w:rsidRPr="00C3461E">
              <w:rPr>
                <w:color w:val="000000"/>
                <w:sz w:val="24"/>
                <w:szCs w:val="24"/>
              </w:rPr>
              <w:t xml:space="preserve">Маршрут следования </w:t>
            </w:r>
          </w:p>
        </w:tc>
        <w:tc>
          <w:tcPr>
            <w:tcW w:w="1674" w:type="dxa"/>
            <w:shd w:val="clear" w:color="auto" w:fill="auto"/>
            <w:noWrap/>
            <w:vAlign w:val="center"/>
            <w:hideMark/>
          </w:tcPr>
          <w:p w:rsidR="00733ED9" w:rsidRPr="00C3461E" w:rsidRDefault="00733ED9" w:rsidP="00C826B7">
            <w:pPr>
              <w:jc w:val="center"/>
              <w:rPr>
                <w:b/>
                <w:bCs/>
                <w:color w:val="000000"/>
                <w:sz w:val="24"/>
                <w:szCs w:val="24"/>
              </w:rPr>
            </w:pPr>
            <w:r w:rsidRPr="00C3461E">
              <w:rPr>
                <w:color w:val="000000"/>
                <w:sz w:val="24"/>
                <w:szCs w:val="24"/>
              </w:rPr>
              <w:t>Количество отправленных пассажиров, чел.</w:t>
            </w:r>
          </w:p>
        </w:tc>
        <w:tc>
          <w:tcPr>
            <w:tcW w:w="2410" w:type="dxa"/>
            <w:shd w:val="clear" w:color="auto" w:fill="auto"/>
            <w:vAlign w:val="center"/>
          </w:tcPr>
          <w:p w:rsidR="00733ED9" w:rsidRPr="00C3461E" w:rsidRDefault="00733ED9" w:rsidP="00C826B7">
            <w:pPr>
              <w:jc w:val="center"/>
              <w:rPr>
                <w:b/>
                <w:bCs/>
                <w:color w:val="000000"/>
                <w:sz w:val="24"/>
                <w:szCs w:val="24"/>
              </w:rPr>
            </w:pPr>
            <w:r w:rsidRPr="00C3461E">
              <w:rPr>
                <w:color w:val="000000"/>
                <w:sz w:val="24"/>
                <w:szCs w:val="24"/>
              </w:rPr>
              <w:t>Пассажирооборот,  тыс пасс.-км.</w:t>
            </w:r>
          </w:p>
        </w:tc>
      </w:tr>
      <w:tr w:rsidR="00733ED9" w:rsidRPr="00733ED9" w:rsidTr="008F50BF">
        <w:trPr>
          <w:trHeight w:val="36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7234</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 xml:space="preserve">Пенза1 - Кузнецк </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6440</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381,663</w:t>
            </w:r>
          </w:p>
        </w:tc>
      </w:tr>
      <w:tr w:rsidR="00733ED9" w:rsidRPr="00733ED9" w:rsidTr="008F50BF">
        <w:trPr>
          <w:trHeight w:val="33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7235</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Кузнецк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6400</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446,662</w:t>
            </w:r>
          </w:p>
        </w:tc>
      </w:tr>
      <w:tr w:rsidR="00733ED9" w:rsidRPr="00733ED9" w:rsidTr="008F50BF">
        <w:trPr>
          <w:trHeight w:val="34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7236</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 xml:space="preserve">Пенза1 - Кузнецк </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2315</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151,682</w:t>
            </w:r>
          </w:p>
        </w:tc>
      </w:tr>
      <w:tr w:rsidR="00733ED9" w:rsidRPr="00733ED9" w:rsidTr="008F50BF">
        <w:trPr>
          <w:trHeight w:val="30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7237</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Кузнецк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4893</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264,62</w:t>
            </w:r>
          </w:p>
        </w:tc>
      </w:tr>
      <w:tr w:rsidR="00733ED9" w:rsidRPr="00733ED9" w:rsidTr="008F50BF">
        <w:trPr>
          <w:trHeight w:val="31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6127</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Булычево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4786</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150,964</w:t>
            </w:r>
          </w:p>
        </w:tc>
      </w:tr>
      <w:tr w:rsidR="00733ED9" w:rsidRPr="00733ED9" w:rsidTr="008F50BF">
        <w:trPr>
          <w:trHeight w:val="37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6128</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Пенза-1 - Булычево</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1734</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74,765</w:t>
            </w:r>
          </w:p>
        </w:tc>
      </w:tr>
      <w:tr w:rsidR="00733ED9" w:rsidRPr="00733ED9" w:rsidTr="008F50BF">
        <w:trPr>
          <w:trHeight w:val="39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7261</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Пенза-1 - Пачелма</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1838</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127,689</w:t>
            </w:r>
          </w:p>
        </w:tc>
      </w:tr>
      <w:tr w:rsidR="00733ED9" w:rsidRPr="00733ED9" w:rsidTr="008F50BF">
        <w:trPr>
          <w:trHeight w:val="39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7244</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Пачелма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2862</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165,385</w:t>
            </w:r>
          </w:p>
        </w:tc>
      </w:tr>
      <w:tr w:rsidR="00733ED9" w:rsidRPr="00733ED9" w:rsidTr="008F50BF">
        <w:trPr>
          <w:trHeight w:val="40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7241</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Пенза-1 - Белинская</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1179</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40,59</w:t>
            </w:r>
          </w:p>
        </w:tc>
      </w:tr>
      <w:tr w:rsidR="00733ED9" w:rsidRPr="00733ED9" w:rsidTr="008F50BF">
        <w:trPr>
          <w:trHeight w:val="39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7242</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Белинская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879</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33,041</w:t>
            </w:r>
          </w:p>
        </w:tc>
      </w:tr>
      <w:tr w:rsidR="00733ED9" w:rsidRPr="00733ED9" w:rsidTr="008F50BF">
        <w:trPr>
          <w:trHeight w:val="40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7245</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 xml:space="preserve">Пенза-1 - Башмаково </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3236</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169,942</w:t>
            </w:r>
          </w:p>
        </w:tc>
      </w:tr>
      <w:tr w:rsidR="00733ED9" w:rsidRPr="00733ED9" w:rsidTr="008F50BF">
        <w:trPr>
          <w:trHeight w:val="37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7240</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 xml:space="preserve">Башмаково - Пенза-1 </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3804</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243,068</w:t>
            </w:r>
          </w:p>
        </w:tc>
      </w:tr>
      <w:tr w:rsidR="00733ED9" w:rsidRPr="00733ED9" w:rsidTr="008F50BF">
        <w:trPr>
          <w:trHeight w:val="37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6134</w:t>
            </w:r>
          </w:p>
        </w:tc>
        <w:tc>
          <w:tcPr>
            <w:tcW w:w="3146" w:type="dxa"/>
            <w:shd w:val="clear" w:color="auto" w:fill="FFFFFF" w:themeFill="background1"/>
            <w:vAlign w:val="bottom"/>
            <w:hideMark/>
          </w:tcPr>
          <w:p w:rsidR="00733ED9" w:rsidRPr="00C3461E" w:rsidRDefault="00733ED9" w:rsidP="00C826B7">
            <w:pPr>
              <w:widowControl/>
              <w:jc w:val="center"/>
              <w:rPr>
                <w:sz w:val="24"/>
                <w:szCs w:val="24"/>
              </w:rPr>
            </w:pPr>
            <w:r w:rsidRPr="00C3461E">
              <w:rPr>
                <w:sz w:val="24"/>
                <w:szCs w:val="24"/>
              </w:rPr>
              <w:t>Морсово - Пачелма</w:t>
            </w:r>
          </w:p>
        </w:tc>
        <w:tc>
          <w:tcPr>
            <w:tcW w:w="1674" w:type="dxa"/>
            <w:shd w:val="clear" w:color="auto" w:fill="FFFFFF" w:themeFill="background1"/>
            <w:noWrap/>
            <w:vAlign w:val="bottom"/>
            <w:hideMark/>
          </w:tcPr>
          <w:p w:rsidR="00733ED9" w:rsidRPr="00C3461E" w:rsidRDefault="00733ED9" w:rsidP="00C826B7">
            <w:pPr>
              <w:widowControl/>
              <w:jc w:val="right"/>
              <w:rPr>
                <w:sz w:val="24"/>
                <w:szCs w:val="24"/>
              </w:rPr>
            </w:pPr>
            <w:r w:rsidRPr="00C3461E">
              <w:rPr>
                <w:sz w:val="24"/>
                <w:szCs w:val="24"/>
              </w:rPr>
              <w:t>1486</w:t>
            </w:r>
          </w:p>
        </w:tc>
        <w:tc>
          <w:tcPr>
            <w:tcW w:w="2410" w:type="dxa"/>
            <w:shd w:val="clear" w:color="auto" w:fill="FFFFFF" w:themeFill="background1"/>
            <w:noWrap/>
            <w:vAlign w:val="bottom"/>
            <w:hideMark/>
          </w:tcPr>
          <w:p w:rsidR="00733ED9" w:rsidRPr="00C3461E" w:rsidRDefault="00733ED9" w:rsidP="00C826B7">
            <w:pPr>
              <w:widowControl/>
              <w:jc w:val="right"/>
              <w:rPr>
                <w:sz w:val="24"/>
                <w:szCs w:val="24"/>
              </w:rPr>
            </w:pPr>
            <w:r w:rsidRPr="00C3461E">
              <w:rPr>
                <w:sz w:val="24"/>
                <w:szCs w:val="24"/>
              </w:rPr>
              <w:t>38,954</w:t>
            </w:r>
          </w:p>
        </w:tc>
      </w:tr>
      <w:tr w:rsidR="00733ED9" w:rsidRPr="00733ED9" w:rsidTr="008F50BF">
        <w:trPr>
          <w:trHeight w:val="39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6133</w:t>
            </w:r>
          </w:p>
        </w:tc>
        <w:tc>
          <w:tcPr>
            <w:tcW w:w="3146" w:type="dxa"/>
            <w:shd w:val="clear" w:color="auto" w:fill="FFFFFF" w:themeFill="background1"/>
            <w:vAlign w:val="bottom"/>
            <w:hideMark/>
          </w:tcPr>
          <w:p w:rsidR="00733ED9" w:rsidRPr="00C3461E" w:rsidRDefault="00733ED9" w:rsidP="00C826B7">
            <w:pPr>
              <w:widowControl/>
              <w:jc w:val="center"/>
              <w:rPr>
                <w:sz w:val="24"/>
                <w:szCs w:val="24"/>
              </w:rPr>
            </w:pPr>
            <w:r w:rsidRPr="00C3461E">
              <w:rPr>
                <w:sz w:val="24"/>
                <w:szCs w:val="24"/>
              </w:rPr>
              <w:t>Пачелма- Морсово</w:t>
            </w:r>
          </w:p>
        </w:tc>
        <w:tc>
          <w:tcPr>
            <w:tcW w:w="1674" w:type="dxa"/>
            <w:shd w:val="clear" w:color="auto" w:fill="FFFFFF" w:themeFill="background1"/>
            <w:noWrap/>
            <w:vAlign w:val="bottom"/>
            <w:hideMark/>
          </w:tcPr>
          <w:p w:rsidR="00733ED9" w:rsidRPr="00C3461E" w:rsidRDefault="00733ED9" w:rsidP="00C826B7">
            <w:pPr>
              <w:widowControl/>
              <w:jc w:val="right"/>
              <w:rPr>
                <w:sz w:val="24"/>
                <w:szCs w:val="24"/>
              </w:rPr>
            </w:pPr>
            <w:r w:rsidRPr="00C3461E">
              <w:rPr>
                <w:sz w:val="24"/>
                <w:szCs w:val="24"/>
              </w:rPr>
              <w:t>830</w:t>
            </w:r>
          </w:p>
        </w:tc>
        <w:tc>
          <w:tcPr>
            <w:tcW w:w="2410" w:type="dxa"/>
            <w:shd w:val="clear" w:color="auto" w:fill="FFFFFF" w:themeFill="background1"/>
            <w:noWrap/>
            <w:vAlign w:val="bottom"/>
            <w:hideMark/>
          </w:tcPr>
          <w:p w:rsidR="00733ED9" w:rsidRPr="00C3461E" w:rsidRDefault="00733ED9" w:rsidP="00C826B7">
            <w:pPr>
              <w:widowControl/>
              <w:jc w:val="right"/>
              <w:rPr>
                <w:sz w:val="24"/>
                <w:szCs w:val="24"/>
              </w:rPr>
            </w:pPr>
            <w:r w:rsidRPr="00C3461E">
              <w:rPr>
                <w:sz w:val="24"/>
                <w:szCs w:val="24"/>
              </w:rPr>
              <w:t>23,263</w:t>
            </w:r>
          </w:p>
        </w:tc>
      </w:tr>
      <w:tr w:rsidR="00733ED9" w:rsidRPr="00733ED9" w:rsidTr="008F50BF">
        <w:trPr>
          <w:trHeight w:val="42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6138</w:t>
            </w:r>
          </w:p>
        </w:tc>
        <w:tc>
          <w:tcPr>
            <w:tcW w:w="3146"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Морсово-Вернадовка</w:t>
            </w:r>
          </w:p>
        </w:tc>
        <w:tc>
          <w:tcPr>
            <w:tcW w:w="1674" w:type="dxa"/>
            <w:shd w:val="clear" w:color="auto" w:fill="FFFFFF" w:themeFill="background1"/>
            <w:noWrap/>
            <w:vAlign w:val="bottom"/>
            <w:hideMark/>
          </w:tcPr>
          <w:p w:rsidR="00733ED9" w:rsidRPr="00C3461E" w:rsidRDefault="00733ED9" w:rsidP="00794590">
            <w:pPr>
              <w:widowControl/>
              <w:jc w:val="right"/>
              <w:rPr>
                <w:color w:val="000000"/>
                <w:sz w:val="24"/>
                <w:szCs w:val="24"/>
              </w:rPr>
            </w:pPr>
            <w:r w:rsidRPr="00C3461E">
              <w:rPr>
                <w:color w:val="000000"/>
                <w:sz w:val="24"/>
                <w:szCs w:val="24"/>
              </w:rPr>
              <w:t>245</w:t>
            </w:r>
          </w:p>
        </w:tc>
        <w:tc>
          <w:tcPr>
            <w:tcW w:w="2410" w:type="dxa"/>
            <w:shd w:val="clear" w:color="auto" w:fill="FFFFFF" w:themeFill="background1"/>
            <w:noWrap/>
            <w:vAlign w:val="bottom"/>
            <w:hideMark/>
          </w:tcPr>
          <w:p w:rsidR="00733ED9" w:rsidRPr="00C3461E" w:rsidRDefault="00733ED9" w:rsidP="00794590">
            <w:pPr>
              <w:widowControl/>
              <w:jc w:val="right"/>
              <w:rPr>
                <w:color w:val="000000"/>
                <w:sz w:val="24"/>
                <w:szCs w:val="24"/>
              </w:rPr>
            </w:pPr>
            <w:r w:rsidRPr="00C3461E">
              <w:rPr>
                <w:color w:val="000000"/>
                <w:sz w:val="24"/>
                <w:szCs w:val="24"/>
              </w:rPr>
              <w:t>7,869</w:t>
            </w:r>
          </w:p>
        </w:tc>
      </w:tr>
      <w:tr w:rsidR="00733ED9" w:rsidRPr="00733ED9" w:rsidTr="008F50BF">
        <w:trPr>
          <w:trHeight w:val="42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7204</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Рузаевка- Ночка</w:t>
            </w:r>
          </w:p>
        </w:tc>
        <w:tc>
          <w:tcPr>
            <w:tcW w:w="1674" w:type="dxa"/>
            <w:shd w:val="clear" w:color="auto" w:fill="FFFFFF" w:themeFill="background1"/>
            <w:noWrap/>
            <w:vAlign w:val="bottom"/>
            <w:hideMark/>
          </w:tcPr>
          <w:p w:rsidR="00733ED9" w:rsidRPr="00C3461E" w:rsidRDefault="00733ED9" w:rsidP="00794590">
            <w:pPr>
              <w:widowControl/>
              <w:jc w:val="right"/>
              <w:rPr>
                <w:color w:val="000000"/>
                <w:sz w:val="24"/>
                <w:szCs w:val="24"/>
              </w:rPr>
            </w:pPr>
            <w:r w:rsidRPr="00C3461E">
              <w:rPr>
                <w:color w:val="000000"/>
                <w:sz w:val="24"/>
                <w:szCs w:val="24"/>
              </w:rPr>
              <w:t>225</w:t>
            </w:r>
          </w:p>
        </w:tc>
        <w:tc>
          <w:tcPr>
            <w:tcW w:w="2410" w:type="dxa"/>
            <w:shd w:val="clear" w:color="auto" w:fill="FFFFFF" w:themeFill="background1"/>
            <w:noWrap/>
            <w:vAlign w:val="bottom"/>
            <w:hideMark/>
          </w:tcPr>
          <w:p w:rsidR="00733ED9" w:rsidRPr="00C3461E" w:rsidRDefault="00733ED9" w:rsidP="00794590">
            <w:pPr>
              <w:widowControl/>
              <w:jc w:val="right"/>
              <w:rPr>
                <w:color w:val="000000"/>
                <w:sz w:val="24"/>
                <w:szCs w:val="24"/>
              </w:rPr>
            </w:pPr>
            <w:r w:rsidRPr="00C3461E">
              <w:rPr>
                <w:color w:val="000000"/>
                <w:sz w:val="24"/>
                <w:szCs w:val="24"/>
              </w:rPr>
              <w:t>4,14</w:t>
            </w:r>
          </w:p>
        </w:tc>
      </w:tr>
      <w:tr w:rsidR="00733ED9" w:rsidRPr="00733ED9" w:rsidTr="008F50BF">
        <w:trPr>
          <w:trHeight w:val="42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7203</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Ночка - Рузаевка</w:t>
            </w:r>
          </w:p>
        </w:tc>
        <w:tc>
          <w:tcPr>
            <w:tcW w:w="1674" w:type="dxa"/>
            <w:shd w:val="clear" w:color="auto" w:fill="FFFFFF" w:themeFill="background1"/>
            <w:noWrap/>
            <w:vAlign w:val="bottom"/>
            <w:hideMark/>
          </w:tcPr>
          <w:p w:rsidR="00733ED9" w:rsidRPr="00C3461E" w:rsidRDefault="00733ED9" w:rsidP="00794590">
            <w:pPr>
              <w:widowControl/>
              <w:jc w:val="right"/>
              <w:rPr>
                <w:color w:val="000000"/>
                <w:sz w:val="24"/>
                <w:szCs w:val="24"/>
              </w:rPr>
            </w:pPr>
            <w:r w:rsidRPr="00C3461E">
              <w:rPr>
                <w:color w:val="000000"/>
                <w:sz w:val="24"/>
                <w:szCs w:val="24"/>
              </w:rPr>
              <w:t>237</w:t>
            </w:r>
          </w:p>
        </w:tc>
        <w:tc>
          <w:tcPr>
            <w:tcW w:w="2410" w:type="dxa"/>
            <w:shd w:val="clear" w:color="auto" w:fill="FFFFFF" w:themeFill="background1"/>
            <w:noWrap/>
            <w:vAlign w:val="bottom"/>
            <w:hideMark/>
          </w:tcPr>
          <w:p w:rsidR="00733ED9" w:rsidRPr="00C3461E" w:rsidRDefault="00733ED9" w:rsidP="00794590">
            <w:pPr>
              <w:widowControl/>
              <w:jc w:val="right"/>
              <w:rPr>
                <w:color w:val="000000"/>
                <w:sz w:val="24"/>
                <w:szCs w:val="24"/>
              </w:rPr>
            </w:pPr>
            <w:r w:rsidRPr="00C3461E">
              <w:rPr>
                <w:color w:val="000000"/>
                <w:sz w:val="24"/>
                <w:szCs w:val="24"/>
              </w:rPr>
              <w:t>5,244</w:t>
            </w:r>
          </w:p>
        </w:tc>
      </w:tr>
      <w:tr w:rsidR="00733ED9" w:rsidRPr="00733ED9" w:rsidTr="008F50BF">
        <w:trPr>
          <w:trHeight w:val="33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7239</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Саранск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2018</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176,785</w:t>
            </w:r>
          </w:p>
        </w:tc>
      </w:tr>
      <w:tr w:rsidR="00733ED9" w:rsidRPr="00733ED9" w:rsidTr="008F50BF">
        <w:trPr>
          <w:trHeight w:val="36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7232</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Пенза-1 - Кузнецк (скор)</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4319</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377,534</w:t>
            </w:r>
          </w:p>
        </w:tc>
      </w:tr>
      <w:tr w:rsidR="00733ED9" w:rsidRPr="00733ED9" w:rsidTr="008F50BF">
        <w:trPr>
          <w:trHeight w:val="33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7233</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Кузнецк - Пенза-1 (скор)</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3569</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305,997</w:t>
            </w:r>
          </w:p>
        </w:tc>
      </w:tr>
      <w:tr w:rsidR="00733ED9" w:rsidRPr="00733ED9" w:rsidTr="008F50BF">
        <w:trPr>
          <w:trHeight w:val="33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7238</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Пенза-1- Саранск</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1519</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145,369</w:t>
            </w:r>
          </w:p>
        </w:tc>
      </w:tr>
      <w:tr w:rsidR="00733ED9" w:rsidRPr="00733ED9" w:rsidTr="008F50BF">
        <w:trPr>
          <w:trHeight w:val="33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lastRenderedPageBreak/>
              <w:t>7230</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Пенза-1 - Кузнецк (скор)</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1041</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90,91</w:t>
            </w:r>
          </w:p>
        </w:tc>
      </w:tr>
      <w:tr w:rsidR="00733ED9" w:rsidRPr="00733ED9" w:rsidTr="008F50BF">
        <w:trPr>
          <w:trHeight w:val="33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7247</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Кузнецк - Пенза-1 (скор)</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2358</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202,422</w:t>
            </w:r>
          </w:p>
        </w:tc>
      </w:tr>
      <w:tr w:rsidR="00733ED9" w:rsidRPr="00733ED9" w:rsidTr="008F50BF">
        <w:trPr>
          <w:trHeight w:val="33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7231</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Саранск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498</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45,2</w:t>
            </w:r>
          </w:p>
        </w:tc>
      </w:tr>
      <w:tr w:rsidR="00733ED9" w:rsidRPr="00733ED9" w:rsidTr="008F50BF">
        <w:trPr>
          <w:trHeight w:val="33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7246</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Пенза-1- Саранск</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714</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75,699</w:t>
            </w:r>
          </w:p>
        </w:tc>
      </w:tr>
      <w:tr w:rsidR="00733ED9" w:rsidRPr="00733ED9" w:rsidTr="008F50BF">
        <w:trPr>
          <w:trHeight w:val="40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7249</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 xml:space="preserve">Пенза-1- Белинская </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993</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44,189</w:t>
            </w:r>
          </w:p>
        </w:tc>
      </w:tr>
      <w:tr w:rsidR="00733ED9" w:rsidRPr="00733ED9" w:rsidTr="008F50BF">
        <w:trPr>
          <w:trHeight w:val="40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7250</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Белинская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766</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36,559</w:t>
            </w:r>
          </w:p>
        </w:tc>
      </w:tr>
      <w:tr w:rsidR="00733ED9" w:rsidRPr="00733ED9" w:rsidTr="008F50BF">
        <w:trPr>
          <w:trHeight w:val="40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7243</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Пенза-1 - Белинская</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2166</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141,655</w:t>
            </w:r>
          </w:p>
        </w:tc>
      </w:tr>
      <w:tr w:rsidR="00733ED9" w:rsidRPr="00733ED9" w:rsidTr="008F50BF">
        <w:trPr>
          <w:trHeight w:val="40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7248</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Белинская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791</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34,335</w:t>
            </w:r>
          </w:p>
        </w:tc>
      </w:tr>
      <w:tr w:rsidR="00733ED9" w:rsidRPr="00733ED9" w:rsidTr="008F50BF">
        <w:trPr>
          <w:trHeight w:val="40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6139</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Вернадовка - Земетчино</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32</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0,864</w:t>
            </w:r>
          </w:p>
        </w:tc>
      </w:tr>
      <w:tr w:rsidR="00733ED9" w:rsidRPr="00733ED9" w:rsidTr="008F50BF">
        <w:trPr>
          <w:trHeight w:val="40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7259</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Пенза-1 - Лунино</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271</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13,279</w:t>
            </w:r>
          </w:p>
        </w:tc>
      </w:tr>
      <w:tr w:rsidR="00733ED9" w:rsidRPr="00733ED9" w:rsidTr="008F50BF">
        <w:trPr>
          <w:trHeight w:val="405"/>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7260</w:t>
            </w:r>
          </w:p>
        </w:tc>
        <w:tc>
          <w:tcPr>
            <w:tcW w:w="3146" w:type="dxa"/>
            <w:shd w:val="clear" w:color="auto" w:fill="FFFFFF" w:themeFill="background1"/>
            <w:vAlign w:val="bottom"/>
            <w:hideMark/>
          </w:tcPr>
          <w:p w:rsidR="00733ED9" w:rsidRPr="00C3461E" w:rsidRDefault="00733ED9" w:rsidP="00C826B7">
            <w:pPr>
              <w:widowControl/>
              <w:jc w:val="center"/>
              <w:rPr>
                <w:color w:val="000000"/>
                <w:sz w:val="24"/>
                <w:szCs w:val="24"/>
              </w:rPr>
            </w:pPr>
            <w:r w:rsidRPr="00C3461E">
              <w:rPr>
                <w:color w:val="000000"/>
                <w:sz w:val="24"/>
                <w:szCs w:val="24"/>
              </w:rPr>
              <w:t>Лунино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271</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13,279</w:t>
            </w:r>
          </w:p>
        </w:tc>
      </w:tr>
      <w:tr w:rsidR="00733ED9" w:rsidRPr="00733ED9" w:rsidTr="008F50BF">
        <w:trPr>
          <w:trHeight w:val="30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6041</w:t>
            </w:r>
          </w:p>
        </w:tc>
        <w:tc>
          <w:tcPr>
            <w:tcW w:w="3146"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Пенза-1 - Ртищево</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4767</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207,542</w:t>
            </w:r>
          </w:p>
        </w:tc>
      </w:tr>
      <w:tr w:rsidR="00733ED9" w:rsidRPr="00733ED9" w:rsidTr="008F50BF">
        <w:trPr>
          <w:trHeight w:val="30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6042</w:t>
            </w:r>
          </w:p>
        </w:tc>
        <w:tc>
          <w:tcPr>
            <w:tcW w:w="3146"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Ртищево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4367</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216,244</w:t>
            </w:r>
          </w:p>
        </w:tc>
      </w:tr>
      <w:tr w:rsidR="00733ED9" w:rsidRPr="00733ED9" w:rsidTr="008F50BF">
        <w:trPr>
          <w:trHeight w:val="30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6045</w:t>
            </w:r>
          </w:p>
        </w:tc>
        <w:tc>
          <w:tcPr>
            <w:tcW w:w="3146"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Пенза-1 - Ртищево</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2889</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197,007</w:t>
            </w:r>
          </w:p>
        </w:tc>
      </w:tr>
      <w:tr w:rsidR="00733ED9" w:rsidRPr="00733ED9" w:rsidTr="008F50BF">
        <w:trPr>
          <w:trHeight w:val="30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6046</w:t>
            </w:r>
          </w:p>
        </w:tc>
        <w:tc>
          <w:tcPr>
            <w:tcW w:w="3146"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Ртищево - Пенза-1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5017</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310,522</w:t>
            </w:r>
          </w:p>
        </w:tc>
      </w:tr>
      <w:tr w:rsidR="00733ED9" w:rsidRPr="00733ED9" w:rsidTr="008F50BF">
        <w:trPr>
          <w:trHeight w:val="30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6105</w:t>
            </w:r>
          </w:p>
        </w:tc>
        <w:tc>
          <w:tcPr>
            <w:tcW w:w="3146"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Ртищево-1 - Умет</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1620</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33,622</w:t>
            </w:r>
          </w:p>
        </w:tc>
      </w:tr>
      <w:tr w:rsidR="00733ED9" w:rsidRPr="00733ED9" w:rsidTr="008F50BF">
        <w:trPr>
          <w:trHeight w:val="300"/>
        </w:trPr>
        <w:tc>
          <w:tcPr>
            <w:tcW w:w="960"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6106</w:t>
            </w:r>
          </w:p>
        </w:tc>
        <w:tc>
          <w:tcPr>
            <w:tcW w:w="3146" w:type="dxa"/>
            <w:shd w:val="clear" w:color="auto" w:fill="FFFFFF" w:themeFill="background1"/>
            <w:noWrap/>
            <w:vAlign w:val="bottom"/>
            <w:hideMark/>
          </w:tcPr>
          <w:p w:rsidR="00733ED9" w:rsidRPr="00C3461E" w:rsidRDefault="00733ED9" w:rsidP="00C826B7">
            <w:pPr>
              <w:widowControl/>
              <w:jc w:val="center"/>
              <w:rPr>
                <w:color w:val="000000"/>
                <w:sz w:val="24"/>
                <w:szCs w:val="24"/>
              </w:rPr>
            </w:pPr>
            <w:r w:rsidRPr="00C3461E">
              <w:rPr>
                <w:color w:val="000000"/>
                <w:sz w:val="24"/>
                <w:szCs w:val="24"/>
              </w:rPr>
              <w:t>Умет - Ртищево-1</w:t>
            </w:r>
          </w:p>
        </w:tc>
        <w:tc>
          <w:tcPr>
            <w:tcW w:w="1674"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1017</w:t>
            </w:r>
          </w:p>
        </w:tc>
        <w:tc>
          <w:tcPr>
            <w:tcW w:w="2410" w:type="dxa"/>
            <w:shd w:val="clear" w:color="auto" w:fill="FFFFFF" w:themeFill="background1"/>
            <w:noWrap/>
            <w:vAlign w:val="bottom"/>
            <w:hideMark/>
          </w:tcPr>
          <w:p w:rsidR="00733ED9" w:rsidRPr="00C3461E" w:rsidRDefault="00733ED9" w:rsidP="00C826B7">
            <w:pPr>
              <w:widowControl/>
              <w:jc w:val="right"/>
              <w:rPr>
                <w:color w:val="000000"/>
                <w:sz w:val="24"/>
                <w:szCs w:val="24"/>
              </w:rPr>
            </w:pPr>
            <w:r w:rsidRPr="00C3461E">
              <w:rPr>
                <w:color w:val="000000"/>
                <w:sz w:val="24"/>
                <w:szCs w:val="24"/>
              </w:rPr>
              <w:t>16,916</w:t>
            </w:r>
          </w:p>
        </w:tc>
      </w:tr>
    </w:tbl>
    <w:p w:rsidR="00C3461E" w:rsidRDefault="00C3461E" w:rsidP="00C3461E">
      <w:pPr>
        <w:widowControl/>
        <w:rPr>
          <w:sz w:val="28"/>
          <w:szCs w:val="28"/>
        </w:rPr>
      </w:pPr>
    </w:p>
    <w:p w:rsidR="00C3461E" w:rsidRPr="00C3461E" w:rsidRDefault="00C3461E" w:rsidP="00C3461E">
      <w:pPr>
        <w:widowControl/>
        <w:rPr>
          <w:sz w:val="28"/>
          <w:szCs w:val="28"/>
        </w:rPr>
      </w:pPr>
      <w:r w:rsidRPr="00C3461E">
        <w:rPr>
          <w:sz w:val="28"/>
          <w:szCs w:val="28"/>
        </w:rPr>
        <w:t>1.2.  по времени:</w:t>
      </w:r>
    </w:p>
    <w:p w:rsidR="00C826B7" w:rsidRDefault="00C826B7" w:rsidP="00753612">
      <w:pPr>
        <w:pStyle w:val="aa"/>
        <w:ind w:left="-426"/>
        <w:jc w:val="both"/>
        <w:rPr>
          <w:sz w:val="28"/>
          <w:szCs w:val="28"/>
        </w:rPr>
      </w:pPr>
    </w:p>
    <w:tbl>
      <w:tblPr>
        <w:tblW w:w="6534" w:type="dxa"/>
        <w:tblInd w:w="-10" w:type="dxa"/>
        <w:shd w:val="clear" w:color="auto" w:fill="FFFFFF" w:themeFill="background1"/>
        <w:tblLook w:val="04A0" w:firstRow="1" w:lastRow="0" w:firstColumn="1" w:lastColumn="0" w:noHBand="0" w:noVBand="1"/>
      </w:tblPr>
      <w:tblGrid>
        <w:gridCol w:w="1732"/>
        <w:gridCol w:w="2221"/>
        <w:gridCol w:w="2581"/>
      </w:tblGrid>
      <w:tr w:rsidR="00754F2D" w:rsidRPr="00794590" w:rsidTr="00754F2D">
        <w:trPr>
          <w:trHeight w:val="585"/>
        </w:trPr>
        <w:tc>
          <w:tcPr>
            <w:tcW w:w="17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jc w:val="center"/>
              <w:rPr>
                <w:bCs/>
                <w:sz w:val="24"/>
                <w:szCs w:val="24"/>
              </w:rPr>
            </w:pPr>
            <w:r w:rsidRPr="00794590">
              <w:rPr>
                <w:bCs/>
                <w:sz w:val="24"/>
                <w:szCs w:val="24"/>
              </w:rPr>
              <w:t>Месяц</w:t>
            </w:r>
          </w:p>
        </w:tc>
        <w:tc>
          <w:tcPr>
            <w:tcW w:w="222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4F2D" w:rsidRPr="00794590" w:rsidRDefault="00754F2D" w:rsidP="00975E4E">
            <w:pPr>
              <w:widowControl/>
              <w:jc w:val="center"/>
              <w:rPr>
                <w:bCs/>
                <w:sz w:val="24"/>
                <w:szCs w:val="24"/>
              </w:rPr>
            </w:pPr>
            <w:r w:rsidRPr="00754F2D">
              <w:rPr>
                <w:bCs/>
                <w:sz w:val="24"/>
                <w:szCs w:val="24"/>
              </w:rPr>
              <w:t>Количество отправленных пассажиров, чел.</w:t>
            </w:r>
          </w:p>
        </w:tc>
        <w:tc>
          <w:tcPr>
            <w:tcW w:w="258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54F2D" w:rsidRPr="00794590" w:rsidRDefault="00754F2D" w:rsidP="00975E4E">
            <w:pPr>
              <w:widowControl/>
              <w:jc w:val="center"/>
              <w:rPr>
                <w:bCs/>
                <w:sz w:val="24"/>
                <w:szCs w:val="24"/>
              </w:rPr>
            </w:pPr>
            <w:r w:rsidRPr="00754F2D">
              <w:rPr>
                <w:bCs/>
                <w:sz w:val="24"/>
                <w:szCs w:val="24"/>
              </w:rPr>
              <w:t>Пассажирооборот,  тыс пасс.-км.</w:t>
            </w:r>
          </w:p>
        </w:tc>
      </w:tr>
      <w:tr w:rsidR="00754F2D" w:rsidRPr="00794590" w:rsidTr="00754F2D">
        <w:trPr>
          <w:trHeight w:val="1005"/>
        </w:trPr>
        <w:tc>
          <w:tcPr>
            <w:tcW w:w="17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754F2D" w:rsidRPr="00794590" w:rsidRDefault="00754F2D" w:rsidP="00975E4E">
            <w:pPr>
              <w:widowControl/>
              <w:rPr>
                <w:bCs/>
                <w:sz w:val="24"/>
                <w:szCs w:val="24"/>
              </w:rPr>
            </w:pPr>
          </w:p>
        </w:tc>
        <w:tc>
          <w:tcPr>
            <w:tcW w:w="2221"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754F2D" w:rsidRPr="00794590" w:rsidRDefault="00754F2D" w:rsidP="00975E4E">
            <w:pPr>
              <w:widowControl/>
              <w:rPr>
                <w:bCs/>
                <w:sz w:val="24"/>
                <w:szCs w:val="24"/>
              </w:rPr>
            </w:pPr>
          </w:p>
        </w:tc>
        <w:tc>
          <w:tcPr>
            <w:tcW w:w="2581"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754F2D" w:rsidRPr="00794590" w:rsidRDefault="00754F2D" w:rsidP="00975E4E">
            <w:pPr>
              <w:widowControl/>
              <w:rPr>
                <w:bCs/>
                <w:sz w:val="24"/>
                <w:szCs w:val="24"/>
              </w:rPr>
            </w:pPr>
          </w:p>
        </w:tc>
      </w:tr>
      <w:tr w:rsidR="00754F2D" w:rsidRPr="00794590" w:rsidTr="00754F2D">
        <w:trPr>
          <w:trHeight w:val="375"/>
        </w:trPr>
        <w:tc>
          <w:tcPr>
            <w:tcW w:w="17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rPr>
                <w:bCs/>
                <w:sz w:val="24"/>
                <w:szCs w:val="24"/>
              </w:rPr>
            </w:pPr>
            <w:r w:rsidRPr="00794590">
              <w:rPr>
                <w:bCs/>
                <w:sz w:val="24"/>
                <w:szCs w:val="24"/>
              </w:rPr>
              <w:t>январь</w:t>
            </w:r>
          </w:p>
        </w:tc>
        <w:tc>
          <w:tcPr>
            <w:tcW w:w="2221" w:type="dxa"/>
            <w:tcBorders>
              <w:top w:val="nil"/>
              <w:left w:val="nil"/>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jc w:val="center"/>
              <w:rPr>
                <w:bCs/>
                <w:sz w:val="24"/>
                <w:szCs w:val="24"/>
              </w:rPr>
            </w:pPr>
            <w:r w:rsidRPr="00754F2D">
              <w:rPr>
                <w:bCs/>
                <w:sz w:val="24"/>
                <w:szCs w:val="24"/>
              </w:rPr>
              <w:t>62535</w:t>
            </w:r>
          </w:p>
        </w:tc>
        <w:tc>
          <w:tcPr>
            <w:tcW w:w="2581" w:type="dxa"/>
            <w:tcBorders>
              <w:top w:val="nil"/>
              <w:left w:val="nil"/>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jc w:val="center"/>
              <w:rPr>
                <w:bCs/>
                <w:sz w:val="24"/>
                <w:szCs w:val="24"/>
              </w:rPr>
            </w:pPr>
            <w:r w:rsidRPr="00754F2D">
              <w:rPr>
                <w:bCs/>
                <w:sz w:val="24"/>
                <w:szCs w:val="24"/>
              </w:rPr>
              <w:t>4116,274</w:t>
            </w:r>
          </w:p>
        </w:tc>
      </w:tr>
      <w:tr w:rsidR="00754F2D" w:rsidRPr="00794590" w:rsidTr="00754F2D">
        <w:trPr>
          <w:trHeight w:val="375"/>
        </w:trPr>
        <w:tc>
          <w:tcPr>
            <w:tcW w:w="17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rPr>
                <w:bCs/>
                <w:sz w:val="24"/>
                <w:szCs w:val="24"/>
              </w:rPr>
            </w:pPr>
            <w:r w:rsidRPr="00794590">
              <w:rPr>
                <w:bCs/>
                <w:sz w:val="24"/>
                <w:szCs w:val="24"/>
              </w:rPr>
              <w:t>февраль</w:t>
            </w:r>
          </w:p>
        </w:tc>
        <w:tc>
          <w:tcPr>
            <w:tcW w:w="2221" w:type="dxa"/>
            <w:tcBorders>
              <w:top w:val="nil"/>
              <w:left w:val="nil"/>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jc w:val="center"/>
              <w:rPr>
                <w:bCs/>
                <w:sz w:val="24"/>
                <w:szCs w:val="24"/>
              </w:rPr>
            </w:pPr>
            <w:r w:rsidRPr="00754F2D">
              <w:rPr>
                <w:bCs/>
                <w:sz w:val="24"/>
                <w:szCs w:val="24"/>
              </w:rPr>
              <w:t>57314</w:t>
            </w:r>
          </w:p>
        </w:tc>
        <w:tc>
          <w:tcPr>
            <w:tcW w:w="2581" w:type="dxa"/>
            <w:tcBorders>
              <w:top w:val="nil"/>
              <w:left w:val="nil"/>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jc w:val="center"/>
              <w:rPr>
                <w:bCs/>
                <w:sz w:val="24"/>
                <w:szCs w:val="24"/>
              </w:rPr>
            </w:pPr>
            <w:r w:rsidRPr="00754F2D">
              <w:rPr>
                <w:bCs/>
                <w:sz w:val="24"/>
                <w:szCs w:val="24"/>
              </w:rPr>
              <w:t>3562,13</w:t>
            </w:r>
          </w:p>
        </w:tc>
      </w:tr>
      <w:tr w:rsidR="00754F2D" w:rsidRPr="00794590" w:rsidTr="00754F2D">
        <w:trPr>
          <w:trHeight w:val="375"/>
        </w:trPr>
        <w:tc>
          <w:tcPr>
            <w:tcW w:w="17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rPr>
                <w:bCs/>
                <w:sz w:val="24"/>
                <w:szCs w:val="24"/>
              </w:rPr>
            </w:pPr>
            <w:r w:rsidRPr="00794590">
              <w:rPr>
                <w:bCs/>
                <w:sz w:val="24"/>
                <w:szCs w:val="24"/>
              </w:rPr>
              <w:t>март</w:t>
            </w:r>
          </w:p>
        </w:tc>
        <w:tc>
          <w:tcPr>
            <w:tcW w:w="2221" w:type="dxa"/>
            <w:tcBorders>
              <w:top w:val="nil"/>
              <w:left w:val="nil"/>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jc w:val="center"/>
              <w:rPr>
                <w:bCs/>
                <w:sz w:val="24"/>
                <w:szCs w:val="24"/>
              </w:rPr>
            </w:pPr>
            <w:r w:rsidRPr="00754F2D">
              <w:rPr>
                <w:bCs/>
                <w:sz w:val="24"/>
                <w:szCs w:val="24"/>
              </w:rPr>
              <w:t>63982</w:t>
            </w:r>
          </w:p>
        </w:tc>
        <w:tc>
          <w:tcPr>
            <w:tcW w:w="2581" w:type="dxa"/>
            <w:tcBorders>
              <w:top w:val="nil"/>
              <w:left w:val="nil"/>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jc w:val="center"/>
              <w:rPr>
                <w:bCs/>
                <w:sz w:val="24"/>
                <w:szCs w:val="24"/>
              </w:rPr>
            </w:pPr>
            <w:r w:rsidRPr="00754F2D">
              <w:rPr>
                <w:bCs/>
                <w:sz w:val="24"/>
                <w:szCs w:val="24"/>
              </w:rPr>
              <w:t>3113,883</w:t>
            </w:r>
          </w:p>
        </w:tc>
      </w:tr>
      <w:tr w:rsidR="00754F2D" w:rsidRPr="00794590" w:rsidTr="00754F2D">
        <w:trPr>
          <w:trHeight w:val="375"/>
        </w:trPr>
        <w:tc>
          <w:tcPr>
            <w:tcW w:w="17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rPr>
                <w:bCs/>
                <w:sz w:val="24"/>
                <w:szCs w:val="24"/>
              </w:rPr>
            </w:pPr>
            <w:r w:rsidRPr="00794590">
              <w:rPr>
                <w:bCs/>
                <w:sz w:val="24"/>
                <w:szCs w:val="24"/>
              </w:rPr>
              <w:t>апрель</w:t>
            </w:r>
          </w:p>
        </w:tc>
        <w:tc>
          <w:tcPr>
            <w:tcW w:w="2221" w:type="dxa"/>
            <w:tcBorders>
              <w:top w:val="nil"/>
              <w:left w:val="nil"/>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jc w:val="center"/>
              <w:rPr>
                <w:bCs/>
                <w:sz w:val="24"/>
                <w:szCs w:val="24"/>
              </w:rPr>
            </w:pPr>
            <w:r w:rsidRPr="00754F2D">
              <w:rPr>
                <w:bCs/>
                <w:sz w:val="24"/>
                <w:szCs w:val="24"/>
              </w:rPr>
              <w:t>68128</w:t>
            </w:r>
          </w:p>
        </w:tc>
        <w:tc>
          <w:tcPr>
            <w:tcW w:w="2581" w:type="dxa"/>
            <w:tcBorders>
              <w:top w:val="nil"/>
              <w:left w:val="nil"/>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jc w:val="center"/>
              <w:rPr>
                <w:bCs/>
                <w:sz w:val="24"/>
                <w:szCs w:val="24"/>
              </w:rPr>
            </w:pPr>
            <w:r w:rsidRPr="00754F2D">
              <w:rPr>
                <w:bCs/>
                <w:sz w:val="24"/>
                <w:szCs w:val="24"/>
              </w:rPr>
              <w:t>3913,844</w:t>
            </w:r>
          </w:p>
        </w:tc>
      </w:tr>
      <w:tr w:rsidR="00754F2D" w:rsidRPr="00794590" w:rsidTr="00754F2D">
        <w:trPr>
          <w:trHeight w:val="375"/>
        </w:trPr>
        <w:tc>
          <w:tcPr>
            <w:tcW w:w="1732"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rPr>
                <w:bCs/>
                <w:sz w:val="24"/>
                <w:szCs w:val="24"/>
              </w:rPr>
            </w:pPr>
            <w:r w:rsidRPr="00794590">
              <w:rPr>
                <w:bCs/>
                <w:sz w:val="24"/>
                <w:szCs w:val="24"/>
              </w:rPr>
              <w:t>май</w:t>
            </w:r>
          </w:p>
        </w:tc>
        <w:tc>
          <w:tcPr>
            <w:tcW w:w="2221" w:type="dxa"/>
            <w:tcBorders>
              <w:top w:val="nil"/>
              <w:left w:val="nil"/>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jc w:val="center"/>
              <w:rPr>
                <w:bCs/>
                <w:sz w:val="24"/>
                <w:szCs w:val="24"/>
              </w:rPr>
            </w:pPr>
            <w:r w:rsidRPr="00754F2D">
              <w:rPr>
                <w:bCs/>
                <w:sz w:val="24"/>
                <w:szCs w:val="24"/>
              </w:rPr>
              <w:t>84392</w:t>
            </w:r>
          </w:p>
        </w:tc>
        <w:tc>
          <w:tcPr>
            <w:tcW w:w="2581" w:type="dxa"/>
            <w:tcBorders>
              <w:top w:val="nil"/>
              <w:left w:val="nil"/>
              <w:bottom w:val="single" w:sz="4" w:space="0" w:color="auto"/>
              <w:right w:val="single" w:sz="4" w:space="0" w:color="auto"/>
            </w:tcBorders>
            <w:shd w:val="clear" w:color="auto" w:fill="FFFFFF" w:themeFill="background1"/>
            <w:noWrap/>
            <w:vAlign w:val="bottom"/>
            <w:hideMark/>
          </w:tcPr>
          <w:p w:rsidR="00754F2D" w:rsidRPr="00794590" w:rsidRDefault="00754F2D" w:rsidP="00975E4E">
            <w:pPr>
              <w:widowControl/>
              <w:jc w:val="center"/>
              <w:rPr>
                <w:bCs/>
                <w:sz w:val="24"/>
                <w:szCs w:val="24"/>
              </w:rPr>
            </w:pPr>
            <w:r w:rsidRPr="00754F2D">
              <w:rPr>
                <w:bCs/>
                <w:sz w:val="24"/>
                <w:szCs w:val="24"/>
              </w:rPr>
              <w:t>5015,47</w:t>
            </w:r>
          </w:p>
        </w:tc>
      </w:tr>
    </w:tbl>
    <w:p w:rsidR="00794590" w:rsidRPr="00794590" w:rsidRDefault="00794590" w:rsidP="00794590">
      <w:pPr>
        <w:pStyle w:val="aa"/>
        <w:ind w:left="-426"/>
        <w:jc w:val="both"/>
        <w:rPr>
          <w:sz w:val="24"/>
          <w:szCs w:val="24"/>
        </w:rPr>
      </w:pPr>
    </w:p>
    <w:p w:rsidR="00474BDC" w:rsidRDefault="00474BDC">
      <w:pPr>
        <w:widowControl/>
        <w:rPr>
          <w:sz w:val="28"/>
          <w:szCs w:val="28"/>
        </w:rPr>
      </w:pPr>
      <w:r>
        <w:rPr>
          <w:sz w:val="28"/>
          <w:szCs w:val="28"/>
        </w:rPr>
        <w:br w:type="page"/>
      </w:r>
    </w:p>
    <w:p w:rsidR="00474BDC" w:rsidRDefault="00474BDC" w:rsidP="00474BDC">
      <w:pPr>
        <w:pStyle w:val="ConsPlusNormal"/>
        <w:jc w:val="right"/>
        <w:outlineLvl w:val="1"/>
      </w:pPr>
      <w:r>
        <w:lastRenderedPageBreak/>
        <w:t>Приложение № 6</w:t>
      </w:r>
    </w:p>
    <w:p w:rsidR="00474BDC" w:rsidRDefault="00474BDC" w:rsidP="00474BDC">
      <w:pPr>
        <w:pStyle w:val="ConsPlusNormal"/>
        <w:jc w:val="right"/>
      </w:pPr>
      <w:r>
        <w:t>к региональному комплексному плану транспортного</w:t>
      </w:r>
    </w:p>
    <w:p w:rsidR="00474BDC" w:rsidRDefault="00474BDC" w:rsidP="00474BDC">
      <w:pPr>
        <w:pStyle w:val="ConsPlusNormal"/>
        <w:jc w:val="right"/>
      </w:pPr>
      <w:r>
        <w:t>обслуживания населения Пензенской области</w:t>
      </w:r>
    </w:p>
    <w:p w:rsidR="00903DDC" w:rsidRDefault="00903DDC" w:rsidP="00903DDC">
      <w:pPr>
        <w:jc w:val="center"/>
        <w:rPr>
          <w:b/>
          <w:sz w:val="28"/>
          <w:szCs w:val="28"/>
        </w:rPr>
      </w:pPr>
    </w:p>
    <w:p w:rsidR="00903DDC" w:rsidRDefault="00903DDC" w:rsidP="00903DDC">
      <w:pPr>
        <w:jc w:val="center"/>
        <w:rPr>
          <w:b/>
          <w:sz w:val="28"/>
          <w:szCs w:val="28"/>
        </w:rPr>
      </w:pPr>
    </w:p>
    <w:p w:rsidR="00903DDC" w:rsidRDefault="00903DDC" w:rsidP="00903DDC">
      <w:pPr>
        <w:jc w:val="center"/>
        <w:rPr>
          <w:b/>
          <w:sz w:val="28"/>
          <w:szCs w:val="28"/>
        </w:rPr>
      </w:pPr>
      <w:r w:rsidRPr="00903DDC">
        <w:rPr>
          <w:b/>
          <w:sz w:val="28"/>
          <w:szCs w:val="28"/>
        </w:rPr>
        <w:t xml:space="preserve">Информация о расположении (местах нахождения) остановочных пунктов, используемых в качестве начальных, конечных и промежуточных остановочных пунктов </w:t>
      </w:r>
      <w:r w:rsidR="001E6419" w:rsidRPr="001E6419">
        <w:rPr>
          <w:b/>
          <w:sz w:val="28"/>
          <w:szCs w:val="28"/>
        </w:rPr>
        <w:t>по межмуниципальным маршрутам регулярных перевозок Пензенской области и муниципальным маршрутам регулярных перевозок 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p>
    <w:p w:rsidR="00903DDC" w:rsidRPr="00EE0822" w:rsidRDefault="00903DDC" w:rsidP="00903DDC">
      <w:pPr>
        <w:pStyle w:val="ConsPlusNormal"/>
        <w:ind w:firstLine="540"/>
        <w:jc w:val="center"/>
        <w:rPr>
          <w:b w:val="0"/>
        </w:rPr>
      </w:pPr>
    </w:p>
    <w:p w:rsidR="00903DDC" w:rsidRDefault="00903DDC" w:rsidP="00903DDC">
      <w:pPr>
        <w:ind w:firstLine="567"/>
        <w:jc w:val="both"/>
        <w:rPr>
          <w:rFonts w:eastAsia="Calibri"/>
          <w:bCs/>
          <w:sz w:val="28"/>
          <w:szCs w:val="28"/>
          <w:lang w:eastAsia="en-US"/>
        </w:rPr>
      </w:pPr>
    </w:p>
    <w:tbl>
      <w:tblPr>
        <w:tblW w:w="9493" w:type="dxa"/>
        <w:tblLook w:val="04A0" w:firstRow="1" w:lastRow="0" w:firstColumn="1" w:lastColumn="0" w:noHBand="0" w:noVBand="1"/>
      </w:tblPr>
      <w:tblGrid>
        <w:gridCol w:w="2780"/>
        <w:gridCol w:w="6713"/>
      </w:tblGrid>
      <w:tr w:rsidR="005945BC" w:rsidRPr="005945BC" w:rsidTr="005945BC">
        <w:trPr>
          <w:trHeight w:val="2505"/>
        </w:trPr>
        <w:tc>
          <w:tcPr>
            <w:tcW w:w="2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Наименование остановочного пункта</w:t>
            </w:r>
          </w:p>
        </w:tc>
        <w:tc>
          <w:tcPr>
            <w:tcW w:w="6713" w:type="dxa"/>
            <w:tcBorders>
              <w:top w:val="single" w:sz="4" w:space="0" w:color="auto"/>
              <w:left w:val="nil"/>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Место нахождения остановочного пункта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Спасск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М5 470+500л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Спасск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М5 471+780пр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Кошелевка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М5 474+715л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Кошелевка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М5 475+136пр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Дубровки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М5 484+820л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Ахлебинино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М5 487+890л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Ахлебинино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М5 488+043пр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Веденяпино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М5 491+514л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Веденяпино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М5 491+678пр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Студенец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М5 493+489л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Студенец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М5 493+600пр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Зубово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М5 498+075л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Зубово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М5 498+205пр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Засечное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М5 502+820л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Засечное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М5 503+354пр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Федоровка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М5 505+565л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Кувак-Никольское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М5 513+225л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Кувак-Никольское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М5 513+245пр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С-Ключ</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М5 515+792пр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С-Ключ</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М5 515+714л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М5 519+204л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М5 519+539пр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М5 524+800л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Норовка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М5 524+896пр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Нижний Ломов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М5 527+650л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Нижний Ломов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М5 528+165пр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П-Слобода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М5 529+420л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П-Слобода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М5 529+432пр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Овчарное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М5 532+705л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Овчарное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М5 532+836пр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Атмис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М5 544+944л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Атмис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М5 545+370пр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Атмис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М5 547+414л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Атмис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М5 547+430пр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Красное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М5 550+650л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Красное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М5 550+695пр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с.Вирга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М5 554+030л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с.Вирга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М5 554+050пр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с.Широкоис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М5 562+600л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с.Широкоис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М5 565+115л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с.Широкоис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М5 565+521пр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с.Озерки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М5 567+903л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с.Озерки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М5 567+938пр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с.Подгорное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М5 575+605л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с.Подгорное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М5 575+649пр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с.Плёсс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М5 583+430пр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с.Михайловка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М5 585+450л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с.Михайловка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М5 585+650пр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с.Симбухово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М5 598+450пр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с.Богородское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М5 589+900пр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п.Мокшан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М5 592+400л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п.Мокшан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М5 592+600пр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п.Мокшан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М5 594+450л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п.Мокшан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М5 594+500пр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п.Мокшан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М5 596+800пр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с.Мирный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М5 605+400л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с.Мирный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М5 605+500л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с.Рамзай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М5 611+900пр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с.Рамзай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М5 611+920л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М5 616+700пр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Мастиновка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М5 617+950пр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М5 623+350пр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М5 629+384л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М5 629+446пр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М5 631+190л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М5 631+210пр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М5 632+300пр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Элеватор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М5 645+600л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п.Монтажный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М5 646+900пр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общество "Сигнал"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 5 "Урал"</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с.Чемодановка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М5 650+600л</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с.Кижеватово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М5 652+750л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Птицефабрика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М5 654+500л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с.Бакшеевка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М5 656+850л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с.Бакшеевка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М5 656+900пр</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с.Трофимовка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М5 659+417л</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с.Трофимовка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М5 659+500пр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Ишим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М5 670+540л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Ишим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М5 670+600пр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Луг.Выселки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М5 676+260л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Луг.Выселки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М5 676+816пр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Нижняя Елюзань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М5 713+750л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Нижняя Елюзань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М5 714+550пр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Кузнецк 8</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М5 716+400пр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Кряжим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М5 725+680л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Кряжим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М5 725+800пр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Махалино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М5 727+380л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Махалино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М5 727+400пр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Махалино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М5 728+500л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Махалино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М5 728+700пр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Махалино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М5 729+139л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Махалино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М5 729+160пр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Прогресс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М5 733+900л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Прогресс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М5 733+950пр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Благодатка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М5 741+250л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Благодатка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М5 741+260пр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Благодатка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М5 741+850л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Благодатка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М5 741+950пр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Каменка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М5 747+665л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Каменка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М5 748+281пр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Кузнецк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М5 750+977л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Кузнецк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М5 751+286л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Кузнецк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М5 751+500пр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Кузнецк Пионер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М5 753+600л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Кузнецк Пионер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М5 754+900пр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Евлашево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М5 771+282л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Евлашево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М5 771+730пр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Мордовский Канадей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М5 779+965л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Мордовский Канадей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М5 779+984пр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Архангельское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стар.направ. М5 697+230л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Архангельское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стар.направ. М5 697+410пр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Архангельское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стар.направ. М5 698+550пр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ст.Чаадаевка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стар.направ. М5 702+180л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ст.Чаадаевка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стар.направ. М5 703+600пр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Кузнецк-12</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стар.направ. М5 704+780л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ст.Чаадаевка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стар.направ. М5 705+170пр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п.Чаадаевка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стар.направ. М5 708+825 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п.Чаадаевка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стар.направ. М5 709+070пр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Р-158 326+894л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Р-158 326+937пр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Р-158 333+304л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Исса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Р-158 333+445пр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Р-158 342+285л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Р-158 342+388пр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Уварово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Р-158 348+251л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Р-158 348+269пр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Бекетовка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Р-158 354+170л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Бекетовка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Р-158 354+570пр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Ивановка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Р-158 357+080л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Ивановка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Р-158 357+530пр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Царевщино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Р-158 363+250л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Царевщино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Р-158 363+456пр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Бибиково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Р-158 368+935л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Бибиково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Р-158 369+075пр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Сумароково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Р-158 374+537л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Сумароково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Р-158 374+767пр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Р-158 387+767л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Р-158 388+243пр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Р-158 388+745пр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Р-158 389+024пр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Р-158 389+394пр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Р-158 389+816пр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Р-158 390+205л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ст.Аннушка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Р-158 390+250пр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Р-158 390+848л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ст.Раздолье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Р-158 390+892пр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Р-158 391+336л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ст.Отдых</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Р-158 391+376пр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Волчья тропа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Р-158 392+780л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Волчья тропа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Р-158 393+208пр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Р-158 394+777л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ст.Надежда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Р-158 395+232пр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Р-158 401+625пр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Р-158 403+274л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Мастиновка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Р-158 403+319пр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Содружество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Р-158 406+368л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Р-158 406+412пр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Васильевка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Р-158 414+768пр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Константиновка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Р-158 421+433пр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Р-158 424+525л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Р-158 424+555пр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Железнодорожник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Р-158 439+351л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Р-158 439+376пр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Р-158 441+930л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Р-158 444+460л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Марьевка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Р-158 444+488пр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Р-158 447+626л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Кромщино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Р-158 447+655пр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Танеевка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Р-158 453+384л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Р-158 455+761пр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Князевка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Р-158 455+772л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Октябрьское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Р-158 457+633л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Р-158 457+663пр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Кондоль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Р-158 464+135л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Кондоль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Р-158 464+384пр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Колышлейка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Р-158 470+695пр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Вырыпаево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Р-158 478+758л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Р-158 478+791пр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Р-158 483+263пр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Новое Демкино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Р-158 483+263пр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Ключи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Р-158 488+648л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Р-158 488+681пр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Старое Славкино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Р-158 492+645пр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Чунаки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505+139л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Майское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Р-158 511+556л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Бадровка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Р-158 512+373пр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Ершово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Р-208 126+200пр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с.Ширяево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Р-208 131+600пр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с.Сентяпино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Р-208 135+400пр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с.Студенка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Р-208 140+900пр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с.Поим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144+500пр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с.Чернышово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Р-208 147+900л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с.Чернышово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Р-208 147+950пр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с.Старая Каштановка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150+100л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с.Старая Каштановка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Р-208 150+120пр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с.Сярда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Р-208 153+700л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с.Сярда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Р-208 153+800пр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с.Языково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Р-208 170+050пр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с.Крюково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Р-208 173+800пр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с.Лермонтово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Р-208 178+100л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с.Лермонтово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Р-208 178+800пр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с.Калдусы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Р-208 190+100пр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с.Аргамаково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Р-208 191+000л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с.Кикино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Р-208 195+300пр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с.Кикино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Р-208 195+250л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с.Безруково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Р-208 200+500пр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с.Безруково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Р-208 200+100л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с.Ключище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Р-208 204+000пр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с.Ключище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Р-208 203+820л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Каменка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Р-208 211+050пр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с.Калинино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Р-208 215+850пр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р-д Лермонтовский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Р-208 220+500л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с.Надеждинка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Р-208 222+900л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с.Кургановка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Р-208 226+050пр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Студенец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Р-208 230+100пр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Серп и Молот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Р-208 293+700пр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Серп и Молот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Р-208 239+200л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с.Кучки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Р-208 241+450пр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с.Кучки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Р-208 241+420л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Прогресс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Р-208 247+700л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Прогресс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Р-208 274+900пр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Загоскино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Р-208 251+600пр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сан.Нива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Р-208 254+400пр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Р-208 256+150пр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с.Константиновка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Р-208 264+650л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Р-208 265+096л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с.Константиновка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Р-208 265+210пр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Р-208 268+146л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Р-208 268+174пр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Сурские Зори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Р-208 268+820л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Р-208 271+662л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Здоровье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Р-208 271+689пр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Р-208 273+161л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Р-208 273+211пр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Р-208 274+519пр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Р-208 274+671л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д.Сергеевка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д.Сергеевка 9км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с.Александровка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с.Александровка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с.Кижеватово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с.Кижеватово ул.Молодежная</w:t>
            </w:r>
          </w:p>
        </w:tc>
      </w:tr>
      <w:tr w:rsidR="005945BC" w:rsidRPr="005945BC" w:rsidTr="005945BC">
        <w:trPr>
          <w:trHeight w:val="72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с.Чемодановка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с.Чемодановка ул.Фабричная</w:t>
            </w:r>
          </w:p>
        </w:tc>
      </w:tr>
      <w:tr w:rsidR="005945BC" w:rsidRPr="005945BC" w:rsidTr="005945BC">
        <w:trPr>
          <w:trHeight w:val="67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с.Пыркино "109"</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Пыркино-Проказна 800м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с.Пыркино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Пыркино-Проказна  2км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с.Проказна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Пыркино-Проказна 5,5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с.Проказна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Пыркино-Проказна 7,6км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пруд "Михайловский"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с.Чертково 10км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с.Полеологово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а/в "с.Бессоновка - с.Полеологово"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с.Чертково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с.Чертково 11км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с.Бессоновка (ул.Компрессорная)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с.Бессоновка (ул.Коммунистическая)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с.Бессоновка (ул.Олимпийская)</w:t>
            </w:r>
          </w:p>
        </w:tc>
      </w:tr>
      <w:tr w:rsidR="005945BC" w:rsidRPr="005945BC" w:rsidTr="005945BC">
        <w:trPr>
          <w:trHeight w:val="66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"К-Никольское -с.Вадинск- р.п.Земетчино" -с.Котел</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"Татарская Лака - д.Лесная Крутовка"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с.Рахмановка"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д.Тенево"</w:t>
            </w:r>
          </w:p>
        </w:tc>
      </w:tr>
      <w:tr w:rsidR="005945BC" w:rsidRPr="005945BC" w:rsidTr="005945BC">
        <w:trPr>
          <w:trHeight w:val="66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"с.К-Никольское - с.Вадинск - р.п.Земетчино" - с.Ключи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пл.Ленина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"с.Вадинск - с.С-Поливаново - с.Луговое" - с.Ртищево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"Подъезд к с.Луговое"</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с.Дигилевка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1E6419" w:rsidP="001E6419">
            <w:pPr>
              <w:widowControl/>
              <w:ind w:left="225" w:right="886"/>
              <w:jc w:val="center"/>
              <w:rPr>
                <w:color w:val="000000"/>
                <w:sz w:val="22"/>
                <w:szCs w:val="22"/>
              </w:rPr>
            </w:pPr>
            <w:r>
              <w:rPr>
                <w:color w:val="000000"/>
                <w:sz w:val="22"/>
                <w:szCs w:val="22"/>
              </w:rPr>
              <w:t>с.Дигилевка</w:t>
            </w:r>
            <w:r w:rsidR="00D8636D">
              <w:rPr>
                <w:color w:val="000000"/>
                <w:sz w:val="22"/>
                <w:szCs w:val="22"/>
              </w:rPr>
              <w:t>,</w:t>
            </w:r>
            <w:r w:rsidR="005945BC" w:rsidRPr="005945BC">
              <w:rPr>
                <w:color w:val="000000"/>
                <w:sz w:val="22"/>
                <w:szCs w:val="22"/>
              </w:rPr>
              <w:t xml:space="preserve"> ул.Центральная,1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с.Канаевка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1E6419" w:rsidP="001E6419">
            <w:pPr>
              <w:widowControl/>
              <w:ind w:left="225" w:right="886"/>
              <w:jc w:val="center"/>
              <w:rPr>
                <w:color w:val="000000"/>
                <w:sz w:val="22"/>
                <w:szCs w:val="22"/>
              </w:rPr>
            </w:pPr>
            <w:r>
              <w:rPr>
                <w:color w:val="000000"/>
                <w:sz w:val="22"/>
                <w:szCs w:val="22"/>
              </w:rPr>
              <w:t>с.Канаевка</w:t>
            </w:r>
            <w:r w:rsidR="00D8636D">
              <w:rPr>
                <w:color w:val="000000"/>
                <w:sz w:val="22"/>
                <w:szCs w:val="22"/>
              </w:rPr>
              <w:t>,</w:t>
            </w:r>
            <w:r w:rsidR="005945BC" w:rsidRPr="005945BC">
              <w:rPr>
                <w:color w:val="000000"/>
                <w:sz w:val="22"/>
                <w:szCs w:val="22"/>
              </w:rPr>
              <w:t xml:space="preserve">  ул.Пристанционная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ст.Шнаево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ст.Шнаево</w:t>
            </w:r>
            <w:r w:rsidR="00D8636D">
              <w:rPr>
                <w:color w:val="000000"/>
                <w:sz w:val="22"/>
                <w:szCs w:val="22"/>
              </w:rPr>
              <w:t>,</w:t>
            </w:r>
            <w:r w:rsidRPr="005945BC">
              <w:rPr>
                <w:color w:val="000000"/>
                <w:sz w:val="22"/>
                <w:szCs w:val="22"/>
              </w:rPr>
              <w:t xml:space="preserve">  ул.Светлая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с.Саловка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с.Саловка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г.Городище</w:t>
            </w:r>
            <w:r w:rsidR="00D8636D">
              <w:rPr>
                <w:color w:val="000000"/>
                <w:sz w:val="22"/>
                <w:szCs w:val="22"/>
              </w:rPr>
              <w:t>,</w:t>
            </w:r>
            <w:r w:rsidRPr="005945BC">
              <w:rPr>
                <w:color w:val="000000"/>
                <w:sz w:val="22"/>
                <w:szCs w:val="22"/>
              </w:rPr>
              <w:t xml:space="preserve">  ул.Октябрьская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"Березка"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г.Городище</w:t>
            </w:r>
            <w:r w:rsidR="00D8636D">
              <w:rPr>
                <w:color w:val="000000"/>
                <w:sz w:val="22"/>
                <w:szCs w:val="22"/>
              </w:rPr>
              <w:t>,</w:t>
            </w:r>
            <w:r w:rsidRPr="005945BC">
              <w:rPr>
                <w:color w:val="000000"/>
                <w:sz w:val="22"/>
                <w:szCs w:val="22"/>
              </w:rPr>
              <w:t xml:space="preserve"> ул.Московская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с.Ст.Турдаки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с.Ст.Турдаки</w:t>
            </w:r>
            <w:r w:rsidR="00D8636D">
              <w:rPr>
                <w:color w:val="000000"/>
                <w:sz w:val="22"/>
                <w:szCs w:val="22"/>
              </w:rPr>
              <w:t>,</w:t>
            </w:r>
            <w:r w:rsidRPr="005945BC">
              <w:rPr>
                <w:color w:val="000000"/>
                <w:sz w:val="22"/>
                <w:szCs w:val="22"/>
              </w:rPr>
              <w:t xml:space="preserve">  ул.Полевая, 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Почта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г.Сурск, ул.Свердлова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Больница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г.Сурск, ул. Ленина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Рынок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г.Сурск</w:t>
            </w:r>
            <w:r w:rsidR="00D8636D">
              <w:rPr>
                <w:color w:val="000000"/>
                <w:sz w:val="22"/>
                <w:szCs w:val="22"/>
              </w:rPr>
              <w:t xml:space="preserve">, </w:t>
            </w:r>
            <w:r w:rsidRPr="005945BC">
              <w:rPr>
                <w:color w:val="000000"/>
                <w:sz w:val="22"/>
                <w:szCs w:val="22"/>
              </w:rPr>
              <w:t>ул.Островского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"Весна"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г.Сурск</w:t>
            </w:r>
            <w:r w:rsidR="00D8636D">
              <w:rPr>
                <w:color w:val="000000"/>
                <w:sz w:val="22"/>
                <w:szCs w:val="22"/>
              </w:rPr>
              <w:t>,</w:t>
            </w:r>
            <w:r w:rsidRPr="005945BC">
              <w:rPr>
                <w:color w:val="000000"/>
                <w:sz w:val="22"/>
                <w:szCs w:val="22"/>
              </w:rPr>
              <w:t xml:space="preserve"> ул.Островского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Мехзавод "Хоздвор"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г.Сурск,</w:t>
            </w:r>
            <w:r w:rsidR="005945BC" w:rsidRPr="005945BC">
              <w:rPr>
                <w:color w:val="000000"/>
                <w:sz w:val="22"/>
                <w:szCs w:val="22"/>
              </w:rPr>
              <w:t xml:space="preserve"> ул.Ленина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Детский мир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 xml:space="preserve">г.Сурск, </w:t>
            </w:r>
            <w:r w:rsidR="005945BC" w:rsidRPr="005945BC">
              <w:rPr>
                <w:color w:val="000000"/>
                <w:sz w:val="22"/>
                <w:szCs w:val="22"/>
              </w:rPr>
              <w:t>ул.Полевая, 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Затон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 xml:space="preserve">г.Сурск, </w:t>
            </w:r>
            <w:r w:rsidR="005945BC" w:rsidRPr="005945BC">
              <w:rPr>
                <w:color w:val="000000"/>
                <w:sz w:val="22"/>
                <w:szCs w:val="22"/>
              </w:rPr>
              <w:t>ул.Комсомольская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с.Юлово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с.Юлово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с.Вышелей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с.Вышелей</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Сахзавод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р.п.Земетчино, ул.Пушкина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р.п.Земетчино, ул.Ленина № 169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Луценко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р.п.Земетчино, ул.Ленина, № 188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1E6419">
            <w:pPr>
              <w:widowControl/>
              <w:ind w:left="225" w:right="886"/>
              <w:jc w:val="center"/>
              <w:rPr>
                <w:color w:val="000000"/>
                <w:sz w:val="22"/>
                <w:szCs w:val="22"/>
              </w:rPr>
            </w:pPr>
            <w:r>
              <w:rPr>
                <w:color w:val="000000"/>
                <w:sz w:val="22"/>
                <w:szCs w:val="22"/>
              </w:rPr>
              <w:t xml:space="preserve">р.п.Земетчино, </w:t>
            </w:r>
            <w:r w:rsidR="005945BC" w:rsidRPr="005945BC">
              <w:rPr>
                <w:color w:val="000000"/>
                <w:sz w:val="22"/>
                <w:szCs w:val="22"/>
              </w:rPr>
              <w:t>ул.Ленина пересечение с ул.Белинского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Мехзавод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р.п.Земетчино</w:t>
            </w:r>
            <w:r w:rsidR="00D8636D">
              <w:rPr>
                <w:color w:val="000000"/>
                <w:sz w:val="22"/>
                <w:szCs w:val="22"/>
              </w:rPr>
              <w:t xml:space="preserve">, </w:t>
            </w:r>
            <w:r w:rsidRPr="005945BC">
              <w:rPr>
                <w:color w:val="000000"/>
                <w:sz w:val="22"/>
                <w:szCs w:val="22"/>
              </w:rPr>
              <w:t>ул.Ленина, 89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 xml:space="preserve">р.п.Земетчино, </w:t>
            </w:r>
            <w:r w:rsidR="005945BC" w:rsidRPr="005945BC">
              <w:rPr>
                <w:color w:val="000000"/>
                <w:sz w:val="22"/>
                <w:szCs w:val="22"/>
              </w:rPr>
              <w:t>ул.Советская, № 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магазин "Лабаз"</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 xml:space="preserve">р.п.Земетчино, </w:t>
            </w:r>
            <w:r w:rsidR="005945BC" w:rsidRPr="005945BC">
              <w:rPr>
                <w:color w:val="000000"/>
                <w:sz w:val="22"/>
                <w:szCs w:val="22"/>
              </w:rPr>
              <w:t>ул.Советская, № 72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р.п.Земетчино, ул.Советская, № 91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магазн "Нива"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р.п.Земетчино, ул.Лермонтова, № 38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АТП</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р.п.Земетчино, ул.Лермонтова,            № 13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"Анастасия"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р.п.Земетчино, ул.Ленина, № 76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"Эдельвейс"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р.п.Земетчино, ул.Ленина, № 73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"Алые паруса"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р.п.Земетчино</w:t>
            </w:r>
            <w:r w:rsidR="00D8636D">
              <w:rPr>
                <w:color w:val="000000"/>
                <w:sz w:val="22"/>
                <w:szCs w:val="22"/>
              </w:rPr>
              <w:t>,</w:t>
            </w:r>
            <w:r w:rsidRPr="005945BC">
              <w:rPr>
                <w:color w:val="000000"/>
                <w:sz w:val="22"/>
                <w:szCs w:val="22"/>
              </w:rPr>
              <w:t xml:space="preserve">  ул.Кирова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"Тоник"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р.п.Земетчино</w:t>
            </w:r>
            <w:r w:rsidR="00D8636D">
              <w:rPr>
                <w:color w:val="000000"/>
                <w:sz w:val="22"/>
                <w:szCs w:val="22"/>
              </w:rPr>
              <w:t xml:space="preserve">, </w:t>
            </w:r>
            <w:r w:rsidRPr="005945BC">
              <w:rPr>
                <w:color w:val="000000"/>
                <w:sz w:val="22"/>
                <w:szCs w:val="22"/>
              </w:rPr>
              <w:t>ул.Ленина, № 93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п.Пролетарский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п.Пролетарский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д.Пешая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д.Пешая,</w:t>
            </w:r>
            <w:r w:rsidR="005945BC" w:rsidRPr="005945BC">
              <w:rPr>
                <w:color w:val="000000"/>
                <w:sz w:val="22"/>
                <w:szCs w:val="22"/>
              </w:rPr>
              <w:t>ул.Центральная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с.Б.Ижмора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с.Б.Ижмора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с.Матчерка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 xml:space="preserve">с.Матчерка, ул.Центральная, </w:t>
            </w:r>
            <w:r w:rsidR="005945BC" w:rsidRPr="005945BC">
              <w:rPr>
                <w:color w:val="000000"/>
                <w:sz w:val="22"/>
                <w:szCs w:val="22"/>
              </w:rPr>
              <w:t>№ 19а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с.Кириллово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 xml:space="preserve">с.Кириллово, </w:t>
            </w:r>
            <w:r w:rsidR="005945BC" w:rsidRPr="005945BC">
              <w:rPr>
                <w:color w:val="000000"/>
                <w:sz w:val="22"/>
                <w:szCs w:val="22"/>
              </w:rPr>
              <w:t>ул.Октябрьская, № 1а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с.Раёво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 xml:space="preserve">с.Раёво, </w:t>
            </w:r>
            <w:r w:rsidR="005945BC" w:rsidRPr="005945BC">
              <w:rPr>
                <w:color w:val="000000"/>
                <w:sz w:val="22"/>
                <w:szCs w:val="22"/>
              </w:rPr>
              <w:t>ул.Советская, № 63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с.Долгово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с.Долгово, ул.Ленинская, № 78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с.Вяземка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с.Вязе</w:t>
            </w:r>
            <w:r w:rsidR="00D8636D">
              <w:rPr>
                <w:color w:val="000000"/>
                <w:sz w:val="22"/>
                <w:szCs w:val="22"/>
              </w:rPr>
              <w:t xml:space="preserve">мка, </w:t>
            </w:r>
            <w:r w:rsidRPr="005945BC">
              <w:rPr>
                <w:color w:val="000000"/>
                <w:sz w:val="22"/>
                <w:szCs w:val="22"/>
              </w:rPr>
              <w:t>ул.Ленина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с.Кр.Дубрава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с.Кр.Дубрава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с.Оторма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с.Оторма,  ул.Центральная усадьба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с.Салтыково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с.Салтыково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с.Салтыково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с.Салтыково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с.Ушинка</w:t>
            </w:r>
            <w:r w:rsidR="00D8636D">
              <w:rPr>
                <w:color w:val="000000"/>
                <w:sz w:val="22"/>
                <w:szCs w:val="22"/>
              </w:rPr>
              <w:t xml:space="preserve">, </w:t>
            </w:r>
            <w:r w:rsidRPr="005945BC">
              <w:rPr>
                <w:color w:val="000000"/>
                <w:sz w:val="22"/>
                <w:szCs w:val="22"/>
              </w:rPr>
              <w:t>ул.Красавка, № 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 xml:space="preserve">с.Ушинка, </w:t>
            </w:r>
            <w:r w:rsidR="005945BC" w:rsidRPr="005945BC">
              <w:rPr>
                <w:color w:val="000000"/>
                <w:sz w:val="22"/>
                <w:szCs w:val="22"/>
              </w:rPr>
              <w:t>ул.Советская, № 54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с.Пашково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"Земетчино-Чернояр"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с.Морсово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 xml:space="preserve">с.Морсово, </w:t>
            </w:r>
            <w:r w:rsidR="005945BC" w:rsidRPr="005945BC">
              <w:rPr>
                <w:color w:val="000000"/>
                <w:sz w:val="22"/>
                <w:szCs w:val="22"/>
              </w:rPr>
              <w:t>ул.Центральная, № 20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с.Чернояр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с.Чернояр, ул.Шиловка, № 28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с.Приволье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"Бутурлино-Приволье"   3+860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с.Никольская Пестровка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"Знаменская Пестровка - Никифоровка"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с.Никифоровка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"Булычево - Знаменская Пестровка - Никифоровка", 20+440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 Исса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р.п.Исса, ул.Ленинская, 0 км а/д "подъезд к р.п.Исса"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с.Александровка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"Николаевка-Исса" - Александровка-Дмитриевка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с.Дмитриевка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w:t>
            </w:r>
            <w:r w:rsidR="00D8636D">
              <w:rPr>
                <w:color w:val="000000"/>
                <w:sz w:val="22"/>
                <w:szCs w:val="22"/>
              </w:rPr>
              <w:t xml:space="preserve">Дмитриевка, </w:t>
            </w:r>
            <w:r w:rsidRPr="005945BC">
              <w:rPr>
                <w:color w:val="000000"/>
                <w:sz w:val="22"/>
                <w:szCs w:val="22"/>
              </w:rPr>
              <w:t>ул.Центральная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с.Николаевка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с.Николаевка"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н.п. ц.усадьба а-за "Уваровский"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н.п. ц.усадьба а-за "Уваровский"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с.Бекетовка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с.Бекетовка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с.Кильмаевка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с.Кильмаевка" 4+700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с.Верхняя Салмовка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"Каменный Брод - Салмовка" 3+900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ЖКХ</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ул.Советская,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ЦРБ</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ул.Советская, 13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ЦРБ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ул.Советская, 13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Кирпичный завод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ул.Первомайская,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пл.Победы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ул.Советская, 58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Прогресс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ул.Советская, 58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Институт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ул.Садовая, 39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Институт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Садовая, 54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Комбикормовый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ул.Кончная,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Путепровод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ул.Белинская,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Путепровод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ул.Белинская,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Вокзал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ул.Белинская, 34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Вокзал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ул.Белинская, 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ж/д школа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ул.Белинская, 111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ж/д школа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ул.Белинская, 96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Баумана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ул.Белинская, 175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Баумана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ул.Белинская, 157а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Родник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ул.Баумана, 38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Водстрой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ул.Баумана, 67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ДСУ</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ул.Белинская, 189/1</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ДСУ</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ул.Белинская, 189/1В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Пожарка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ул.Гражданская, 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Полиция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ул.Гражданская, 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Техучилище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ул.Гражданская, 12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Техучилище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ул.Центральная,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Караван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ул.Центральная, 10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Караван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Центральная, 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Энергетиков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ул.Центральная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КЭС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ул.Гражданская, 39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Бассейн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ул.Спортивная, 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Производственная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ул.Гражданская, 45</w:t>
            </w:r>
          </w:p>
        </w:tc>
      </w:tr>
      <w:tr w:rsidR="005945BC" w:rsidRPr="005945BC" w:rsidTr="005945BC">
        <w:trPr>
          <w:trHeight w:val="36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Коммунистическая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ул.Коммунистическая, 88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Сельмаш</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ул.Коммунистическая, 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Мандарин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ул.Суворова, 30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Гастроном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ул.Чернышевского, 10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Ломовская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ул.Ломовская, 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"Варежка"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 ул.Юдина, 61А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с.Анучино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с.Анучино, ул.Александровка, 23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с.Головинщино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с.Головинщино, ул.Центральная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с.Головинщино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с.Головинщино, ул.Центральная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с.Кочетовка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с.Кочетовка, ул.Новая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с.Блиновка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с.Блиновка, ул.Овражная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с.Кочалейка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с.Кочалейка, ул.Тамбовская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с.Кувака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с.Кувака, ул.Центральная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с.Блиновка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с.Блиновка, ул.Еланская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с.Кобылкино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"Пенза-пачелма", 20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п.Тухачевский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"Каменка - Крыловка"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с.Междуречье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"Каменка - Крыловка"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с.Крыловка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с.Крыловка, ул.Майская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с.Завиваловка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с.Завиваловка"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с.Вражское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с.Вражское"</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с.Варваровка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с.Варваровка , ул.Овражная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д.Кургановка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д.Кургановка, ул.Центральная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с.Александровка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с.Александровка, ул.Бухарская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ст.Студенец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ст.Студенец, ул.Станционная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с.Кикино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с.Кикино, ул.Отчанка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с.Кикино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с.Кикино, ул.Центральная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с.Мочалейка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с.Мочалейка, ул.Базар-тау</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с.Телятино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с.Телятино, ул.Ади-оч</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д.Тарасовка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"с.Чумаево-д.Тарасовка"</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с.Лапшово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"с.Лапшово-с.Кулясово-с.Аряш" 3 км</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с.Кулясово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"с.Лапшово-с.Кулясово-с.Аряш" 14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с.Мамадыш</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"с.Кулясово-с.Мамадыш" 2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с.Алексеевка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"с.Лапшово-с.Дубровки" 6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с.Дубровки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"с.Лапшово-с.Дубровки" 15 км</w:t>
            </w:r>
          </w:p>
        </w:tc>
      </w:tr>
      <w:tr w:rsidR="005945BC" w:rsidRPr="005945BC" w:rsidTr="005945BC">
        <w:trPr>
          <w:trHeight w:val="34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с.Шаткино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"ст.Шаткино-ст.Чирчим-Камышенка" 1 км</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с.Красное Поле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"ст.Шаткино-ст.Чирчим-Камышенка" 12 км</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с.Ст.Чирчим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"ст.Шаткино-ст.Чирчим-Камышенка" 25 км</w:t>
            </w:r>
          </w:p>
        </w:tc>
      </w:tr>
      <w:tr w:rsidR="005945BC" w:rsidRPr="005945BC" w:rsidTr="005945BC">
        <w:trPr>
          <w:trHeight w:val="33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с.Камышенка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"ст.Шаткино-ст.Чирчим-Камышенка" 31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с.Пестровка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"Пестровка-с.Порзово" 3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с.Покровка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"Пестровка-с.Порзово" 4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с.Дьячевка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"Пестровка-с.Порзово" 7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с.Порзово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"Пестровка-с.Порзово" 12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 Русский Камешкир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"Н.Елюзань-Р.Камешкир-Лопатино" 24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Автостанция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р.п.Мокшан, ул.Советская, 27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с.Засечное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с.Засечное</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с.Нечаевка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"Мокшан-п.Отрадный" 20 +100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с.Нечаевка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"Мокшан-п.Отрадный" 23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ст.Рамзай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ст.Рамзай, ул.Желиховского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с.Успенское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с.Успенское, ул.Садовая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п.Отрадный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п.Отрадный, ул.Центральная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с.Широкоис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с.Широкоис</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с.Потьма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с.Потьма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с.Царевщино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с.Царевщино, ул.Центральная, 72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Старая сотня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с.Наровчат, ул.Красноармейская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Бассейн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с.Наровчат, ул.Гришаева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Сканово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с.Сканово, ул.Шоссейная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Казеевка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с.Казеевка, ул.Родниковая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Орловка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с.Орловка, ул.Молодежная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Кадыковка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с.Кадыковка, ул.Сорокина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Садовое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с.Садовое, ул.Советская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Вьюнки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с.Вьюнки, ул.Федотова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Студенец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с.Студенец, 2 км а/д  "Плесковка-Студенец"</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Пичуры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с.Н.Пичуры, ул.Молодежная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Телешовка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с.Телешовка, ул.Первомайская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Суркино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с.Суркино, ул.Пролетарская</w:t>
            </w:r>
          </w:p>
        </w:tc>
      </w:tr>
      <w:tr w:rsidR="005945BC" w:rsidRPr="005945BC" w:rsidTr="005945BC">
        <w:trPr>
          <w:trHeight w:val="33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Масловка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с.Потодеево, 100 м а/д "Потодеево-Масловка"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Полевой переулок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ул.Октябрьская, 429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Ларёк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ул.Октябрьская, 377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5-я школа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ул.Октябрьская, 290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Новая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ул.Октябрьская, 251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 25</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ул.Октябрьская, 185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ул.Октябрьская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ул.Октябрьская, 115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"Черёмушки"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ул.Октябрьская, 87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3</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ул.Октябрьская, 28-23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ул.Пугачёвская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ул.Октябрьская,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Пенсионный фонд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ул.Сурикова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детсад № 5</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ул.Ленина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кинотеатр "Рубин"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ул.Ленина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хлебозавод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ул.Ленина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карамальский магазин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ул.Толстого, 96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аптека № 14</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ул.Толстого, 127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стеклозавод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ул.толстого, 170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кафе "Бриз"</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ул.Ленина, 128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поликлиника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ул.Ленина, 80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пер.Герцена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ул.Ленина, 38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училище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ул.Заводская, 3-6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2-я проходная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ул.Стахановская,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2-х этажка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ул.Мира, 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ул.Стахановская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ул.Стахановская, 14</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ул.Красноармейская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ул.Красноармейская, 26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Новое поле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ул.Катушина, 20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2-я остановка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ул.Шевченко, 13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1-я остановка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ул.Осенняя,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Музей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ул.Театральная,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Новогодний посёлок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ул.Южная, 12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1-я остановка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ул.Евлейка, 23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2-я остановка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ул.Евлейка, 41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Евлейка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ул.Евлейка, 81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17-й магазин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 ул.Ленина, 66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Совхоз "Зеленодольский"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с/з Зеленодольский, ул.Центральная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Совхоз "Зеленодольский"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"Сосновоборск-Никольск", 55,37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совхоз "Никольский"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с/з Никольский , ул.Зеленая, 8а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Мокрая поляна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"Городище-Никольск-Ночка", 53,8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с.Рёбровка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"Никольск-Б.Пермиёво", 15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с.Керенка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"Никольск-Б.Пермиёво", 24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с.Керенское лесничество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"Никольск-Б.Пермиёво", 20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с.Пермиёво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с.Пермиёво, ул.Речная, 44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с.Казарка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с.Казарка, ул.Выселки, 45-А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с.Тюнярь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с.Тюнярь, ул.Посёлки, 4-а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с.Новиковка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с.Новиковка, ул.Советская, 32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с.Вичкилей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с.Вичкилей, ул.Центральная,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с.Ивановские Выселки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"Никольск-Ахматовка", 10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с.Карамалы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с.Карамалы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с.Б.Кеньша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"Никольск-Серман", 10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с.Серман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с.Серман, ул.Ленинская, 44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с.Серман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"Никольск-Серман", 27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с.Старая Селя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с.Старая Селя, ул.Полевая, 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с.Старая Селя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"Никольск-Старая Селя", 21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с.Новая Селя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с.Новая Селя, ул.Центральная, 23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с.Новая Селя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"Никольск-Новая Селя", 20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с.Ахматовка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с.Ахматовка, ул.Центральная, 46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с.Ахматовка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"Никольск-Ахматовка", 25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с.Казарка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"Городище-Никольск", 40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с.Нижний Шкафт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с.Нижний Шкафт, ул.Центральная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с.Аришка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с.Аришка, ул.Рамаданова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с.Столыпино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с.Столыпино, ул.Центральная, 72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с.Столыпино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с.Столыпино, ул.Центральная, 87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с.Родники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"Никольск-Ночка" , 15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с.Покровка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"Никольск-Ночка" , 17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с.Маис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с.Маис, ул.Нуждина, 10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с.Кочетовка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"Никольск-Ильмино", 26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с.Чаис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с.Чаис, ул.Железнодорожная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с.Усть-Инза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с.Усть-Инза, ул.Новая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п.Сура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п.Сура, ул.Пятилетка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совхоз "Шеншенский"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"Никольск - Ильмино", 45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с.Ильмино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с.Ильмино, ул.Центральная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с.Субботино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с.Субботино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ст.Ночка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жд.ст.Ночка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с.Троицкое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"Подъезд к с.Троицкое", 6+500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с.Алексеевка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с.Алексеевка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с.Ст.Валовай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"Н.Ломов-р.п.Башмаково"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с.Черкасское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"Черкасское-Архангельское",  0,5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с.Черкасское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"Черкасское-Архангельское",  1,5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с.Р.Никольское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"Черкасское-Архангельское",  4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с.Т.Никольское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"Черкасское-Архангельское",  10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с.Архангельск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"Черкасское-Архангельское",  17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с.Волхонщино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с.Волхонщино, ул.Центральная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с.Урлейка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с.Урлейка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с.П-Березовка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с.П-Березовка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ст.Саловка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ст.Саловка, ж/д станция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с.Краснополье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с.Красноволье</w:t>
            </w:r>
          </w:p>
        </w:tc>
      </w:tr>
      <w:tr w:rsidR="005945BC" w:rsidRPr="005945BC" w:rsidTr="005945BC">
        <w:trPr>
          <w:trHeight w:val="34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ст.Кромщино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"Н.Новгород-Саратов"-с.Краснополье, 3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с.Улановка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с.Улановка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с.Новопавловка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с.Новопавловка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с.Андреевка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с.Андреевка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д.Октябрьское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д.Октябрьское", 1,1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с.Князевка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"Н.Новгород-Саратов"-Князевка, 4,8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с.Варыпаево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с.Варыпаево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с.В-Умет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с.В-Умет, ул.Дорожная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с.Колышлейка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с.Колышлейка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ж/д Вокзал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ул.Гагарина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Детский сад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Гостиница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 (на м-н Ясенки)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Маяк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Новая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Рабочая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Восход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Магнит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Славный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Полесье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Молодежный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Кольцо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Строитель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Кафе "Весна"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Берёзки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Кирпичная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Лесная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Балашовская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Яблочкова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 (на ж/д Вокзал)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 (на Тупор)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Тупор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с.Пригородное, ул.Тупор, 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Русь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с.Пригородное, ул.Орловка, 85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Родничок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с.Пригородное, ул.Орловка, 10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с.Байка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на с.Байка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с.Салтыково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на с.Салтыково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с.Салтыково (Магазин)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с.Салтыково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Кольцо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Зубринка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Круглое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Секретарка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Мещерское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Кологривовка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Долгоруково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Константиновка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Оленичево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с.Репьевка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с.Гуленовка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с.Новое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с.Кирово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п.Школьный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"г.Сердобск-с.Кирово"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Кафе "Чинар"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"Сердобск-Рощино-Дубасово"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"Сердобск-Рощино-Дубасово"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с.Рощино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"Сердобск-Рощино-Дубасово"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Комплекс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"Сердобск-Рощино-Дубасово"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Карповка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"Сердобск-Рощино-Дубасово"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Перекресток на Хотяново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"Сердобск-Рощино-Дубасово"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Хотяново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"Сердобск-Рощино-Дубасово"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Камзолка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"Сердобск-Рощино-Дубасово"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Соколка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"Сердобск-Рощино-Дубасово"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с.Дубасово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"Сердобск-Рощино-Дубасово"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Сазанье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"Сердобск-Софьино"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Н.Надеждино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"Сердобск-Софьино"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Куракино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"Сердобск-Софьино"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Ростовка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"Сердобск-Софьино"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Софьино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"Сердобск-Софьино"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Н.Студеновка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 - 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с.Зелёновка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 - 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п.Зелёный Дол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 - 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Переезд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 - 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 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 - 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 2</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 - 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с.Балтинка (въезд)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 - 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с.Балтинка (магазин)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 - 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с.Песчанка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 - 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с.Свищевка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с.Свищевка"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с.Липлейка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с.Липлейка"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с.Белозёрка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с.Белозёрка"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с.Баранчеевка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с.Баранчеевка"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с.Липяги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с.Липяги"</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с.Монастырское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"М5 УРАЛ" - с.Ахлебинино-с.Монастырское</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с.Татарский Шелдаис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"Спасск-с.Дерябкино-с.Русский Шелдаис-с.Татарский Шелдаис"</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132 квартал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ул.Литке, строение 13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132 квартал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ул.Восточная, 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Церковь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ул.Литке, 29, корпус 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Церковь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ул.Литке, четная сторона</w:t>
            </w:r>
          </w:p>
        </w:tc>
      </w:tr>
      <w:tr w:rsidR="005945BC" w:rsidRPr="005945BC" w:rsidTr="005945BC">
        <w:trPr>
          <w:trHeight w:val="67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Баня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ул.Коммунальная, 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Баня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ул.Коммунальная,  нечетная сторона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Дворец спорта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 Им.Проценко, 17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Дворец спорта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 3а</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ДК "Юбилейный"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ул.Спортивная, 10</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ДК "Юбилейный"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ул.Комсомольская, 10</w:t>
            </w:r>
          </w:p>
        </w:tc>
      </w:tr>
      <w:tr w:rsidR="005945BC" w:rsidRPr="005945BC" w:rsidTr="005945BC">
        <w:trPr>
          <w:trHeight w:val="55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ДК "Юбилейный"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ул.Комсомольская, 3</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ТЮЗ</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30-летия Победы, 15а</w:t>
            </w:r>
          </w:p>
        </w:tc>
      </w:tr>
      <w:tr w:rsidR="005945BC" w:rsidRPr="005945BC" w:rsidTr="005945BC">
        <w:trPr>
          <w:trHeight w:val="6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ТЮЗ</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30-летия Победы, 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217</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 26</w:t>
            </w:r>
          </w:p>
        </w:tc>
      </w:tr>
      <w:tr w:rsidR="005945BC" w:rsidRPr="005945BC" w:rsidTr="005945BC">
        <w:trPr>
          <w:trHeight w:val="69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217</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 13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218</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 26</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218</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ул.Конституции СССР, 1а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Проспект Мира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 66а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Проспект Мира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 строение 77</w:t>
            </w:r>
          </w:p>
        </w:tc>
      </w:tr>
      <w:tr w:rsidR="005945BC" w:rsidRPr="005945BC" w:rsidTr="005945BC">
        <w:trPr>
          <w:trHeight w:val="6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Тепличный комбинат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 82а</w:t>
            </w:r>
          </w:p>
        </w:tc>
      </w:tr>
      <w:tr w:rsidR="005945BC" w:rsidRPr="005945BC" w:rsidTr="005945BC">
        <w:trPr>
          <w:trHeight w:val="6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КПП № 5</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 98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КПП № 5</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 КПП № 5</w:t>
            </w:r>
          </w:p>
        </w:tc>
      </w:tr>
      <w:tr w:rsidR="005945BC" w:rsidRPr="005945BC" w:rsidTr="005945BC">
        <w:trPr>
          <w:trHeight w:val="72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КПП № 5</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 КПП № 5</w:t>
            </w:r>
          </w:p>
        </w:tc>
      </w:tr>
      <w:tr w:rsidR="005945BC" w:rsidRPr="005945BC" w:rsidTr="005945BC">
        <w:trPr>
          <w:trHeight w:val="63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КПП № 11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строение 77</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КПП № 11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71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КПП № 11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КПП</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ул.Ленина, 68</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68</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Деловой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53</w:t>
            </w:r>
          </w:p>
        </w:tc>
      </w:tr>
      <w:tr w:rsidR="005945BC" w:rsidRPr="005945BC" w:rsidTr="005945BC">
        <w:trPr>
          <w:trHeight w:val="72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Деловой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58а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Универмаг</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42</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Универмаг</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33а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МДЦ "Россиия"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38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МДЦ "Россиия"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30</w:t>
            </w:r>
          </w:p>
        </w:tc>
      </w:tr>
      <w:tr w:rsidR="005945BC" w:rsidRPr="005945BC" w:rsidTr="005945BC">
        <w:trPr>
          <w:trHeight w:val="57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Колледж</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17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Колледж</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18б</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ОВД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ОВД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МФЦ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ул.Зеленая, 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МФЦ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ул.Зеленая, 15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Лицей № 230</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ул.Зеленая, 14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Лицей № 230</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ул.Зеленая, 33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226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ул.Светлая, 15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226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ул.Светлая, четная сторона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Поликлиника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ул.Заречная, 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Поликлиника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30-летия Победы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18 микрорайон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ул.Озерская, 22</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Плавательный бассейн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ул.Озерская, 10</w:t>
            </w:r>
          </w:p>
        </w:tc>
      </w:tr>
      <w:tr w:rsidR="005945BC" w:rsidRPr="005945BC" w:rsidTr="005945BC">
        <w:trPr>
          <w:trHeight w:val="63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ул.Заречная, 30</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ул.Заречная, 30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ул.Заречная, 30</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ул.Заречная, нечетная сторона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Городской санаторий-профилакторий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ул.Заречная, 19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Городской санаторий-профилакторий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ул.Заречная, 18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Налоговая инспекция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ул.Заречная, 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Налоговая инспекция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ул.Заречная, 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ДК "Дружбы"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ул.Строителей, строение 11 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ДК "Дружбы"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ул.Строителей, 22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ЕРКЦ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ул.Строителей, 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ЕРКЦ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ул.Строителей, строение 1а</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Центральный парк культуры и отдыха "Заречье"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30-летия Победы, 22</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Центральный парк культуры и отдыха "Заречье"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30-летия Победы, 22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ЗАГС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строение 24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ЗАГС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30-летия Победы, 30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Заводоуправление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КПП № 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ул.Литке, КПП №6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КПП № 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автодорога Виадук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КПП № 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автодорога Виадук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ФОК "Лесной"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ул.Зеленая, 24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ФОК "Лесной"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ул.Зеленая, 20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ул.Ахунская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ул.Ахунская, 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ул.Ленина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ул.Ленина, 26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ул.Индустриальная, строение 62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ул.Индустриальная, строение 23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Охранная техника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ул.Промышленная, строение 25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Охранная техника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ул.Промышленная, четная сторона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УПТК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ул.Индустриальная, строение 61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МСУ-66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ул.Транспортная, строение 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МСУ-66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ул.Транспортная, строение 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58 квартал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ул.Промышленная, строение 59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МК "Лером"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МК "Лером"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Ахунский переезд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г.Заречный, Проспект Мира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магазин "Стрела"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ул.Леваневского, 62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"Стрела"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ул.Леваневского и ул.50 летия Советской Армии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ул.Некрасова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ул.Леваневского, 59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ул.Маяковского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ул.Леваневского, 44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ул.Победы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ул.Победы, 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ул.Победы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ул.Победы, 28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"Стрела"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ул.Леваневского и ул.5Победы</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Кузнецкий многопрофильный 8-й колледж</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ул.Гражданская, 102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Лицей № 21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ул.Фабричная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Поликлиника № 3</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ул.Молодой Гвардии и ул.Правды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Пригородная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ул.Молодой Гвардии и ул.Пригородная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ул.Маяковского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ул.Маяковского, 45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Олимп</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ул.Осипенко, 59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КИИУТ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ул.Осипенко, 45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Центральое кладбище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ул.Строителей, и ул.Вокзальная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ул.Хвалынская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ул.Строителей, 99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1-я Спортивная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ул.Строителей и ул.1-я Спортивная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4</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ул.Рабочая, 331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Детский сад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ул.Рабочая и ул.Молодой Гвардии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ул.Рабочая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ул.Рабочая, 233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Центральный рынок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ул.Дарвина и ул.Белинского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ПАТП</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ул.Правды и Молодой Гвардии</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Поликлиника № 3</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ул.Молодой Гвардии и ул.Правды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Аптека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ул.Правды, 152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ул.Пензенская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ул.Правды, 89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ул.Пензенская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ул.Правды и ул.Пензенская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ул.Больничная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ул.Правды и ул.Больничная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ул.Водоканал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ул.Правды, 88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Откормсовхоз</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ул.Правды и ул.Откормсовхоз</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Стекловская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ул.Орджоникидзе, 176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Визит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ул.Орджоникидзе, 133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Фабричная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ул.Орджоникидзе, 68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ПТУ-26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ул.Октябрьская, 30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Победы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ул.Октябрьская, 65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ул.Октябрьская, 64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Минский рынок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ул.Минская, 23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Октябрьская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ул.Минская, 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14</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ул.Ленина, 242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14</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ул.Ленина, 237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ул.Ленина, 234 Б</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ул.Ленина, 207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Сбербанк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ул.Кирова, 166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Гражданская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ул.Кирова, 138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Гражданская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ул.Кирова, 115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Бибилиотека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Кирова, 78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ул.Кирова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ул.Кирова, 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ул.Хвалынская-конечная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ул.Хвалынская и ул. Аэродромный проезд</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Гимназия № 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ул.Дарвина, 48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Гимназия № 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ул.Дарвина, 27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Центральный рынок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ул.Дарвина, 221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ж/д Вокзал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ул.Белинского и ул.Комсомольская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ж/д Вокзал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ул.Белинского, 124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Центральная база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ул.Белинского и ул.Стекловская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ул.Стекловская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ул.Белинского, 139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ЦТ Гулливер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ул.Белинского, 109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ЦТ Гулливер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ул.Белинского, 110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Обувная фабрика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ул.Белинского, 70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Обувная фабрика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напротив ул.Белинского, 66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16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ул.Белинского, 34 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ул.Гагарина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ул.Белинского и ул.Гагарина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Хлебокомбинат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ул.Белинского, 8 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Хлебокомбинат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ул.Белинского, 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Автобаза № 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ул.Белинского и ул.60 лет ВЛКСМ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маг.Лилия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ул.Белинского, 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Западный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напротив ул.Белинского,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Западный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ул.Белинского, 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Мебельная фабрика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напротив ул.Пензенская, 145 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ул.Правды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ул.Пензенская и ул. Правды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ул.Правды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ул.Пензенская, 135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ул.Кирова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ул.Пензенская, 64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ул.Кирова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ул.Пензенская, 99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ул.Рабочая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ул.Пензенская, 50 Б</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ул.Заводская-конечная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угол ул.Заводская и ул.Больничная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ул.Бутурлинка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ул.1-я Бутурлинская, 45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Дружба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 городок Дружба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ул.Луначарского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ул.Луначарского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ул.Толстого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ул.Луначарского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ул.Толстого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ул.Луначарского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автовокзал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ул.Луначарского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автовокзал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ул.Луначарского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ул.Каракозова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ул.Луначарского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ул.Каракозова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ул.Луначарского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Сурский мост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Сурский мост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ул.Долгорукова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ул.Долгорукова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з-д ЖБИ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8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з-д ЖБИ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шуист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шуист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переезд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ст.Пенза-II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ст.Пенза-II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ул.Чаадаева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фабричная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ул.Тарханова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фабричная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ул.Тарханова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городская      больница № 2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ул.Парковая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городская      больница № 2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ул.парковая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пер.горбатов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ул.Транспортная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пер.горбатов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ул.Транспортная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пер.горбатов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пер.Горбатов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ул.Долгорукова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ул.Кл.Цеткин</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ул.Долгорукова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ул.Кл.Цеткин</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ул.Кл.Цеткин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ул.Кл.Цеткин</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ул.Кл.Цеткин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ул.Кл.Цеткин</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Универсам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ул.Кл.Цеткин</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Универсам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ул.Кл.Цеткин</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ул.Кл.Цеткин</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ул.Кл.Цеткин</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ул.Кл.Цеткин</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ул.Кл.Цеткин</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технопарк Яблочков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ул.Дружбы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технопарк Яблочков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ул.Дружбы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к-т Биосинтез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ул.Дружбы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к-т Биосинтез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ул.Дружбы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ГПЗ-24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ул.Антонова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ул.Антонова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ул.Антонова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ул.Антонова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ул.Антонова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ул.Антонова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ул.Антонова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ул.Антонова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ул.Антонова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ФОК Олимпийский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ул.Антонова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Учебно-курсовой комбинат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ул.Измайлова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Учебно-курсовой комбинат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ул.Измайлова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Автоколонна № 1546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ул.Измайлова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Автоколонна № 1546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ул.Измайлова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Детская железная дорога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ул.Измайлова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Детская железная дорога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ул.Измайлова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Сосновка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ул.Измайлова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Сосновка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ул.Измайлова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ул.Кулакова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ул.Кулакова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Сбербанк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Сбербанк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ул.Володарского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ул.Володарского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Центральный рынок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Центральный рынок в ГПЗ</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Центральный рынок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ул.Урицкого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Центральный рынок четная сторона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ул.Чехова</w:t>
            </w:r>
          </w:p>
        </w:tc>
      </w:tr>
      <w:tr w:rsidR="005945BC" w:rsidRPr="005945BC" w:rsidTr="005945BC">
        <w:trPr>
          <w:trHeight w:val="12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Центральный рынок нечетная сторона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ул.Чехова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Железнодорожная больница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ул.Чехова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Железнодорожная больница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ул.Чехова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ст.Пенза-I (вокзал)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Привокзальная площадь</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ст.Пенза-I (вокзал) маршруты 12,24,21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Привокзальная площадь</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ст.Пенза-I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ул.Октябрьская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Железнодорожный техникум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ул.Октябрьская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ул.Егорова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ул.Егорова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ТЭЦ-1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ул.Саранская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ТЭЦ-1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ул.Саранская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ул.Саранская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ул.Саранская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з-д Пензтекстильмаш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ул.Каракозова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з-д Пензтекстильмаш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ул.Кракозова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переезд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ул.Каракозова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переезд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ул.Каракозова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ОАО Исток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ул.Рабочая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ОАО Исток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ул.Рабочая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Путепровод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Гагаринский путепровод</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Путепровод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Гагаринский путепровод</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Больница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ул.Светлая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Больница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ул.Светлая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п.Согласие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ул.Светлая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п.Согласие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ул.Касторная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ул.Светлая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ул.Светлая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1-ая дачная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район дачного массива Барковка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1-ая дачная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район дачного массива Барковка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2-ая дачная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район дачного массива Барковка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2-ая дачная вцентр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район дачного массива Барковка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Пристань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ул.Дачная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Пристань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ул.Дачная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Барковка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пос.Барковка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Управление лесного хозяйства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Ахуны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Управление лесного хозяйства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Ахуны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СОК Семейный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Ахуны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СОК Семейный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Ахуны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Сосны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ул.Коннозаводская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Сосны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ул.Коннозаводская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ул.Коннозаводская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ул.Коннозаводская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к/т Заря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ул.Коннозаводская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к/т Заря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ул.Коннозаводская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поселок Малахит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ул.Коннозаводская, 37б</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Засурье</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Засурье</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ул.Кордон Студеный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ул.Кордон Студеный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п.Засурье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ул.Кордон Студеный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детский сад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ул.Подлесная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детский сад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ул.Подлесная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ПГСХА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ул.Ботаническая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ул.Славянская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ул.Славянская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ул.Перовской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ул.Перовской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ул.Перовской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ул.Перовской</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ул.Перовской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ул.Перовской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ул.Д.Бедного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ул.Д.Бедного</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ул.Д.Бедного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ул.Д.Бедного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ул.Стрельбищенская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ул.Луговая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ул.Стрельбищенская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ул.Луговая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стадион Локомотив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ул.Стрельбищенская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стадион Локомотив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ул.Стрельбищенская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ул.Стрельбищенская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ул.Стрельбищенская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Локомотивное депо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ул.Тухачевского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Локомотивное депо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ул.Тухачевского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ст.Пенза-III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Привокзальная площадь</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Ахунский переезд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Нейтральная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Ахунский переезд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Нейтральная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п.Лесной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ул.Молодогвардейская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п.Монтажный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ул.Ермака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п.Монтажный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ул.Ермака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Военный городок № 2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ул.Ермака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Элеватор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ул.Ушакова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Элеватор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ул.Ушакова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Сады-1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ул.Ушакова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Сады-1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ул.Ушакова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Сады -2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ул.Ушакова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Сады-2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ул.Ушакова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Лира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ул.Свободы</w:t>
            </w:r>
          </w:p>
        </w:tc>
      </w:tr>
      <w:tr w:rsidR="005945BC" w:rsidRPr="005945BC" w:rsidTr="005945BC">
        <w:trPr>
          <w:trHeight w:val="57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Лира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ул.Свободы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ул.Свободы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ул.Свободы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ул.Свободы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ул.Свободы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Сборный пункт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ул.Нейтральная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Сборный пункт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ул.Нейтральная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ул.Кошевого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ул.Нейтральная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Нефтебаза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ул.Нейтральная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Автобаза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ул.Нейтральная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Автобаза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ул.Нейтральная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ст.Пенза-IV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ул.Путевая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ст.Пенза-IV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ул.Путевая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ул.Казанская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ул.Казанская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ул.Казанская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ул.Казанская</w:t>
            </w:r>
          </w:p>
        </w:tc>
      </w:tr>
      <w:tr w:rsidR="005945BC" w:rsidRPr="005945BC" w:rsidTr="005945BC">
        <w:trPr>
          <w:trHeight w:val="36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1-й микрорайон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ул.Казанская</w:t>
            </w:r>
          </w:p>
        </w:tc>
      </w:tr>
      <w:tr w:rsidR="005945BC" w:rsidRPr="005945BC" w:rsidTr="005945BC">
        <w:trPr>
          <w:trHeight w:val="57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1-й микрорайон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ул.Казанская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Поворот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ул.Казанская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Поворот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ул.Казанская</w:t>
            </w:r>
          </w:p>
        </w:tc>
      </w:tr>
      <w:tr w:rsidR="005945BC" w:rsidRPr="005945BC" w:rsidTr="005945BC">
        <w:trPr>
          <w:trHeight w:val="33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ул.Баженова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ул.Крымская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ул.Крымская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ул.Крымская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База лесничества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пос.Победа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База лесничества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пос.Победа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п.Победа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п.Победа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ул.Чапаева (ТЭЦ-1)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ул.Чапаева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Пр-т Победы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пр-т. 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Пр-т Победы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пр-т. Победы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маг.Буратино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пр-т. 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маг.Василек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пр-т. 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Гусиловский рынок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ул.Карпинского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Гусиловский рынок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ул.Карпинского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ул.Карпинского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ул.Карпинского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МЦ Юность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ул.Карпинского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МЦ Юность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ул.Карпинского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ул.Громова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ул.Карпинского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ул.Горомова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ул.Карпинского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ул.Мотоциклетная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ул.Карпинского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ул.Мотоциклетная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ул.Карпинского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Рембыттехника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ул.Карпинского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ул.Пионерская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ул.Коммунистическая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ул.Пионерская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ул.Коммунистическая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Доссаф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ул.Коммунистическая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Доссаф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ул.Коммунистическая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ул.Бекешская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ул.Бекешская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ул.Бекешская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ул.Бекешская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Рембыттехника вцентр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ул.Бекешская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ул.Окружная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ул.Окружная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ул.Захарова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З.Космодемьянского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ул.Захарова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ул.Захарова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ул.Захарова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ОАО Электромеханика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ул.Чкалова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Гимназия № 1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ул.Красная</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Гимназия № 1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ул.Красная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ПГУ нечетная сторона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ул.Лермонтова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ПГПУ нечетнач сторона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ул.Лермонтова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ОАО Электромеханика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ул.Свердлова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ул.Свердлова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пл.Маршала Жукова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ул.Плеханова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Цирк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ул.Плеханова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пл.Маршала Жукова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ул.Пушкина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Приборостроительный колледж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ул.Пушкина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Приборостроительный колледж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ул.Пушкина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Роддом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ул.Пушкина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Роддом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ул.Пушкина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ул.Пушкина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ул.Некрасова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ул.Пушкина</w:t>
            </w:r>
          </w:p>
        </w:tc>
      </w:tr>
      <w:tr w:rsidR="005945BC" w:rsidRPr="005945BC" w:rsidTr="005945BC">
        <w:trPr>
          <w:trHeight w:val="2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ул.Некрасова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ул.Пушкина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ул.Шевченко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ул.Пушкина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ул.Шевченко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ул.Пушкина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ул.М.Горького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ул.Горького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Тетральный проезд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ул.Володарского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Театральный проезд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ул.Володарского</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Пензгражданпроект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ул.Володарского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Пензгражданпроект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ул.Володарского</w:t>
            </w:r>
          </w:p>
        </w:tc>
      </w:tr>
      <w:tr w:rsidR="005945BC" w:rsidRPr="005945BC" w:rsidTr="005945BC">
        <w:trPr>
          <w:trHeight w:val="84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Библиотека им.Лермонтова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ул.Кирова</w:t>
            </w:r>
          </w:p>
        </w:tc>
      </w:tr>
      <w:tr w:rsidR="005945BC" w:rsidRPr="005945BC" w:rsidTr="005945BC">
        <w:trPr>
          <w:trHeight w:val="93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Библиотека им.Лермонтова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ул.Кирова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Детская библиотека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ул.Кирова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Детская библиотека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ул.Кирова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ТТС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ул.Кирова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пл.Ленина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ул.Кирова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к/т Октябрь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ул.Кирова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ул.Пугачева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ул.Пугачева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ул.Шевченко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ул.Шевченко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2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ТОК Рембыттехника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Больница скорой помощи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ул.Луначарского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Больница скорой помощи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ул.Луначарского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ул.Ворошилова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ул.Ворошилова</w:t>
            </w:r>
          </w:p>
        </w:tc>
      </w:tr>
      <w:tr w:rsidR="005945BC" w:rsidRPr="005945BC" w:rsidTr="005945BC">
        <w:trPr>
          <w:trHeight w:val="36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ул.Дзержинского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ул.Дзержинского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Путепровод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8 Марта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Путепровод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8 Марта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Рембыттехника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8 Марта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 8 Марта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8 Марта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 8 Марта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8 Марта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 Пенза, ул.Урицкого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о.Пески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ул.Бурденко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Лесхоз</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ул.Хорошая,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ул.Б.Арбековская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Подвестной мост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ул.М.Горького</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ул.Карпинского (Н.Западное кладбище)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ул.Карпинского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Автодорожный Колледж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Автодорожный Колледж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з-д Тяжпромарматура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з-д Тяжпромарматура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ЦНТИ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ЦНТИ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Универсам № 173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маг.Океан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 Океан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 Россия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мемориал "Звезда"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мемориал "Звезда" из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ул.Ульяновская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ТЦ Лента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ТЦ Лента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Автодром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Автодром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Колледж Управления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Колледж Управления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Могилевский дворик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Могилевский дворик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Салон быта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Аптека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Аптека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Универсам № 175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Универсам № 175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ДС Буртасы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ДС Буртасы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Комарово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Комарово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Кольцевая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Кольцевая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Кольцевая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Запрудный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пр.Строителей</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Городская больница № 6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ул.Стасова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Городская больница № 6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ул.Стасова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ул.Тернопольская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Тернопольская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ул.Тернопольская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Тернопольская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ул.Бородина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Тернопольская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ул.Бородина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Тернопольская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ул.Ладожская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ул.Ладожская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ул.Ладожская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ул.Ладожская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ул.Ладожская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ул.Ладожская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ул.Ладожская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ул.Ладожская, 160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Детский сад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ул.Рахманинова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ул.Рахманинова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ул.Рахманинова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Диспетчерская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 Пенза, 6-ой проезд Пестеля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Школла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Компрессорный завод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Компрессорный завод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ул.Аустрина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ул.Аустрина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Мясокомбинат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Мясокомбинат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34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Торговый техникум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Торговый техникум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6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Пензенские электрические сети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57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Пензенские электрические сети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Пензаводпром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Пензаводпром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Большая дорога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Большая дорога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Пензарыба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ул.Аустрина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Технологическая академия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ул.Байдукова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ул.Байдукова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ул.Байдукова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ул.Байдукова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ул.Байдукова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ул.Северная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ул.Совхозная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стадион Пенза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ул.Гагарина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стадион Пенза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ул.Гагарина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ул.Гагарина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ул.Гагарина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ул.Гагарина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Гагарина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ул.Ленина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ул.Ленина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ул.Ленина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стадион Пенза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ул.Крупская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 искусств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ул.Леонова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ул.Леонова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ул.Циолковского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ул.Циолковского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ул.Циолковского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ул.Циолковского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Детский сад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ул.Циолковского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детский сад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ул.Циолковского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Строительный университет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ул.Беляева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Строительный университет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ул.Беляева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пос.Зиф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п.Зиф</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Поворот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Поворот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Озеро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Озеро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Коттеджи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Коттеджм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Склады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Склады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дорога на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с/х Заря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с/х Заря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с/х Заря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пос.Нефтянник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пос.Нефтянник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65 летия 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65 летия Победы</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Арбековская застава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65 летия 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Ж/д переезд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ул.Арбековская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Ж/д переезд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ул.Арбековская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ул.Арбековская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ул.Арбековская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с.Арбеково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ул.Арбековская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с.Арбеково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ул.Арбековская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Коттеджи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ул.Арбековская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Коттеджи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ул.Арбековская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Свинокомплекс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ул.Арбековская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Свинокомплекс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ул.Арбековская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Дачная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ул.Арбековская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ул.Лядова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ул.Лядова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Кардиологический центр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ул.Лядова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ул.Лядова, 64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ул.Лядова, 64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ул.Одесская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ул.Одесская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ул.Минская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ул.Минская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Титова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ул.Г.Титова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Аэропорт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НПП МедИнж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Нпп МедИнж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Метеостанция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Метеостанция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Дом быта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Дом быта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ул.Токарная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ул.Токарная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Терновский мост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Терновский мост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Районный дом культуры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Районный дом культуры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ул.Петровской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ул.Петровской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ул.Терешковой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ул.Терешковой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Гидрострой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Гидрострой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ул.Сухумская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ул.Терновского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МОУ Межшкольный учебный комбинат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ул.Баумана</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МОУ Межшкольный учебный комбинат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ул.Баумана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Фабрика игрушек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Фабрика игрушек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Универсам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Универсам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ул.Чкалова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ОАО Электромеханика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Профкурсы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Профкурсы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Дизельный завод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34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Дизельный завод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Дворец водного спорта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ул.Калинина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Горводоканал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ул.Кривозерье</w:t>
            </w:r>
          </w:p>
        </w:tc>
      </w:tr>
      <w:tr w:rsidR="005945BC" w:rsidRPr="005945BC" w:rsidTr="005945BC">
        <w:trPr>
          <w:trHeight w:val="36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маг.Пригородный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ул.Кривозерье</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ул.Окружная,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ул.Кривозерье</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ул.Окружная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ул.Кривозерье</w:t>
            </w:r>
          </w:p>
        </w:tc>
      </w:tr>
      <w:tr w:rsidR="005945BC" w:rsidRPr="005945BC" w:rsidTr="005945BC">
        <w:trPr>
          <w:trHeight w:val="33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ст.Кривозеровка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ул.Кривозерье</w:t>
            </w:r>
          </w:p>
        </w:tc>
      </w:tr>
      <w:tr w:rsidR="005945BC" w:rsidRPr="005945BC" w:rsidTr="005945BC">
        <w:trPr>
          <w:trHeight w:val="12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Контрольно-диспетчерский пункт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40 лет Октября</w:t>
            </w:r>
          </w:p>
        </w:tc>
      </w:tr>
      <w:tr w:rsidR="005945BC" w:rsidRPr="005945BC" w:rsidTr="005945BC">
        <w:trPr>
          <w:trHeight w:val="112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Контрольно-диспетчерский пункт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40 лет Октября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Совхозная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40 лет Октября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Совхозная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 40 лет Октября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Тепличный комбинат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ул.Тепличная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Тепличный комбинат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ул.Тепличная</w:t>
            </w:r>
          </w:p>
        </w:tc>
      </w:tr>
      <w:tr w:rsidR="005945BC" w:rsidRPr="005945BC" w:rsidTr="005945BC">
        <w:trPr>
          <w:trHeight w:val="3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Тамбовская Застава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ул.Ново-Тамбовская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Тамбовская Застава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ул.Ново-Тамбовская</w:t>
            </w:r>
          </w:p>
        </w:tc>
      </w:tr>
      <w:tr w:rsidR="005945BC" w:rsidRPr="005945BC" w:rsidTr="005945BC">
        <w:trPr>
          <w:trHeight w:val="33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Кирпичный завод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ул.Ново-Тамбовская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ул.Ново-Тамбовская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магазин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ул.Ново-Тамбовская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ул.Вишневая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ул.Вишневая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ул.Кижеватова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ул.Кижеватова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КТУ-4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КТУ-4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завод Точных приборов в центр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завод Точных приборов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Дорожно-Строительное Управление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Дорожно-Строительное Управление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Октябрьский сад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Веселовка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Веселовка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СЗК Дизель-Арена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СЗК Дизель-Арена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ул.Окружная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Детская полтиклиника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ул.Кижеватова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ул.Российская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ул.Кижеватова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ул.Пацаева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ул.Мира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ул.Пацаева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ул.Мира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Гортеплоэнергия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ул.Мира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Западная Поляна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ул.Мира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НИИ Контрольприбор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ул.Мира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НИИ Контрольприбор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ул.Мира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ул.Мира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ул.Мира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ул.Мира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ул.Мира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ул.Ленинградская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ул.Ленинградская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Гарнизонный дом офицеров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ул.Ленинградская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Гарнизонный дом офицеров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ул.Ленинградская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Спутник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ул.Попова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1-я спортивная школа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ул.Попова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Больница КИМ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ул.Красная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ул.Красная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ПГУ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ул.Красная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ПГУ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ул.Красная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Зоопарк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ул.Красная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Зоопарк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ул.Красная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Больница "КИМ"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ул.Куйбышева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Больница "КИМ"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ул.Куйбышева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ул.Куйбышева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ул.Куйбышева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"ул.Куйбышева"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ул.Куйбышева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"ул.Воронова"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ул.Воронова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"Микрорайон"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ул.Воронова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"ПГПУ" четная сторона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ул.Лермонтова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"ПГУ" четная сторона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ул.Лермонтова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"Художественное училище"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ул.Лермонтова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"Совхоз-техникум"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ул.Совхоз-техникум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"1-й пр.Мереняшева"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"1-й пр.Мереняшева"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"2-й пр.Мереняшева"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"2-й пр.Мереняшева"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"3-й пр.Мереняшева"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"3-й пр.Мереняшева"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"4-й пр.Мереняшева"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"4-й пр.Мереняшева"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"5-й пр.Мереняшева"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"5-й пр.Мереняшева"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"ул.Мереняшева"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39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"ул.Мереняшева"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ул.Мереняшева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"ул.Зеленодольская"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ул.Зеленодольская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ул.Тепличная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ул.Тепличная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"Бригадирский мост"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ул.Бийская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"Бригадирский мост"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ул.Бийская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"ул.Дальнереченская"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ул.Дальнереченская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"ул.Токарная"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ул.Токарная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"ул.Токарная"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ул.Токарная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"ул.Галетая"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ул.Галетная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"ул.Галетая"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ул.Галетная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"Спецавтобаза"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ул.Галетная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"Спецавтобаза"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ул.Галетная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"Фабрика Кл.Цеткин"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ул.Молокова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"Управление"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Лесхоз</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"Управление"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Лесхоз</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"Управление"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Лесхоз</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 № 62"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ул.Ферганская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"ул.Водопьянова"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ул.Водопьянова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"База О,РЭХТ"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ул.Перспективная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"Городская больница № 5"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ул.Краснова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ТЦ "Ритэйл Парк" (конечная)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ул.Центральная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Березенки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12,5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Пушанино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12,5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Сяськино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11,7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Волчково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11,7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Невежкино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19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Ростовка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17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Румяновка, Тархово, Поляны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17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Чернышово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31 км</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Сярда, Старая Каштановка, Корсаевка, Пичевка, Козловка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31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Линевка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16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Кукапки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16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Свищевка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33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Балкашино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33 км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Пяркино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Белинский район, 11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р.п.Колышлей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р.п.Колышлей, ул.Сердобская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р.п.Колышлей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р.п.Колышлей, ул.Южная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р.п.Колышлей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р.п.Колышлей, ул.Советская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р.п.Колышлей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р.п.Колышлей, ул.Терешкина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р.п.Колышлей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р.п.Колышлей, ул.Садовая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р.п.Колышлей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р.п.Колышлей, ул.Лесная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с.Трескино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с.Трескино, ул.Транспортная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с.Трескино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с.Трескино, ул.Кооперативная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с.Катковка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"Пенза-Малая Сердоба"  ПК 12-75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с.Сумы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с.Сумы, ул.Центральная ПК 11+60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с.Красная Горка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с.Красная Горка, ул.Транспортая ПК1+45,92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с.Чубаровка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с.Чубаровка, ул.Центральная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д.Лачиновка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д.Лачиновка, ул.Луговая ПК65+16,19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с.Пограничное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с.Пограничное</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д.Третий Хутор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д.Третий Хутор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д.Ленино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д.Ленино ПК 36+42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с.Крутец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с.Крутец ПК 51+48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с.Хопер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с.Хопер ПК 68+0,0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д.Алферьевка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д.Алферьевка ПК 41-64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д.Пановка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д.Пановка, ул.Московская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Иссинская автостанция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р.п.Исса, ул.Черокманова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АЗС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Больница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ул.Фрунзе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АТП</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ул.Луначарского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Кинотеатр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ул.Красноармейская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РТП</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Элеватор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Клуб</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ЗМЗ</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Волженка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Торговый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ЛВЗ</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ул.Маркса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ДДЮТ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Кирпичный завод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Маслозавод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г.Н.Ломов</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Богдановка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с.Богдановка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Песчанка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с.Песчанка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Старое Назимкино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с.Старое Назимкино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Дубровка на Узе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с.Дубровка - на - Узе</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Надеждино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с.Надеждино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Азрапино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с.Азрапино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Ивановка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п.Ивановка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Малыгино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д.Малыгино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Семь Ключей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3 км на юго-восток от р.п. Шемышейка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с.Пиксанкино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от Т. 1 ПК 00+00,00 до Т. 2 ПК 104+00,00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Новый Мачим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от Т. 1 ПК 00+00,00 до Т. 2 ПК 96+40,00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Мордовская Норка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от Т. 1 ПК 00+00,00 пересечение с а/д "Шемышейка-Городище"</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"Нижний Новгород - Саратов" - станция Ардым - с.Ленино  км 9 слева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п.Ахуны - с.Золотаревка км 10 слева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Возрождение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санаторию Кичкилейка км 3 справа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Кичкилейка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подъезд к санаторию Кичкилейка км 5 слева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станции Леонидовка км 3 справа</w:t>
            </w:r>
          </w:p>
        </w:tc>
      </w:tr>
      <w:tr w:rsidR="005945BC" w:rsidRPr="005945BC" w:rsidTr="005945BC">
        <w:trPr>
          <w:trHeight w:val="55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с.Махалино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с.Махалино - п.Сосновоборск км 0+050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ст.Сюзюм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с.Махалино - п.Сосновоборск км 7+085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ст.Сюзюм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с.Махалино - п.Сосновоборск км 7+115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с.Индерка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с.Махалино - п.Сосновоборск км 17+512</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с.Индерка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с.Махалино - п.Сосновоборск км 18+150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с.Индерка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с.Махалино - п.Сосновоборск км 20+370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п.Сосновоборск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с.Сосновоборск - г.Никольск км 0+010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с.Ручим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с.Сосновоборск - г.Никольск км 11+805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с.Сюзюмский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с.Сосновоборск - г.Никольск км 19+690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с.Н.Барнуки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с.Сосновоборск - г.Никольск км 22+050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с.Кряжиское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с.Сосновоборск - г.Никольск км 28+874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с.Индерка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с.Индерка - с.Н.Катмис км 0+057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с.Липовка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с.Индерка - с.Н.Катмис км 9+000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с.Альмяшовка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с.Индерка - с.Н.Катмис км 14+400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с.Н.Катмис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с.Индерка - с.Н.Катмис км 19+200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с.Тешнярь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п.Сосновоборск - с.Н.Мывал км 3+781</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с.Топоровка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п.Сосновоборск - с.Н.Мывал км 9+378</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с.Н.Мывал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п.Сосновоборск - с.Н.Мывал км 12+530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с.Вачелай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п.Сосновоборск - с.Н.Мывал - с.Маркино  км 0+033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с.Ега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п.Сосновоборск - с.Н.Мывал - с.Маркино  км 8+189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с.Вязовка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п.Сосновоборск - с.Н.Мывал - с.Маркино км 14+762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с.Т.Сыромяс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п.Сосновоборск - с.Н.Мывал - с.Маркино км 21+700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с.Шкудим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"п.Сосновоборск - г.Никольск" - с.Шугурово - с.Р.Качим км 6+048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с.Шугурово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"п.Сосновоборск - г.Никольск" - с.Шугурово - с.Р.Качим км 9+209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с.Новополянское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"п.Сосновоборск - г.Никольск" - с.Шугурово - с.Р.Качим км 16+603</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с.Мичурино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с.Мичурино" км 1</w:t>
            </w:r>
          </w:p>
        </w:tc>
      </w:tr>
      <w:tr w:rsidR="005945BC" w:rsidRPr="005945BC" w:rsidTr="005945BC">
        <w:trPr>
          <w:trHeight w:val="6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с.Мичурино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с.Мичурино" км 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с.Мичурино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с.Мичурино" км 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с.Кучки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"Тамбов-Пенза"-Колышлей-сердобск-Беково-Кучки-"Тамбов-Пенза" км 17+500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с.Кучки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"Тамбов-Пенза"-Колышлей-сердобск-Беково-Кучки-"Тамбов-Пенза" км 19+010</w:t>
            </w:r>
          </w:p>
        </w:tc>
      </w:tr>
      <w:tr w:rsidR="005945BC" w:rsidRPr="005945BC" w:rsidTr="005945BC">
        <w:trPr>
          <w:trHeight w:val="6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с.Большая Елань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с.Большая Елань" км 0+800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Нижний Ломов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 - с.Наровчат - граница области км 0+096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с.Прязерки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 - с.Наровчат - граница области км 8+836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с.Усть-Карешма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 - с.Наровчат - граница области км 11+450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с.Усть-Карешма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 - с.Наровчат - граница области км 13+900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с.Колычево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 - с.Наровчат - граница области км 14+982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с.Колычево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 - с.Наровчат - граница области км 15+296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с.Норовка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г.Нижний Ломов - р.п.Пачелма - р.п.Башмаково км 1+231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с.Норовка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г.Нижний Ломов - р.п.Пачелма - р.п.Башмаково км 3+775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с.Козлятское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г.Нижний Ломов - р.п.Пачелма - р.п.Башмаково км 5+650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с.Верхний Ломов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г.Нижний Ломов - р.п.Пачелма - р.п.Башмаково км 9+806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с.Верхний Ломов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г.Нижний Ломов - р.п.Пачелма - р.п.Башмаково км 11+700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с.Верхний Ломов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г.Нижний Ломов - р.п.Пачелма - р.п.Башмаково км 12+206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с.Голицыно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с.Плёсс-с.Голицыно-г.Нижний Ломов</w:t>
            </w:r>
            <w:r w:rsidR="00D8636D">
              <w:rPr>
                <w:color w:val="000000"/>
                <w:sz w:val="22"/>
                <w:szCs w:val="22"/>
              </w:rPr>
              <w:t>,</w:t>
            </w:r>
            <w:r w:rsidRPr="005945BC">
              <w:rPr>
                <w:color w:val="000000"/>
                <w:sz w:val="22"/>
                <w:szCs w:val="22"/>
              </w:rPr>
              <w:t xml:space="preserve"> км 28+973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с.Голицыно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с.Плёсс-с.Голицыно-г.Нижний Ломов</w:t>
            </w:r>
            <w:r w:rsidR="00D8636D">
              <w:rPr>
                <w:color w:val="000000"/>
                <w:sz w:val="22"/>
                <w:szCs w:val="22"/>
              </w:rPr>
              <w:t>,</w:t>
            </w:r>
            <w:r w:rsidRPr="005945BC">
              <w:rPr>
                <w:color w:val="000000"/>
                <w:sz w:val="22"/>
                <w:szCs w:val="22"/>
              </w:rPr>
              <w:t xml:space="preserve"> км 30+460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с.Кера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с.Плёсс-с.Голицино-г.Нижний Ломов</w:t>
            </w:r>
            <w:r w:rsidR="00D8636D">
              <w:rPr>
                <w:color w:val="000000"/>
                <w:sz w:val="22"/>
                <w:szCs w:val="22"/>
              </w:rPr>
              <w:t>,</w:t>
            </w:r>
            <w:r w:rsidRPr="005945BC">
              <w:rPr>
                <w:color w:val="000000"/>
                <w:sz w:val="22"/>
                <w:szCs w:val="22"/>
              </w:rPr>
              <w:t xml:space="preserve"> км 35+983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с.Красная Керка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с.Плёсс-с.Голицино-г.Нижний Ломов</w:t>
            </w:r>
            <w:r w:rsidR="00D8636D">
              <w:rPr>
                <w:color w:val="000000"/>
                <w:sz w:val="22"/>
                <w:szCs w:val="22"/>
              </w:rPr>
              <w:t>,</w:t>
            </w:r>
            <w:r w:rsidRPr="005945BC">
              <w:rPr>
                <w:color w:val="000000"/>
                <w:sz w:val="22"/>
                <w:szCs w:val="22"/>
              </w:rPr>
              <w:t xml:space="preserve"> км 38+487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с.Аршиновка-Ива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с.Плёсс-с.Голицино-г.Нижний Ломов</w:t>
            </w:r>
            <w:r w:rsidR="00D8636D">
              <w:rPr>
                <w:color w:val="000000"/>
                <w:sz w:val="22"/>
                <w:szCs w:val="22"/>
              </w:rPr>
              <w:t>,</w:t>
            </w:r>
            <w:r w:rsidRPr="005945BC">
              <w:rPr>
                <w:color w:val="000000"/>
                <w:sz w:val="22"/>
                <w:szCs w:val="22"/>
              </w:rPr>
              <w:t xml:space="preserve"> км 39+915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с.Н-Пятина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с.Плёсс-с.Голицино-г.Нижний Ломов</w:t>
            </w:r>
            <w:r w:rsidR="00D8636D">
              <w:rPr>
                <w:color w:val="000000"/>
                <w:sz w:val="22"/>
                <w:szCs w:val="22"/>
              </w:rPr>
              <w:t>,</w:t>
            </w:r>
            <w:r w:rsidRPr="005945BC">
              <w:rPr>
                <w:color w:val="000000"/>
                <w:sz w:val="22"/>
                <w:szCs w:val="22"/>
              </w:rPr>
              <w:t xml:space="preserve"> км 48+488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с.Б-Хутора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с.Плёсс-с.Голицино-г.Нижний Ломов</w:t>
            </w:r>
            <w:r w:rsidR="00D8636D">
              <w:rPr>
                <w:color w:val="000000"/>
                <w:sz w:val="22"/>
                <w:szCs w:val="22"/>
              </w:rPr>
              <w:t>,</w:t>
            </w:r>
            <w:r w:rsidRPr="005945BC">
              <w:rPr>
                <w:color w:val="000000"/>
                <w:sz w:val="22"/>
                <w:szCs w:val="22"/>
              </w:rPr>
              <w:t xml:space="preserve"> км 58+044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с.Овчарное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с.Плёсс-с.Голицино-г.Нижний Ломов</w:t>
            </w:r>
            <w:r w:rsidR="00D8636D">
              <w:rPr>
                <w:color w:val="000000"/>
                <w:sz w:val="22"/>
                <w:szCs w:val="22"/>
              </w:rPr>
              <w:t>,</w:t>
            </w:r>
            <w:r w:rsidRPr="005945BC">
              <w:rPr>
                <w:color w:val="000000"/>
                <w:sz w:val="22"/>
                <w:szCs w:val="22"/>
              </w:rPr>
              <w:t xml:space="preserve"> км 59+903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с.Плёсс-с.Голицино-г.Нижний Ломов</w:t>
            </w:r>
            <w:r w:rsidR="00D8636D">
              <w:rPr>
                <w:color w:val="000000"/>
                <w:sz w:val="22"/>
                <w:szCs w:val="22"/>
              </w:rPr>
              <w:t>,</w:t>
            </w:r>
            <w:r w:rsidRPr="005945BC">
              <w:rPr>
                <w:color w:val="000000"/>
                <w:sz w:val="22"/>
                <w:szCs w:val="22"/>
              </w:rPr>
              <w:t xml:space="preserve"> км 62+250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с.Аршиновка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с.Плёсс-с.Голицино-г.Нижний Ломов - с.Ива</w:t>
            </w:r>
            <w:r w:rsidR="00D8636D">
              <w:rPr>
                <w:color w:val="000000"/>
                <w:sz w:val="22"/>
                <w:szCs w:val="22"/>
              </w:rPr>
              <w:t>,</w:t>
            </w:r>
            <w:r w:rsidRPr="005945BC">
              <w:rPr>
                <w:color w:val="000000"/>
                <w:sz w:val="22"/>
                <w:szCs w:val="22"/>
              </w:rPr>
              <w:t xml:space="preserve"> км 0+800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с.Александровка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с.Плёсс-с.Голицино-г.Нижний Ломов - с.Ива</w:t>
            </w:r>
            <w:r w:rsidR="00D8636D">
              <w:rPr>
                <w:color w:val="000000"/>
                <w:sz w:val="22"/>
                <w:szCs w:val="22"/>
              </w:rPr>
              <w:t>,</w:t>
            </w:r>
            <w:r w:rsidRPr="005945BC">
              <w:rPr>
                <w:color w:val="000000"/>
                <w:sz w:val="22"/>
                <w:szCs w:val="22"/>
              </w:rPr>
              <w:t xml:space="preserve"> км 7+500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с.Плёсс-с.</w:t>
            </w:r>
            <w:r w:rsidR="00D8636D">
              <w:rPr>
                <w:color w:val="000000"/>
                <w:sz w:val="22"/>
                <w:szCs w:val="22"/>
              </w:rPr>
              <w:t>Голицино-г.Нижний Ломов - с.Ива,</w:t>
            </w:r>
            <w:r w:rsidRPr="005945BC">
              <w:rPr>
                <w:color w:val="000000"/>
                <w:sz w:val="22"/>
                <w:szCs w:val="22"/>
              </w:rPr>
              <w:t xml:space="preserve"> км 11+230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с.Б-Ижмора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Кувак-Никольское - р.п.Вадинск </w:t>
            </w:r>
            <w:r w:rsidR="00D8636D">
              <w:rPr>
                <w:color w:val="000000"/>
                <w:sz w:val="22"/>
                <w:szCs w:val="22"/>
              </w:rPr>
              <w:t>–</w:t>
            </w:r>
            <w:r w:rsidRPr="005945BC">
              <w:rPr>
                <w:color w:val="000000"/>
                <w:sz w:val="22"/>
                <w:szCs w:val="22"/>
              </w:rPr>
              <w:t xml:space="preserve"> Земетчино</w:t>
            </w:r>
            <w:r w:rsidR="00D8636D">
              <w:rPr>
                <w:color w:val="000000"/>
                <w:sz w:val="22"/>
                <w:szCs w:val="22"/>
              </w:rPr>
              <w:t>,</w:t>
            </w:r>
            <w:r w:rsidRPr="005945BC">
              <w:rPr>
                <w:color w:val="000000"/>
                <w:sz w:val="22"/>
                <w:szCs w:val="22"/>
              </w:rPr>
              <w:t xml:space="preserve"> км 56+300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с.Малая Ижмора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Кувак-Никольское - р.п.Вадинск </w:t>
            </w:r>
            <w:r w:rsidR="00D8636D">
              <w:rPr>
                <w:color w:val="000000"/>
                <w:sz w:val="22"/>
                <w:szCs w:val="22"/>
              </w:rPr>
              <w:t>–</w:t>
            </w:r>
            <w:r w:rsidRPr="005945BC">
              <w:rPr>
                <w:color w:val="000000"/>
                <w:sz w:val="22"/>
                <w:szCs w:val="22"/>
              </w:rPr>
              <w:t xml:space="preserve"> Земетчино</w:t>
            </w:r>
            <w:r w:rsidR="00D8636D">
              <w:rPr>
                <w:color w:val="000000"/>
                <w:sz w:val="22"/>
                <w:szCs w:val="22"/>
              </w:rPr>
              <w:t>,</w:t>
            </w:r>
            <w:r w:rsidRPr="005945BC">
              <w:rPr>
                <w:color w:val="000000"/>
                <w:sz w:val="22"/>
                <w:szCs w:val="22"/>
              </w:rPr>
              <w:t xml:space="preserve"> км 58+000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с.Ушинка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Кувак-Никольское - р.п.Вадинск - Земетчино</w:t>
            </w:r>
            <w:r w:rsidR="00D8636D">
              <w:rPr>
                <w:color w:val="000000"/>
                <w:sz w:val="22"/>
                <w:szCs w:val="22"/>
              </w:rPr>
              <w:t>,</w:t>
            </w:r>
            <w:r w:rsidRPr="005945BC">
              <w:rPr>
                <w:color w:val="000000"/>
                <w:sz w:val="22"/>
                <w:szCs w:val="22"/>
              </w:rPr>
              <w:t xml:space="preserve"> км 59+550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10-й Октябрь-Кириллово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Кувак-Никольское - р.п.Вадинск </w:t>
            </w:r>
            <w:r w:rsidR="00D8636D">
              <w:rPr>
                <w:color w:val="000000"/>
                <w:sz w:val="22"/>
                <w:szCs w:val="22"/>
              </w:rPr>
              <w:t>–</w:t>
            </w:r>
            <w:r w:rsidRPr="005945BC">
              <w:rPr>
                <w:color w:val="000000"/>
                <w:sz w:val="22"/>
                <w:szCs w:val="22"/>
              </w:rPr>
              <w:t xml:space="preserve"> Земетчино</w:t>
            </w:r>
            <w:r w:rsidR="00D8636D">
              <w:rPr>
                <w:color w:val="000000"/>
                <w:sz w:val="22"/>
                <w:szCs w:val="22"/>
              </w:rPr>
              <w:t>,</w:t>
            </w:r>
            <w:r w:rsidRPr="005945BC">
              <w:rPr>
                <w:color w:val="000000"/>
                <w:sz w:val="22"/>
                <w:szCs w:val="22"/>
              </w:rPr>
              <w:t xml:space="preserve"> км 66+650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10-й Октябрь-Кириллово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Кувак-Никольское - р.п.Вадинск </w:t>
            </w:r>
            <w:r w:rsidR="00D8636D">
              <w:rPr>
                <w:color w:val="000000"/>
                <w:sz w:val="22"/>
                <w:szCs w:val="22"/>
              </w:rPr>
              <w:t>–</w:t>
            </w:r>
            <w:r w:rsidRPr="005945BC">
              <w:rPr>
                <w:color w:val="000000"/>
                <w:sz w:val="22"/>
                <w:szCs w:val="22"/>
              </w:rPr>
              <w:t xml:space="preserve"> Земетчино</w:t>
            </w:r>
            <w:r w:rsidR="00D8636D">
              <w:rPr>
                <w:color w:val="000000"/>
                <w:sz w:val="22"/>
                <w:szCs w:val="22"/>
              </w:rPr>
              <w:t>,</w:t>
            </w:r>
            <w:r w:rsidRPr="005945BC">
              <w:rPr>
                <w:color w:val="000000"/>
                <w:sz w:val="22"/>
                <w:szCs w:val="22"/>
              </w:rPr>
              <w:t xml:space="preserve"> км 66+750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с.Матчерка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 xml:space="preserve">а/д с.Поим - Башмаково </w:t>
            </w:r>
            <w:r w:rsidR="00D8636D">
              <w:rPr>
                <w:color w:val="000000"/>
                <w:sz w:val="22"/>
                <w:szCs w:val="22"/>
              </w:rPr>
              <w:t>–</w:t>
            </w:r>
            <w:r w:rsidRPr="005945BC">
              <w:rPr>
                <w:color w:val="000000"/>
                <w:sz w:val="22"/>
                <w:szCs w:val="22"/>
              </w:rPr>
              <w:t>Земетчино</w:t>
            </w:r>
            <w:r w:rsidR="00D8636D">
              <w:rPr>
                <w:color w:val="000000"/>
                <w:sz w:val="22"/>
                <w:szCs w:val="22"/>
              </w:rPr>
              <w:t>,</w:t>
            </w:r>
            <w:r w:rsidRPr="005945BC">
              <w:rPr>
                <w:color w:val="000000"/>
                <w:sz w:val="22"/>
                <w:szCs w:val="22"/>
              </w:rPr>
              <w:t xml:space="preserve"> км 59+890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с.Графинино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 xml:space="preserve">а/д с.Поим - Башмаково </w:t>
            </w:r>
            <w:r w:rsidR="00D8636D">
              <w:rPr>
                <w:color w:val="000000"/>
                <w:sz w:val="22"/>
                <w:szCs w:val="22"/>
              </w:rPr>
              <w:t>–</w:t>
            </w:r>
            <w:r w:rsidRPr="005945BC">
              <w:rPr>
                <w:color w:val="000000"/>
                <w:sz w:val="22"/>
                <w:szCs w:val="22"/>
              </w:rPr>
              <w:t>Земетчино</w:t>
            </w:r>
            <w:r w:rsidR="00D8636D">
              <w:rPr>
                <w:color w:val="000000"/>
                <w:sz w:val="22"/>
                <w:szCs w:val="22"/>
              </w:rPr>
              <w:t>,</w:t>
            </w:r>
            <w:r w:rsidRPr="005945BC">
              <w:rPr>
                <w:color w:val="000000"/>
                <w:sz w:val="22"/>
                <w:szCs w:val="22"/>
              </w:rPr>
              <w:t xml:space="preserve"> км 64+450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с.Вяземка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 xml:space="preserve">а/д 10-й Октябрь - Кириллово </w:t>
            </w:r>
            <w:r w:rsidR="00D8636D">
              <w:rPr>
                <w:color w:val="000000"/>
                <w:sz w:val="22"/>
                <w:szCs w:val="22"/>
              </w:rPr>
              <w:t>–</w:t>
            </w:r>
            <w:r w:rsidRPr="005945BC">
              <w:rPr>
                <w:color w:val="000000"/>
                <w:sz w:val="22"/>
                <w:szCs w:val="22"/>
              </w:rPr>
              <w:t xml:space="preserve"> Никитовка</w:t>
            </w:r>
            <w:r w:rsidR="00D8636D">
              <w:rPr>
                <w:color w:val="000000"/>
                <w:sz w:val="22"/>
                <w:szCs w:val="22"/>
              </w:rPr>
              <w:t>,</w:t>
            </w:r>
            <w:r w:rsidRPr="005945BC">
              <w:rPr>
                <w:color w:val="000000"/>
                <w:sz w:val="22"/>
                <w:szCs w:val="22"/>
              </w:rPr>
              <w:t xml:space="preserve"> км 7+550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с.Красная Дубрава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 xml:space="preserve">а/д 10-й Октябрь - Кириллово </w:t>
            </w:r>
            <w:r w:rsidR="00D8636D">
              <w:rPr>
                <w:color w:val="000000"/>
                <w:sz w:val="22"/>
                <w:szCs w:val="22"/>
              </w:rPr>
              <w:t>–</w:t>
            </w:r>
            <w:r w:rsidRPr="005945BC">
              <w:rPr>
                <w:color w:val="000000"/>
                <w:sz w:val="22"/>
                <w:szCs w:val="22"/>
              </w:rPr>
              <w:t xml:space="preserve"> Никитовка</w:t>
            </w:r>
            <w:r w:rsidR="00D8636D">
              <w:rPr>
                <w:color w:val="000000"/>
                <w:sz w:val="22"/>
                <w:szCs w:val="22"/>
              </w:rPr>
              <w:t>,</w:t>
            </w:r>
            <w:r w:rsidRPr="005945BC">
              <w:rPr>
                <w:color w:val="000000"/>
                <w:sz w:val="22"/>
                <w:szCs w:val="22"/>
              </w:rPr>
              <w:t xml:space="preserve"> км 11+850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с.Кириллово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 xml:space="preserve">а/д 10-й Октябрь - Кириллово </w:t>
            </w:r>
            <w:r w:rsidR="00D8636D">
              <w:rPr>
                <w:color w:val="000000"/>
                <w:sz w:val="22"/>
                <w:szCs w:val="22"/>
              </w:rPr>
              <w:t>–</w:t>
            </w:r>
            <w:r w:rsidRPr="005945BC">
              <w:rPr>
                <w:color w:val="000000"/>
                <w:sz w:val="22"/>
                <w:szCs w:val="22"/>
              </w:rPr>
              <w:t xml:space="preserve"> Никитовка</w:t>
            </w:r>
            <w:r w:rsidR="00D8636D">
              <w:rPr>
                <w:color w:val="000000"/>
                <w:sz w:val="22"/>
                <w:szCs w:val="22"/>
              </w:rPr>
              <w:t>,</w:t>
            </w:r>
            <w:r w:rsidRPr="005945BC">
              <w:rPr>
                <w:color w:val="000000"/>
                <w:sz w:val="22"/>
                <w:szCs w:val="22"/>
              </w:rPr>
              <w:t xml:space="preserve"> км 24+650</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р.п.Земетчино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Земетчино-Морсово</w:t>
            </w:r>
            <w:r w:rsidR="00D8636D">
              <w:rPr>
                <w:color w:val="000000"/>
                <w:sz w:val="22"/>
                <w:szCs w:val="22"/>
              </w:rPr>
              <w:t>,</w:t>
            </w:r>
            <w:r w:rsidRPr="005945BC">
              <w:rPr>
                <w:color w:val="000000"/>
                <w:sz w:val="22"/>
                <w:szCs w:val="22"/>
              </w:rPr>
              <w:t xml:space="preserve"> км 2+00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с.Оторма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Земетчино-Морсово</w:t>
            </w:r>
            <w:r w:rsidR="00D8636D">
              <w:rPr>
                <w:color w:val="000000"/>
                <w:sz w:val="22"/>
                <w:szCs w:val="22"/>
              </w:rPr>
              <w:t>,</w:t>
            </w:r>
            <w:r w:rsidRPr="005945BC">
              <w:rPr>
                <w:color w:val="000000"/>
                <w:sz w:val="22"/>
                <w:szCs w:val="22"/>
              </w:rPr>
              <w:t xml:space="preserve"> км 10+00</w:t>
            </w:r>
          </w:p>
        </w:tc>
      </w:tr>
      <w:tr w:rsidR="005945BC" w:rsidRPr="005945BC" w:rsidTr="005945BC">
        <w:trPr>
          <w:trHeight w:val="6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с.Сычевка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Земетчино-Морсово</w:t>
            </w:r>
            <w:r w:rsidR="00D8636D">
              <w:rPr>
                <w:color w:val="000000"/>
                <w:sz w:val="22"/>
                <w:szCs w:val="22"/>
              </w:rPr>
              <w:t>,</w:t>
            </w:r>
            <w:r w:rsidRPr="005945BC">
              <w:rPr>
                <w:color w:val="000000"/>
                <w:sz w:val="22"/>
                <w:szCs w:val="22"/>
              </w:rPr>
              <w:t xml:space="preserve"> км 16+050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с.Салтыково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Земетчино-Морсово</w:t>
            </w:r>
            <w:r w:rsidR="00D8636D">
              <w:rPr>
                <w:color w:val="000000"/>
                <w:sz w:val="22"/>
                <w:szCs w:val="22"/>
              </w:rPr>
              <w:t>,</w:t>
            </w:r>
            <w:r w:rsidRPr="005945BC">
              <w:rPr>
                <w:color w:val="000000"/>
                <w:sz w:val="22"/>
                <w:szCs w:val="22"/>
              </w:rPr>
              <w:t xml:space="preserve"> км 19+500</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п.Пашково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Земетчино-Морсово</w:t>
            </w:r>
            <w:r w:rsidR="00D8636D">
              <w:rPr>
                <w:color w:val="000000"/>
                <w:sz w:val="22"/>
                <w:szCs w:val="22"/>
              </w:rPr>
              <w:t>,</w:t>
            </w:r>
            <w:r w:rsidRPr="005945BC">
              <w:rPr>
                <w:color w:val="000000"/>
                <w:sz w:val="22"/>
                <w:szCs w:val="22"/>
              </w:rPr>
              <w:t xml:space="preserve"> км 25+850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с.Морсово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Земетчино-Морсово</w:t>
            </w:r>
            <w:r w:rsidR="00D8636D">
              <w:rPr>
                <w:color w:val="000000"/>
                <w:sz w:val="22"/>
                <w:szCs w:val="22"/>
              </w:rPr>
              <w:t>,</w:t>
            </w:r>
            <w:r w:rsidRPr="005945BC">
              <w:rPr>
                <w:color w:val="000000"/>
                <w:sz w:val="22"/>
                <w:szCs w:val="22"/>
              </w:rPr>
              <w:t xml:space="preserve"> км 39+250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с.Пешая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Земетчино-Морсово</w:t>
            </w:r>
            <w:r w:rsidR="00D8636D">
              <w:rPr>
                <w:color w:val="000000"/>
                <w:sz w:val="22"/>
                <w:szCs w:val="22"/>
              </w:rPr>
              <w:t>,</w:t>
            </w:r>
            <w:r w:rsidRPr="005945BC">
              <w:rPr>
                <w:color w:val="000000"/>
                <w:sz w:val="22"/>
                <w:szCs w:val="22"/>
              </w:rPr>
              <w:t xml:space="preserve"> км 7+500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г.Городище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г.Городище - г.Нико</w:t>
            </w:r>
            <w:r w:rsidR="00D8636D">
              <w:rPr>
                <w:color w:val="000000"/>
                <w:sz w:val="22"/>
                <w:szCs w:val="22"/>
              </w:rPr>
              <w:t xml:space="preserve">льск -д.Ночка - граница области, </w:t>
            </w:r>
            <w:r w:rsidRPr="005945BC">
              <w:rPr>
                <w:color w:val="000000"/>
                <w:sz w:val="22"/>
                <w:szCs w:val="22"/>
              </w:rPr>
              <w:t>км 0+040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Рубежные Выселки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г.Городище - г.Никольск -д.Ночка - граница области</w:t>
            </w:r>
            <w:r w:rsidR="00D8636D">
              <w:rPr>
                <w:color w:val="000000"/>
                <w:sz w:val="22"/>
                <w:szCs w:val="22"/>
              </w:rPr>
              <w:t>,</w:t>
            </w:r>
            <w:r w:rsidRPr="005945BC">
              <w:rPr>
                <w:color w:val="000000"/>
                <w:sz w:val="22"/>
                <w:szCs w:val="22"/>
              </w:rPr>
              <w:t xml:space="preserve"> км 3+840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Телегино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г.Городище - г.Никольск -д.Ночка - граница области</w:t>
            </w:r>
            <w:r w:rsidR="00D8636D">
              <w:rPr>
                <w:color w:val="000000"/>
                <w:sz w:val="22"/>
                <w:szCs w:val="22"/>
              </w:rPr>
              <w:t>,</w:t>
            </w:r>
            <w:r w:rsidRPr="005945BC">
              <w:rPr>
                <w:color w:val="000000"/>
                <w:sz w:val="22"/>
                <w:szCs w:val="22"/>
              </w:rPr>
              <w:t xml:space="preserve"> км 14+740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Кардаво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г.Городище - г.Никольск -д.Ночка - граница области</w:t>
            </w:r>
            <w:r w:rsidR="00D8636D">
              <w:rPr>
                <w:color w:val="000000"/>
                <w:sz w:val="22"/>
                <w:szCs w:val="22"/>
              </w:rPr>
              <w:t>,</w:t>
            </w:r>
            <w:r w:rsidRPr="005945BC">
              <w:rPr>
                <w:color w:val="000000"/>
                <w:sz w:val="22"/>
                <w:szCs w:val="22"/>
              </w:rPr>
              <w:t xml:space="preserve"> км 23+000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Лесозавод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г.Городище - г.Никольск -д.Ночка - граница области</w:t>
            </w:r>
            <w:r w:rsidR="00D8636D">
              <w:rPr>
                <w:color w:val="000000"/>
                <w:sz w:val="22"/>
                <w:szCs w:val="22"/>
              </w:rPr>
              <w:t>,</w:t>
            </w:r>
            <w:r w:rsidRPr="005945BC">
              <w:rPr>
                <w:color w:val="000000"/>
                <w:sz w:val="22"/>
                <w:szCs w:val="22"/>
              </w:rPr>
              <w:t xml:space="preserve"> км 25+670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Песчанка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г.Городище - г.Никольск -д.Ночка - граница области</w:t>
            </w:r>
            <w:r w:rsidR="00D8636D">
              <w:rPr>
                <w:color w:val="000000"/>
                <w:sz w:val="22"/>
                <w:szCs w:val="22"/>
              </w:rPr>
              <w:t>,</w:t>
            </w:r>
            <w:r w:rsidRPr="005945BC">
              <w:rPr>
                <w:color w:val="000000"/>
                <w:sz w:val="22"/>
                <w:szCs w:val="22"/>
              </w:rPr>
              <w:t xml:space="preserve"> км 27+400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Городище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"Урал М5" - г.Городище - с.Архангельское</w:t>
            </w:r>
            <w:r w:rsidR="00D8636D">
              <w:rPr>
                <w:color w:val="000000"/>
                <w:sz w:val="22"/>
                <w:szCs w:val="22"/>
              </w:rPr>
              <w:t>,</w:t>
            </w:r>
            <w:r w:rsidRPr="005945BC">
              <w:rPr>
                <w:color w:val="000000"/>
                <w:sz w:val="22"/>
                <w:szCs w:val="22"/>
              </w:rPr>
              <w:t xml:space="preserve"> км 5+600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Городище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"Урал М5" - г.Городище - с.Архангельское</w:t>
            </w:r>
            <w:r w:rsidR="00D8636D">
              <w:rPr>
                <w:color w:val="000000"/>
                <w:sz w:val="22"/>
                <w:szCs w:val="22"/>
              </w:rPr>
              <w:t>,</w:t>
            </w:r>
            <w:r w:rsidRPr="005945BC">
              <w:rPr>
                <w:color w:val="000000"/>
                <w:sz w:val="22"/>
                <w:szCs w:val="22"/>
              </w:rPr>
              <w:t xml:space="preserve"> км 5+680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Суходольные Выселки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"Урал М5" - г.Городище - с.Архангельское</w:t>
            </w:r>
            <w:r w:rsidR="00D8636D">
              <w:rPr>
                <w:color w:val="000000"/>
                <w:sz w:val="22"/>
                <w:szCs w:val="22"/>
              </w:rPr>
              <w:t>,</w:t>
            </w:r>
            <w:r w:rsidRPr="005945BC">
              <w:rPr>
                <w:color w:val="000000"/>
                <w:sz w:val="22"/>
                <w:szCs w:val="22"/>
              </w:rPr>
              <w:t xml:space="preserve"> км  8+530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Марьевка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"Урал М5" - г.Городище - с.Архангельское</w:t>
            </w:r>
            <w:r w:rsidR="00D8636D">
              <w:rPr>
                <w:color w:val="000000"/>
                <w:sz w:val="22"/>
                <w:szCs w:val="22"/>
              </w:rPr>
              <w:t>,</w:t>
            </w:r>
            <w:r w:rsidRPr="005945BC">
              <w:rPr>
                <w:color w:val="000000"/>
                <w:sz w:val="22"/>
                <w:szCs w:val="22"/>
              </w:rPr>
              <w:t xml:space="preserve"> км 10+100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Середа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"Урал М5" - г.Городище - с.Архангельское</w:t>
            </w:r>
            <w:r w:rsidR="00D8636D">
              <w:rPr>
                <w:color w:val="000000"/>
                <w:sz w:val="22"/>
                <w:szCs w:val="22"/>
              </w:rPr>
              <w:t>,</w:t>
            </w:r>
            <w:r w:rsidRPr="005945BC">
              <w:rPr>
                <w:color w:val="000000"/>
                <w:sz w:val="22"/>
                <w:szCs w:val="22"/>
              </w:rPr>
              <w:t xml:space="preserve"> км 11+460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Павло-Куракино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"Урал М5" - г.Городище - с.Архангельское</w:t>
            </w:r>
            <w:r w:rsidR="00D8636D">
              <w:rPr>
                <w:color w:val="000000"/>
                <w:sz w:val="22"/>
                <w:szCs w:val="22"/>
              </w:rPr>
              <w:t>,</w:t>
            </w:r>
            <w:r w:rsidRPr="005945BC">
              <w:rPr>
                <w:color w:val="000000"/>
                <w:sz w:val="22"/>
                <w:szCs w:val="22"/>
              </w:rPr>
              <w:t xml:space="preserve"> км 13+300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Павло-Куракино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"Урал М5" - г.Городище - с.Архангельское</w:t>
            </w:r>
            <w:r w:rsidR="00D8636D">
              <w:rPr>
                <w:color w:val="000000"/>
                <w:sz w:val="22"/>
                <w:szCs w:val="22"/>
              </w:rPr>
              <w:t>,</w:t>
            </w:r>
            <w:r w:rsidRPr="005945BC">
              <w:rPr>
                <w:color w:val="000000"/>
                <w:sz w:val="22"/>
                <w:szCs w:val="22"/>
              </w:rPr>
              <w:t xml:space="preserve"> км 13+400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Павло-Куракино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"Урал М5" - г.Городище - с.Архангельское</w:t>
            </w:r>
            <w:r w:rsidR="00D8636D">
              <w:rPr>
                <w:color w:val="000000"/>
                <w:sz w:val="22"/>
                <w:szCs w:val="22"/>
              </w:rPr>
              <w:t>,</w:t>
            </w:r>
            <w:r w:rsidRPr="005945BC">
              <w:rPr>
                <w:color w:val="000000"/>
                <w:sz w:val="22"/>
                <w:szCs w:val="22"/>
              </w:rPr>
              <w:t xml:space="preserve"> км 14+900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Борисовка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"Урал М5" - г.Городище - с.Архангельское</w:t>
            </w:r>
            <w:r w:rsidR="00D8636D">
              <w:rPr>
                <w:color w:val="000000"/>
                <w:sz w:val="22"/>
                <w:szCs w:val="22"/>
              </w:rPr>
              <w:t>,</w:t>
            </w:r>
            <w:r w:rsidRPr="005945BC">
              <w:rPr>
                <w:color w:val="000000"/>
                <w:sz w:val="22"/>
                <w:szCs w:val="22"/>
              </w:rPr>
              <w:t xml:space="preserve"> км 16+400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Городище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г.Городище - р.п.Шемышейка</w:t>
            </w:r>
            <w:r w:rsidR="00D8636D">
              <w:rPr>
                <w:color w:val="000000"/>
                <w:sz w:val="22"/>
                <w:szCs w:val="22"/>
              </w:rPr>
              <w:t>,</w:t>
            </w:r>
            <w:r w:rsidRPr="005945BC">
              <w:rPr>
                <w:color w:val="000000"/>
                <w:sz w:val="22"/>
                <w:szCs w:val="22"/>
              </w:rPr>
              <w:t xml:space="preserve"> км</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Можарка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г.Городище - р.п.Шемышейка</w:t>
            </w:r>
            <w:r w:rsidR="00D8636D">
              <w:rPr>
                <w:color w:val="000000"/>
                <w:sz w:val="22"/>
                <w:szCs w:val="22"/>
              </w:rPr>
              <w:t>,</w:t>
            </w:r>
            <w:r w:rsidRPr="005945BC">
              <w:rPr>
                <w:color w:val="000000"/>
                <w:sz w:val="22"/>
                <w:szCs w:val="22"/>
              </w:rPr>
              <w:t xml:space="preserve"> км 6+900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Мордовский Ишим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г.Городище - р.п.Шемышейка</w:t>
            </w:r>
            <w:r w:rsidR="00D8636D">
              <w:rPr>
                <w:color w:val="000000"/>
                <w:sz w:val="22"/>
                <w:szCs w:val="22"/>
              </w:rPr>
              <w:t>,</w:t>
            </w:r>
            <w:r w:rsidRPr="005945BC">
              <w:rPr>
                <w:color w:val="000000"/>
                <w:sz w:val="22"/>
                <w:szCs w:val="22"/>
              </w:rPr>
              <w:t xml:space="preserve"> км 10+200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Сурск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с.М.Ишим - ст.Асеевская - г.Сурск</w:t>
            </w:r>
            <w:r w:rsidR="00D8636D">
              <w:rPr>
                <w:color w:val="000000"/>
                <w:sz w:val="22"/>
                <w:szCs w:val="22"/>
              </w:rPr>
              <w:t>,</w:t>
            </w:r>
            <w:r w:rsidRPr="005945BC">
              <w:rPr>
                <w:color w:val="000000"/>
                <w:sz w:val="22"/>
                <w:szCs w:val="22"/>
              </w:rPr>
              <w:t xml:space="preserve"> км 11+00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Юлово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г.Городище - г.Никольск -с.Верхний Шкафт</w:t>
            </w:r>
            <w:r w:rsidR="00D8636D">
              <w:rPr>
                <w:color w:val="000000"/>
                <w:sz w:val="22"/>
                <w:szCs w:val="22"/>
              </w:rPr>
              <w:t>,</w:t>
            </w:r>
            <w:r w:rsidRPr="005945BC">
              <w:rPr>
                <w:color w:val="000000"/>
                <w:sz w:val="22"/>
                <w:szCs w:val="22"/>
              </w:rPr>
              <w:t xml:space="preserve"> км  2+090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Ивановка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г.Городище - г.Никольск -с.Верхний Шкафт</w:t>
            </w:r>
            <w:r w:rsidR="00D8636D">
              <w:rPr>
                <w:color w:val="000000"/>
                <w:sz w:val="22"/>
                <w:szCs w:val="22"/>
              </w:rPr>
              <w:t>,</w:t>
            </w:r>
            <w:r w:rsidRPr="005945BC">
              <w:rPr>
                <w:color w:val="000000"/>
                <w:sz w:val="22"/>
                <w:szCs w:val="22"/>
              </w:rPr>
              <w:t xml:space="preserve"> км 8+700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Крутец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г.Городище - г.Никольск -с.Верхний Шкафт</w:t>
            </w:r>
            <w:r w:rsidR="00D8636D">
              <w:rPr>
                <w:color w:val="000000"/>
                <w:sz w:val="22"/>
                <w:szCs w:val="22"/>
              </w:rPr>
              <w:t>,</w:t>
            </w:r>
            <w:r w:rsidRPr="005945BC">
              <w:rPr>
                <w:color w:val="000000"/>
                <w:sz w:val="22"/>
                <w:szCs w:val="22"/>
              </w:rPr>
              <w:t xml:space="preserve"> км 14+050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Стеклозавод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г.Городище - г.Никольск -с.Верхний Шкафт</w:t>
            </w:r>
            <w:r w:rsidR="00D8636D">
              <w:rPr>
                <w:color w:val="000000"/>
                <w:sz w:val="22"/>
                <w:szCs w:val="22"/>
              </w:rPr>
              <w:t>,</w:t>
            </w:r>
            <w:r w:rsidRPr="005945BC">
              <w:rPr>
                <w:color w:val="000000"/>
                <w:sz w:val="22"/>
                <w:szCs w:val="22"/>
              </w:rPr>
              <w:t xml:space="preserve"> км 16+940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Верхний Шкафт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г.Городище - г.Никольск -с.Верхний Шкафт</w:t>
            </w:r>
            <w:r w:rsidR="00D8636D">
              <w:rPr>
                <w:color w:val="000000"/>
                <w:sz w:val="22"/>
                <w:szCs w:val="22"/>
              </w:rPr>
              <w:t>,</w:t>
            </w:r>
            <w:r w:rsidRPr="005945BC">
              <w:rPr>
                <w:color w:val="000000"/>
                <w:sz w:val="22"/>
                <w:szCs w:val="22"/>
              </w:rPr>
              <w:t xml:space="preserve"> км 21+800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Дигилевка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г.Городище - с.Дигилевка</w:t>
            </w:r>
            <w:r w:rsidR="00D8636D">
              <w:rPr>
                <w:color w:val="000000"/>
                <w:sz w:val="22"/>
                <w:szCs w:val="22"/>
              </w:rPr>
              <w:t>,</w:t>
            </w:r>
            <w:r w:rsidRPr="005945BC">
              <w:rPr>
                <w:color w:val="000000"/>
                <w:sz w:val="22"/>
                <w:szCs w:val="22"/>
              </w:rPr>
              <w:t xml:space="preserve"> км 16+700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Юлово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"Подъезд к с.</w:t>
            </w:r>
            <w:r w:rsidR="00D8636D">
              <w:rPr>
                <w:color w:val="000000"/>
                <w:sz w:val="22"/>
                <w:szCs w:val="22"/>
              </w:rPr>
              <w:t>Юлово",</w:t>
            </w:r>
            <w:r w:rsidRPr="005945BC">
              <w:rPr>
                <w:color w:val="000000"/>
                <w:sz w:val="22"/>
                <w:szCs w:val="22"/>
              </w:rPr>
              <w:t xml:space="preserve"> км 2+800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Юлово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1E6419">
            <w:pPr>
              <w:widowControl/>
              <w:ind w:left="225" w:right="886"/>
              <w:jc w:val="center"/>
              <w:rPr>
                <w:color w:val="000000"/>
                <w:sz w:val="22"/>
                <w:szCs w:val="22"/>
              </w:rPr>
            </w:pPr>
            <w:r>
              <w:rPr>
                <w:color w:val="000000"/>
                <w:sz w:val="22"/>
                <w:szCs w:val="22"/>
              </w:rPr>
              <w:t>"Подъезд к с.Юлово",</w:t>
            </w:r>
            <w:r w:rsidR="005945BC" w:rsidRPr="005945BC">
              <w:rPr>
                <w:color w:val="000000"/>
                <w:sz w:val="22"/>
                <w:szCs w:val="22"/>
              </w:rPr>
              <w:t xml:space="preserve"> км 3+100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Турдаки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г.Сурск - с.Турдаки</w:t>
            </w:r>
            <w:r w:rsidR="00D8636D">
              <w:rPr>
                <w:color w:val="000000"/>
                <w:sz w:val="22"/>
                <w:szCs w:val="22"/>
              </w:rPr>
              <w:t>,</w:t>
            </w:r>
            <w:r w:rsidRPr="005945BC">
              <w:rPr>
                <w:color w:val="000000"/>
                <w:sz w:val="22"/>
                <w:szCs w:val="22"/>
              </w:rPr>
              <w:t xml:space="preserve"> км 4+500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Верхняя Елюзань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Н.Елюзань - В.Елюзань - г.Сурск</w:t>
            </w:r>
            <w:r w:rsidR="00D8636D">
              <w:rPr>
                <w:color w:val="000000"/>
                <w:sz w:val="22"/>
                <w:szCs w:val="22"/>
              </w:rPr>
              <w:t>,</w:t>
            </w:r>
            <w:r w:rsidRPr="005945BC">
              <w:rPr>
                <w:color w:val="000000"/>
                <w:sz w:val="22"/>
                <w:szCs w:val="22"/>
              </w:rPr>
              <w:t xml:space="preserve"> км 14+000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Трескино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Н.Елюзань - В.Елюзань - г.Сурск</w:t>
            </w:r>
            <w:r w:rsidR="00D8636D">
              <w:rPr>
                <w:color w:val="000000"/>
                <w:sz w:val="22"/>
                <w:szCs w:val="22"/>
              </w:rPr>
              <w:t>,</w:t>
            </w:r>
            <w:r w:rsidRPr="005945BC">
              <w:rPr>
                <w:color w:val="000000"/>
                <w:sz w:val="22"/>
                <w:szCs w:val="22"/>
              </w:rPr>
              <w:t xml:space="preserve"> км 26+500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Садовка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"Урал М5" - с.Степановка - п.Турмалейка</w:t>
            </w:r>
            <w:r w:rsidR="00D8636D">
              <w:rPr>
                <w:color w:val="000000"/>
                <w:sz w:val="22"/>
                <w:szCs w:val="22"/>
              </w:rPr>
              <w:t>,</w:t>
            </w:r>
            <w:r w:rsidRPr="005945BC">
              <w:rPr>
                <w:color w:val="000000"/>
                <w:sz w:val="22"/>
                <w:szCs w:val="22"/>
              </w:rPr>
              <w:t xml:space="preserve"> км 8+150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Русский Ишим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"Урал М5" - с.Степановка - п.Турмалейка</w:t>
            </w:r>
            <w:r w:rsidR="00D8636D">
              <w:rPr>
                <w:color w:val="000000"/>
                <w:sz w:val="22"/>
                <w:szCs w:val="22"/>
              </w:rPr>
              <w:t>,</w:t>
            </w:r>
            <w:r w:rsidRPr="005945BC">
              <w:rPr>
                <w:color w:val="000000"/>
                <w:sz w:val="22"/>
                <w:szCs w:val="22"/>
              </w:rPr>
              <w:t xml:space="preserve"> км 9+500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Русский Ишим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"Урал М5" - с.Степановка - п.Турмалейка</w:t>
            </w:r>
            <w:r w:rsidR="00D8636D">
              <w:rPr>
                <w:color w:val="000000"/>
                <w:sz w:val="22"/>
                <w:szCs w:val="22"/>
              </w:rPr>
              <w:t>,</w:t>
            </w:r>
            <w:r w:rsidRPr="005945BC">
              <w:rPr>
                <w:color w:val="000000"/>
                <w:sz w:val="22"/>
                <w:szCs w:val="22"/>
              </w:rPr>
              <w:t xml:space="preserve"> км 11+200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Турмалейка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"Урал М5" - с.Степановка - п.Турмалейка</w:t>
            </w:r>
            <w:r w:rsidR="00D8636D">
              <w:rPr>
                <w:color w:val="000000"/>
                <w:sz w:val="22"/>
                <w:szCs w:val="22"/>
              </w:rPr>
              <w:t>,</w:t>
            </w:r>
            <w:r w:rsidRPr="005945BC">
              <w:rPr>
                <w:color w:val="000000"/>
                <w:sz w:val="22"/>
                <w:szCs w:val="22"/>
              </w:rPr>
              <w:t xml:space="preserve"> км 14+150</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с.Трофимовка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"Урал М5" - с.Степановка - п.Турмалейка</w:t>
            </w:r>
            <w:r w:rsidR="00D8636D">
              <w:rPr>
                <w:color w:val="000000"/>
                <w:sz w:val="22"/>
                <w:szCs w:val="22"/>
              </w:rPr>
              <w:t>,</w:t>
            </w:r>
            <w:r w:rsidRPr="005945BC">
              <w:rPr>
                <w:color w:val="000000"/>
                <w:sz w:val="22"/>
                <w:szCs w:val="22"/>
              </w:rPr>
              <w:t xml:space="preserve"> км 0+130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Степановка (школа)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"Урал М5" - с.Степановка - п.Турмалейка</w:t>
            </w:r>
            <w:r w:rsidR="00D8636D">
              <w:rPr>
                <w:color w:val="000000"/>
                <w:sz w:val="22"/>
                <w:szCs w:val="22"/>
              </w:rPr>
              <w:t>,</w:t>
            </w:r>
            <w:r w:rsidRPr="005945BC">
              <w:rPr>
                <w:color w:val="000000"/>
                <w:sz w:val="22"/>
                <w:szCs w:val="22"/>
              </w:rPr>
              <w:t xml:space="preserve"> км 2+110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Степановка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"Урал М5" - с.Степановка - п.Турмалейка</w:t>
            </w:r>
            <w:r w:rsidR="00D8636D">
              <w:rPr>
                <w:color w:val="000000"/>
                <w:sz w:val="22"/>
                <w:szCs w:val="22"/>
              </w:rPr>
              <w:t>,</w:t>
            </w:r>
            <w:r w:rsidRPr="005945BC">
              <w:rPr>
                <w:color w:val="000000"/>
                <w:sz w:val="22"/>
                <w:szCs w:val="22"/>
              </w:rPr>
              <w:t xml:space="preserve"> км 3+200</w:t>
            </w:r>
          </w:p>
        </w:tc>
      </w:tr>
      <w:tr w:rsidR="005945BC" w:rsidRPr="005945BC" w:rsidTr="005945BC">
        <w:trPr>
          <w:trHeight w:val="6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с.Росток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Каменка </w:t>
            </w:r>
            <w:r w:rsidR="00D8636D">
              <w:rPr>
                <w:color w:val="000000"/>
                <w:sz w:val="22"/>
                <w:szCs w:val="22"/>
              </w:rPr>
              <w:t>–</w:t>
            </w:r>
            <w:r w:rsidRPr="005945BC">
              <w:rPr>
                <w:color w:val="000000"/>
                <w:sz w:val="22"/>
                <w:szCs w:val="22"/>
              </w:rPr>
              <w:t xml:space="preserve"> Вирга</w:t>
            </w:r>
            <w:r w:rsidR="00D8636D">
              <w:rPr>
                <w:color w:val="000000"/>
                <w:sz w:val="22"/>
                <w:szCs w:val="22"/>
              </w:rPr>
              <w:t>,</w:t>
            </w:r>
            <w:r w:rsidRPr="005945BC">
              <w:rPr>
                <w:color w:val="000000"/>
                <w:sz w:val="22"/>
                <w:szCs w:val="22"/>
              </w:rPr>
              <w:t xml:space="preserve"> км 11+150</w:t>
            </w:r>
          </w:p>
        </w:tc>
      </w:tr>
      <w:tr w:rsidR="005945BC" w:rsidRPr="005945BC" w:rsidTr="005945BC">
        <w:trPr>
          <w:trHeight w:val="57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с.Головщино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Каменка </w:t>
            </w:r>
            <w:r w:rsidR="00D8636D">
              <w:rPr>
                <w:color w:val="000000"/>
                <w:sz w:val="22"/>
                <w:szCs w:val="22"/>
              </w:rPr>
              <w:t>–</w:t>
            </w:r>
            <w:r w:rsidRPr="005945BC">
              <w:rPr>
                <w:color w:val="000000"/>
                <w:sz w:val="22"/>
                <w:szCs w:val="22"/>
              </w:rPr>
              <w:t xml:space="preserve"> Вирга</w:t>
            </w:r>
            <w:r w:rsidR="00D8636D">
              <w:rPr>
                <w:color w:val="000000"/>
                <w:sz w:val="22"/>
                <w:szCs w:val="22"/>
              </w:rPr>
              <w:t>,</w:t>
            </w:r>
            <w:r w:rsidRPr="005945BC">
              <w:rPr>
                <w:color w:val="000000"/>
                <w:sz w:val="22"/>
                <w:szCs w:val="22"/>
              </w:rPr>
              <w:t xml:space="preserve"> км 13+450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с.Низовка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Каменка </w:t>
            </w:r>
            <w:r w:rsidR="00D8636D">
              <w:rPr>
                <w:color w:val="000000"/>
                <w:sz w:val="22"/>
                <w:szCs w:val="22"/>
              </w:rPr>
              <w:t>–</w:t>
            </w:r>
            <w:r w:rsidRPr="005945BC">
              <w:rPr>
                <w:color w:val="000000"/>
                <w:sz w:val="22"/>
                <w:szCs w:val="22"/>
              </w:rPr>
              <w:t xml:space="preserve"> Вирга</w:t>
            </w:r>
            <w:r w:rsidR="00D8636D">
              <w:rPr>
                <w:color w:val="000000"/>
                <w:sz w:val="22"/>
                <w:szCs w:val="22"/>
              </w:rPr>
              <w:t>,</w:t>
            </w:r>
            <w:r w:rsidRPr="005945BC">
              <w:rPr>
                <w:color w:val="000000"/>
                <w:sz w:val="22"/>
                <w:szCs w:val="22"/>
              </w:rPr>
              <w:t xml:space="preserve"> км 18+630</w:t>
            </w:r>
          </w:p>
        </w:tc>
      </w:tr>
      <w:tr w:rsidR="005945BC" w:rsidRPr="005945BC" w:rsidTr="005945BC">
        <w:trPr>
          <w:trHeight w:val="6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с.Андреевка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Каменка </w:t>
            </w:r>
            <w:r w:rsidR="00D8636D">
              <w:rPr>
                <w:color w:val="000000"/>
                <w:sz w:val="22"/>
                <w:szCs w:val="22"/>
              </w:rPr>
              <w:t>–</w:t>
            </w:r>
            <w:r w:rsidRPr="005945BC">
              <w:rPr>
                <w:color w:val="000000"/>
                <w:sz w:val="22"/>
                <w:szCs w:val="22"/>
              </w:rPr>
              <w:t xml:space="preserve"> Вирга</w:t>
            </w:r>
            <w:r w:rsidR="00D8636D">
              <w:rPr>
                <w:color w:val="000000"/>
                <w:sz w:val="22"/>
                <w:szCs w:val="22"/>
              </w:rPr>
              <w:t>,</w:t>
            </w:r>
            <w:r w:rsidRPr="005945BC">
              <w:rPr>
                <w:color w:val="000000"/>
                <w:sz w:val="22"/>
                <w:szCs w:val="22"/>
              </w:rPr>
              <w:t xml:space="preserve"> км 22+250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с.Блиновка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"Тамбов-Пенза" - Каменка-Дмитриевка -"Урал М5"</w:t>
            </w:r>
            <w:r w:rsidR="00D8636D">
              <w:rPr>
                <w:color w:val="000000"/>
                <w:sz w:val="22"/>
                <w:szCs w:val="22"/>
              </w:rPr>
              <w:t>,</w:t>
            </w:r>
            <w:r w:rsidRPr="005945BC">
              <w:rPr>
                <w:color w:val="000000"/>
                <w:sz w:val="22"/>
                <w:szCs w:val="22"/>
              </w:rPr>
              <w:t xml:space="preserve">  км 8+200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с.Блиновка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"Тамбов-Пенза" - Каменка-Дмитриевка -"Урал М5"</w:t>
            </w:r>
            <w:r w:rsidR="00D8636D">
              <w:rPr>
                <w:color w:val="000000"/>
                <w:sz w:val="22"/>
                <w:szCs w:val="22"/>
              </w:rPr>
              <w:t>,</w:t>
            </w:r>
            <w:r w:rsidRPr="005945BC">
              <w:rPr>
                <w:color w:val="000000"/>
                <w:sz w:val="22"/>
                <w:szCs w:val="22"/>
              </w:rPr>
              <w:t xml:space="preserve">  км  9+500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с.Дмитриевка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"Тамбов-Пенза" - Каменка-Дмитриевка -"Урал М5"</w:t>
            </w:r>
            <w:r w:rsidR="00D8636D">
              <w:rPr>
                <w:color w:val="000000"/>
                <w:sz w:val="22"/>
                <w:szCs w:val="22"/>
              </w:rPr>
              <w:t>,</w:t>
            </w:r>
            <w:r w:rsidRPr="005945BC">
              <w:rPr>
                <w:color w:val="000000"/>
                <w:sz w:val="22"/>
                <w:szCs w:val="22"/>
              </w:rPr>
              <w:t xml:space="preserve">  км 23+700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с.Озерки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"Тамбов-Пенза" - Каменка-Дмитриевка -"Урал М5"</w:t>
            </w:r>
            <w:r w:rsidR="00D8636D">
              <w:rPr>
                <w:color w:val="000000"/>
                <w:sz w:val="22"/>
                <w:szCs w:val="22"/>
              </w:rPr>
              <w:t>,</w:t>
            </w:r>
            <w:r w:rsidRPr="005945BC">
              <w:rPr>
                <w:color w:val="000000"/>
                <w:sz w:val="22"/>
                <w:szCs w:val="22"/>
              </w:rPr>
              <w:t xml:space="preserve">  км 31+600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с.Скворечное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с.Скворечное - с.Майоровка - "Урал М5"</w:t>
            </w:r>
            <w:r w:rsidR="00D8636D">
              <w:rPr>
                <w:color w:val="000000"/>
                <w:sz w:val="22"/>
                <w:szCs w:val="22"/>
              </w:rPr>
              <w:t>,</w:t>
            </w:r>
            <w:r w:rsidRPr="005945BC">
              <w:rPr>
                <w:color w:val="000000"/>
                <w:sz w:val="22"/>
                <w:szCs w:val="22"/>
              </w:rPr>
              <w:t>км 0+200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с.Лещиново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а/д с.Скворечное - с.Майоровка - "Урал М5"</w:t>
            </w:r>
            <w:r w:rsidR="00D8636D">
              <w:rPr>
                <w:color w:val="000000"/>
                <w:sz w:val="22"/>
                <w:szCs w:val="22"/>
              </w:rPr>
              <w:t>,</w:t>
            </w:r>
            <w:r w:rsidRPr="005945BC">
              <w:rPr>
                <w:color w:val="000000"/>
                <w:sz w:val="22"/>
                <w:szCs w:val="22"/>
              </w:rPr>
              <w:t xml:space="preserve"> км 6+200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а/д Тамбов-Пенза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а/д "г.Тамбов-г.Пенза" – Беково,</w:t>
            </w:r>
            <w:r w:rsidR="005945BC" w:rsidRPr="005945BC">
              <w:rPr>
                <w:color w:val="000000"/>
                <w:sz w:val="22"/>
                <w:szCs w:val="22"/>
              </w:rPr>
              <w:t xml:space="preserve"> км 0+180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с.Александровка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 xml:space="preserve">а/д "г.Тамбов-г.Пенза" </w:t>
            </w:r>
            <w:r w:rsidR="00D8636D">
              <w:rPr>
                <w:color w:val="000000"/>
                <w:sz w:val="22"/>
                <w:szCs w:val="22"/>
              </w:rPr>
              <w:t>–</w:t>
            </w:r>
            <w:r w:rsidRPr="005945BC">
              <w:rPr>
                <w:color w:val="000000"/>
                <w:sz w:val="22"/>
                <w:szCs w:val="22"/>
              </w:rPr>
              <w:t xml:space="preserve"> Беково</w:t>
            </w:r>
            <w:r w:rsidR="00D8636D">
              <w:rPr>
                <w:color w:val="000000"/>
                <w:sz w:val="22"/>
                <w:szCs w:val="22"/>
              </w:rPr>
              <w:t>,</w:t>
            </w:r>
            <w:r w:rsidRPr="005945BC">
              <w:rPr>
                <w:color w:val="000000"/>
                <w:sz w:val="22"/>
                <w:szCs w:val="22"/>
              </w:rPr>
              <w:t xml:space="preserve"> км 4+540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с.К.Арчада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 xml:space="preserve">а/д "г.Тамбов-г.Пенза" </w:t>
            </w:r>
            <w:r w:rsidR="00D8636D">
              <w:rPr>
                <w:color w:val="000000"/>
                <w:sz w:val="22"/>
                <w:szCs w:val="22"/>
              </w:rPr>
              <w:t>–</w:t>
            </w:r>
            <w:r w:rsidRPr="005945BC">
              <w:rPr>
                <w:color w:val="000000"/>
                <w:sz w:val="22"/>
                <w:szCs w:val="22"/>
              </w:rPr>
              <w:t xml:space="preserve"> Беково</w:t>
            </w:r>
            <w:r w:rsidR="00D8636D">
              <w:rPr>
                <w:color w:val="000000"/>
                <w:sz w:val="22"/>
                <w:szCs w:val="22"/>
              </w:rPr>
              <w:t>,</w:t>
            </w:r>
            <w:r w:rsidRPr="005945BC">
              <w:rPr>
                <w:color w:val="000000"/>
                <w:sz w:val="22"/>
                <w:szCs w:val="22"/>
              </w:rPr>
              <w:t xml:space="preserve"> км 15+430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с.Пустынь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 xml:space="preserve">а/д "г.Тамбов-г.Пенза" </w:t>
            </w:r>
            <w:r w:rsidR="00D8636D">
              <w:rPr>
                <w:color w:val="000000"/>
                <w:sz w:val="22"/>
                <w:szCs w:val="22"/>
              </w:rPr>
              <w:t>–</w:t>
            </w:r>
            <w:r w:rsidRPr="005945BC">
              <w:rPr>
                <w:color w:val="000000"/>
                <w:sz w:val="22"/>
                <w:szCs w:val="22"/>
              </w:rPr>
              <w:t xml:space="preserve"> Беково</w:t>
            </w:r>
            <w:r w:rsidR="00D8636D">
              <w:rPr>
                <w:color w:val="000000"/>
                <w:sz w:val="22"/>
                <w:szCs w:val="22"/>
              </w:rPr>
              <w:t xml:space="preserve">, </w:t>
            </w:r>
            <w:r w:rsidRPr="005945BC">
              <w:rPr>
                <w:color w:val="000000"/>
                <w:sz w:val="22"/>
                <w:szCs w:val="22"/>
              </w:rPr>
              <w:t>км 21+950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с.П.Арчада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 xml:space="preserve">а/д "г.Тамбов-г.Пенза" </w:t>
            </w:r>
            <w:r w:rsidR="00D8636D">
              <w:rPr>
                <w:color w:val="000000"/>
                <w:sz w:val="22"/>
                <w:szCs w:val="22"/>
              </w:rPr>
              <w:t>–</w:t>
            </w:r>
            <w:r w:rsidRPr="005945BC">
              <w:rPr>
                <w:color w:val="000000"/>
                <w:sz w:val="22"/>
                <w:szCs w:val="22"/>
              </w:rPr>
              <w:t xml:space="preserve"> Беково</w:t>
            </w:r>
            <w:r w:rsidR="00D8636D">
              <w:rPr>
                <w:color w:val="000000"/>
                <w:sz w:val="22"/>
                <w:szCs w:val="22"/>
              </w:rPr>
              <w:t>,</w:t>
            </w:r>
            <w:r w:rsidRPr="005945BC">
              <w:rPr>
                <w:color w:val="000000"/>
                <w:sz w:val="22"/>
                <w:szCs w:val="22"/>
              </w:rPr>
              <w:t xml:space="preserve"> км 24+170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с.П.Арчада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 xml:space="preserve">а/д "г.Тамбов-г.Пенза" </w:t>
            </w:r>
            <w:r w:rsidR="00D8636D">
              <w:rPr>
                <w:color w:val="000000"/>
                <w:sz w:val="22"/>
                <w:szCs w:val="22"/>
              </w:rPr>
              <w:t>–</w:t>
            </w:r>
            <w:r w:rsidRPr="005945BC">
              <w:rPr>
                <w:color w:val="000000"/>
                <w:sz w:val="22"/>
                <w:szCs w:val="22"/>
              </w:rPr>
              <w:t xml:space="preserve"> Беково</w:t>
            </w:r>
            <w:r w:rsidR="00D8636D">
              <w:rPr>
                <w:color w:val="000000"/>
                <w:sz w:val="22"/>
                <w:szCs w:val="22"/>
              </w:rPr>
              <w:t>,</w:t>
            </w:r>
            <w:r w:rsidRPr="005945BC">
              <w:rPr>
                <w:color w:val="000000"/>
                <w:sz w:val="22"/>
                <w:szCs w:val="22"/>
              </w:rPr>
              <w:t xml:space="preserve"> км 25+380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с.Ахматовка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D8636D">
            <w:pPr>
              <w:widowControl/>
              <w:ind w:left="225" w:right="886"/>
              <w:jc w:val="center"/>
              <w:rPr>
                <w:color w:val="000000"/>
                <w:sz w:val="22"/>
                <w:szCs w:val="22"/>
              </w:rPr>
            </w:pPr>
            <w:r w:rsidRPr="005945BC">
              <w:rPr>
                <w:color w:val="000000"/>
                <w:sz w:val="22"/>
                <w:szCs w:val="22"/>
              </w:rPr>
              <w:t xml:space="preserve">а/д "г.Тамбов-г.Пенза" </w:t>
            </w:r>
            <w:r w:rsidR="00D8636D">
              <w:rPr>
                <w:color w:val="000000"/>
                <w:sz w:val="22"/>
                <w:szCs w:val="22"/>
              </w:rPr>
              <w:t>–</w:t>
            </w:r>
            <w:r w:rsidRPr="005945BC">
              <w:rPr>
                <w:color w:val="000000"/>
                <w:sz w:val="22"/>
                <w:szCs w:val="22"/>
              </w:rPr>
              <w:t xml:space="preserve"> Беково</w:t>
            </w:r>
            <w:r w:rsidR="00D8636D">
              <w:rPr>
                <w:color w:val="000000"/>
                <w:sz w:val="22"/>
                <w:szCs w:val="22"/>
              </w:rPr>
              <w:t>,</w:t>
            </w:r>
            <w:r w:rsidRPr="005945BC">
              <w:rPr>
                <w:color w:val="000000"/>
                <w:sz w:val="22"/>
                <w:szCs w:val="22"/>
              </w:rPr>
              <w:t xml:space="preserve">  км 30+400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с.Ахматовка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D8636D" w:rsidP="00D8636D">
            <w:pPr>
              <w:widowControl/>
              <w:ind w:left="225" w:right="886"/>
              <w:jc w:val="center"/>
              <w:rPr>
                <w:color w:val="000000"/>
                <w:sz w:val="22"/>
                <w:szCs w:val="22"/>
              </w:rPr>
            </w:pPr>
            <w:r>
              <w:rPr>
                <w:color w:val="000000"/>
                <w:sz w:val="22"/>
                <w:szCs w:val="22"/>
              </w:rPr>
              <w:t>а/д "г.Тамбов-г.Пенза" – Беково,</w:t>
            </w:r>
            <w:r w:rsidR="005945BC" w:rsidRPr="005945BC">
              <w:rPr>
                <w:color w:val="000000"/>
                <w:sz w:val="22"/>
                <w:szCs w:val="22"/>
              </w:rPr>
              <w:t xml:space="preserve"> км 30+700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с.Клейменовка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 xml:space="preserve">а/д "г.Тамбов-г.Пенза" </w:t>
            </w:r>
            <w:r w:rsidR="0080077B">
              <w:rPr>
                <w:color w:val="000000"/>
                <w:sz w:val="22"/>
                <w:szCs w:val="22"/>
              </w:rPr>
              <w:t>–</w:t>
            </w:r>
            <w:r w:rsidRPr="005945BC">
              <w:rPr>
                <w:color w:val="000000"/>
                <w:sz w:val="22"/>
                <w:szCs w:val="22"/>
              </w:rPr>
              <w:t xml:space="preserve"> Беково</w:t>
            </w:r>
            <w:r w:rsidR="0080077B">
              <w:rPr>
                <w:color w:val="000000"/>
                <w:sz w:val="22"/>
                <w:szCs w:val="22"/>
              </w:rPr>
              <w:t>,</w:t>
            </w:r>
            <w:r w:rsidRPr="005945BC">
              <w:rPr>
                <w:color w:val="000000"/>
                <w:sz w:val="22"/>
                <w:szCs w:val="22"/>
              </w:rPr>
              <w:t xml:space="preserve">  км 34+040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с.Батрак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80077B" w:rsidP="0080077B">
            <w:pPr>
              <w:widowControl/>
              <w:ind w:left="225" w:right="886"/>
              <w:jc w:val="center"/>
              <w:rPr>
                <w:color w:val="000000"/>
                <w:sz w:val="22"/>
                <w:szCs w:val="22"/>
              </w:rPr>
            </w:pPr>
            <w:r>
              <w:rPr>
                <w:color w:val="000000"/>
                <w:sz w:val="22"/>
                <w:szCs w:val="22"/>
              </w:rPr>
              <w:t xml:space="preserve">а/д Каменка – Пачелма, </w:t>
            </w:r>
            <w:r w:rsidR="005945BC" w:rsidRPr="005945BC">
              <w:rPr>
                <w:color w:val="000000"/>
                <w:sz w:val="22"/>
                <w:szCs w:val="22"/>
              </w:rPr>
              <w:t>км 5+900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с.Батрак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 xml:space="preserve">а/д Каменка </w:t>
            </w:r>
            <w:r w:rsidR="0080077B">
              <w:rPr>
                <w:color w:val="000000"/>
                <w:sz w:val="22"/>
                <w:szCs w:val="22"/>
              </w:rPr>
              <w:t>–</w:t>
            </w:r>
            <w:r w:rsidRPr="005945BC">
              <w:rPr>
                <w:color w:val="000000"/>
                <w:sz w:val="22"/>
                <w:szCs w:val="22"/>
              </w:rPr>
              <w:t xml:space="preserve"> Пачелма</w:t>
            </w:r>
            <w:r w:rsidR="0080077B">
              <w:rPr>
                <w:color w:val="000000"/>
                <w:sz w:val="22"/>
                <w:szCs w:val="22"/>
              </w:rPr>
              <w:t>,</w:t>
            </w:r>
            <w:r w:rsidRPr="005945BC">
              <w:rPr>
                <w:color w:val="000000"/>
                <w:sz w:val="22"/>
                <w:szCs w:val="22"/>
              </w:rPr>
              <w:t xml:space="preserve"> км 6+600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с.Батрак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 xml:space="preserve">а/д Каменка </w:t>
            </w:r>
            <w:r w:rsidR="0080077B">
              <w:rPr>
                <w:color w:val="000000"/>
                <w:sz w:val="22"/>
                <w:szCs w:val="22"/>
              </w:rPr>
              <w:t>–</w:t>
            </w:r>
            <w:r w:rsidRPr="005945BC">
              <w:rPr>
                <w:color w:val="000000"/>
                <w:sz w:val="22"/>
                <w:szCs w:val="22"/>
              </w:rPr>
              <w:t xml:space="preserve"> Пачелма</w:t>
            </w:r>
            <w:r w:rsidR="0080077B">
              <w:rPr>
                <w:color w:val="000000"/>
                <w:sz w:val="22"/>
                <w:szCs w:val="22"/>
              </w:rPr>
              <w:t>,</w:t>
            </w:r>
            <w:r w:rsidRPr="005945BC">
              <w:rPr>
                <w:color w:val="000000"/>
                <w:sz w:val="22"/>
                <w:szCs w:val="22"/>
              </w:rPr>
              <w:t xml:space="preserve"> км 7+300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с.Кевда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 xml:space="preserve">а/д Каменка </w:t>
            </w:r>
            <w:r w:rsidR="0080077B">
              <w:rPr>
                <w:color w:val="000000"/>
                <w:sz w:val="22"/>
                <w:szCs w:val="22"/>
              </w:rPr>
              <w:t>–</w:t>
            </w:r>
            <w:r w:rsidRPr="005945BC">
              <w:rPr>
                <w:color w:val="000000"/>
                <w:sz w:val="22"/>
                <w:szCs w:val="22"/>
              </w:rPr>
              <w:t xml:space="preserve"> Пачелма</w:t>
            </w:r>
            <w:r w:rsidR="0080077B">
              <w:rPr>
                <w:color w:val="000000"/>
                <w:sz w:val="22"/>
                <w:szCs w:val="22"/>
              </w:rPr>
              <w:t xml:space="preserve">, </w:t>
            </w:r>
            <w:r w:rsidRPr="005945BC">
              <w:rPr>
                <w:color w:val="000000"/>
                <w:sz w:val="22"/>
                <w:szCs w:val="22"/>
              </w:rPr>
              <w:t>км 10+200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с.Кобылкино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 xml:space="preserve">а/д Каменка </w:t>
            </w:r>
            <w:r w:rsidR="0080077B">
              <w:rPr>
                <w:color w:val="000000"/>
                <w:sz w:val="22"/>
                <w:szCs w:val="22"/>
              </w:rPr>
              <w:t>–</w:t>
            </w:r>
            <w:r w:rsidRPr="005945BC">
              <w:rPr>
                <w:color w:val="000000"/>
                <w:sz w:val="22"/>
                <w:szCs w:val="22"/>
              </w:rPr>
              <w:t xml:space="preserve"> Пачелма</w:t>
            </w:r>
            <w:r w:rsidR="0080077B">
              <w:rPr>
                <w:color w:val="000000"/>
                <w:sz w:val="22"/>
                <w:szCs w:val="22"/>
              </w:rPr>
              <w:t>,</w:t>
            </w:r>
            <w:r w:rsidRPr="005945BC">
              <w:rPr>
                <w:color w:val="000000"/>
                <w:sz w:val="22"/>
                <w:szCs w:val="22"/>
              </w:rPr>
              <w:t xml:space="preserve">  км 21+080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с.Максимовка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 - Междуречь</w:t>
            </w:r>
            <w:r w:rsidR="0080077B">
              <w:rPr>
                <w:color w:val="000000"/>
                <w:sz w:val="22"/>
                <w:szCs w:val="22"/>
              </w:rPr>
              <w:t xml:space="preserve">е – Крыловка, </w:t>
            </w:r>
            <w:r w:rsidRPr="005945BC">
              <w:rPr>
                <w:color w:val="000000"/>
                <w:sz w:val="22"/>
                <w:szCs w:val="22"/>
              </w:rPr>
              <w:t>км 8+420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с.Троицкое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 xml:space="preserve">а/д "Тамбов-Пенза" - Междуречье </w:t>
            </w:r>
            <w:r w:rsidR="0080077B">
              <w:rPr>
                <w:color w:val="000000"/>
                <w:sz w:val="22"/>
                <w:szCs w:val="22"/>
              </w:rPr>
              <w:t>–</w:t>
            </w:r>
            <w:r w:rsidRPr="005945BC">
              <w:rPr>
                <w:color w:val="000000"/>
                <w:sz w:val="22"/>
                <w:szCs w:val="22"/>
              </w:rPr>
              <w:t xml:space="preserve"> Крыловка</w:t>
            </w:r>
            <w:r w:rsidR="0080077B">
              <w:rPr>
                <w:color w:val="000000"/>
                <w:sz w:val="22"/>
                <w:szCs w:val="22"/>
              </w:rPr>
              <w:t>,</w:t>
            </w:r>
            <w:r w:rsidRPr="005945BC">
              <w:rPr>
                <w:color w:val="000000"/>
                <w:sz w:val="22"/>
                <w:szCs w:val="22"/>
              </w:rPr>
              <w:t xml:space="preserve"> км 10+000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с.Анучино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 xml:space="preserve">а/д "Тамбов-Пенза" - Междуречье </w:t>
            </w:r>
            <w:r w:rsidR="0080077B">
              <w:rPr>
                <w:color w:val="000000"/>
                <w:sz w:val="22"/>
                <w:szCs w:val="22"/>
              </w:rPr>
              <w:t>–</w:t>
            </w:r>
            <w:r w:rsidRPr="005945BC">
              <w:rPr>
                <w:color w:val="000000"/>
                <w:sz w:val="22"/>
                <w:szCs w:val="22"/>
              </w:rPr>
              <w:t xml:space="preserve"> Крыловка</w:t>
            </w:r>
            <w:r w:rsidR="0080077B">
              <w:rPr>
                <w:color w:val="000000"/>
                <w:sz w:val="22"/>
                <w:szCs w:val="22"/>
              </w:rPr>
              <w:t>,</w:t>
            </w:r>
            <w:r w:rsidRPr="005945BC">
              <w:rPr>
                <w:color w:val="000000"/>
                <w:sz w:val="22"/>
                <w:szCs w:val="22"/>
              </w:rPr>
              <w:t xml:space="preserve"> км 21+680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с.Варваровка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 xml:space="preserve">а/д "Тамбов-Пенза" - Междуречье </w:t>
            </w:r>
            <w:r w:rsidR="0080077B">
              <w:rPr>
                <w:color w:val="000000"/>
                <w:sz w:val="22"/>
                <w:szCs w:val="22"/>
              </w:rPr>
              <w:t>–</w:t>
            </w:r>
            <w:r w:rsidRPr="005945BC">
              <w:rPr>
                <w:color w:val="000000"/>
                <w:sz w:val="22"/>
                <w:szCs w:val="22"/>
              </w:rPr>
              <w:t xml:space="preserve"> Крыловка</w:t>
            </w:r>
            <w:r w:rsidR="0080077B">
              <w:rPr>
                <w:color w:val="000000"/>
                <w:sz w:val="22"/>
                <w:szCs w:val="22"/>
              </w:rPr>
              <w:t>,</w:t>
            </w:r>
            <w:r w:rsidRPr="005945BC">
              <w:rPr>
                <w:color w:val="000000"/>
                <w:sz w:val="22"/>
                <w:szCs w:val="22"/>
              </w:rPr>
              <w:t xml:space="preserve"> км 23+050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пос.Тухачевский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 xml:space="preserve">а/д "Тамбов-Пенза" - Междуречье </w:t>
            </w:r>
            <w:r w:rsidR="0080077B">
              <w:rPr>
                <w:color w:val="000000"/>
                <w:sz w:val="22"/>
                <w:szCs w:val="22"/>
              </w:rPr>
              <w:t>–</w:t>
            </w:r>
            <w:r w:rsidRPr="005945BC">
              <w:rPr>
                <w:color w:val="000000"/>
                <w:sz w:val="22"/>
                <w:szCs w:val="22"/>
              </w:rPr>
              <w:t xml:space="preserve"> Крыловка</w:t>
            </w:r>
            <w:r w:rsidR="0080077B">
              <w:rPr>
                <w:color w:val="000000"/>
                <w:sz w:val="22"/>
                <w:szCs w:val="22"/>
              </w:rPr>
              <w:t>,</w:t>
            </w:r>
            <w:r w:rsidRPr="005945BC">
              <w:rPr>
                <w:color w:val="000000"/>
                <w:sz w:val="22"/>
                <w:szCs w:val="22"/>
              </w:rPr>
              <w:t xml:space="preserve"> км 28+900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с.Междуречье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w:t>
            </w:r>
            <w:r w:rsidR="0080077B">
              <w:rPr>
                <w:color w:val="000000"/>
                <w:sz w:val="22"/>
                <w:szCs w:val="22"/>
              </w:rPr>
              <w:t>-Пенза" - Междуречье – Крыловка,</w:t>
            </w:r>
            <w:r w:rsidRPr="005945BC">
              <w:rPr>
                <w:color w:val="000000"/>
                <w:sz w:val="22"/>
                <w:szCs w:val="22"/>
              </w:rPr>
              <w:t xml:space="preserve"> км 35+200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с.Кувак-Никольское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0+124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с.Сорокино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8+270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с.Бобровка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9+419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с.Бобровка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9+507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с.Маркино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13+220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с.Котел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14+624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с.Котел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14+687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с.Скуратово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18+616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с.Скуратово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 xml:space="preserve">, </w:t>
            </w:r>
            <w:r w:rsidRPr="005945BC">
              <w:rPr>
                <w:color w:val="000000"/>
                <w:sz w:val="22"/>
                <w:szCs w:val="22"/>
              </w:rPr>
              <w:t>км 18+665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с.Каргалей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w:t>
            </w:r>
            <w:r w:rsidR="0080077B">
              <w:rPr>
                <w:color w:val="000000"/>
                <w:sz w:val="22"/>
                <w:szCs w:val="22"/>
              </w:rPr>
              <w:t>вак-Никольское - р.п.Земетчино,</w:t>
            </w:r>
            <w:r w:rsidRPr="005945BC">
              <w:rPr>
                <w:color w:val="000000"/>
                <w:sz w:val="22"/>
                <w:szCs w:val="22"/>
              </w:rPr>
              <w:t xml:space="preserve"> км 19+580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с.Каргалей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19+490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с.Большая Козлейка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 к</w:t>
            </w:r>
            <w:r w:rsidRPr="005945BC">
              <w:rPr>
                <w:color w:val="000000"/>
                <w:sz w:val="22"/>
                <w:szCs w:val="22"/>
              </w:rPr>
              <w:t>м 22+108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с.Большая Козлейка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22+159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с.Ягановка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23+800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с.Кармалейка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26+455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с.Кармалейка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26+520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с.Вадинск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31+792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с.Вадинск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31+902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с.Вадинск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33+455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с.Вадинск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33+492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с.Вадинск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34+380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с.Вадинск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34+588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с.Рахмановка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44+670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с.Рахмановка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 xml:space="preserve">, </w:t>
            </w:r>
            <w:r w:rsidRPr="005945BC">
              <w:rPr>
                <w:color w:val="000000"/>
                <w:sz w:val="22"/>
                <w:szCs w:val="22"/>
              </w:rPr>
              <w:t>км 44+175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с.Ключи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с.Кувак-Никольское - р.п.Земетчино</w:t>
            </w:r>
            <w:r w:rsidR="0080077B">
              <w:rPr>
                <w:color w:val="000000"/>
                <w:sz w:val="22"/>
                <w:szCs w:val="22"/>
              </w:rPr>
              <w:t>,</w:t>
            </w:r>
            <w:r w:rsidRPr="005945BC">
              <w:rPr>
                <w:color w:val="000000"/>
                <w:sz w:val="22"/>
                <w:szCs w:val="22"/>
              </w:rPr>
              <w:t xml:space="preserve"> км 49+935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Балтинка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74+063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Балтинка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74+125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Дачная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81+246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Дачная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81+295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Сады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82+748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Сады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82+775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Тащиловка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84+019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Тащиловка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84+063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Зелёный Дол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85+457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Зелёный Дол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85+502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ул.Мира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89+345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ул.Мира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89+410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ул.Молодежная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90+119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ул.Молодежная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90+158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Студеновка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 - с.Н.Студеновка</w:t>
            </w:r>
            <w:r w:rsidR="0080077B">
              <w:rPr>
                <w:color w:val="000000"/>
                <w:sz w:val="22"/>
                <w:szCs w:val="22"/>
              </w:rPr>
              <w:t>,</w:t>
            </w:r>
            <w:r w:rsidRPr="005945BC">
              <w:rPr>
                <w:color w:val="000000"/>
                <w:sz w:val="22"/>
                <w:szCs w:val="22"/>
              </w:rPr>
              <w:t xml:space="preserve">                                            км 00+800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2+730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Кучки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12+226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Кучки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12+257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Надеждино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17+294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Надеждино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17+969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Приволье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25+272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Приволье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25+272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Телегино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29+392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Телегино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"г.Тамбов-г.Пенза" - п.Колышлей - г.Сердобск -п.Беково </w:t>
            </w:r>
            <w:r w:rsidR="0080077B">
              <w:rPr>
                <w:color w:val="000000"/>
                <w:sz w:val="22"/>
                <w:szCs w:val="22"/>
              </w:rPr>
              <w:t>,,</w:t>
            </w:r>
            <w:r w:rsidRPr="005945BC">
              <w:rPr>
                <w:color w:val="000000"/>
                <w:sz w:val="22"/>
                <w:szCs w:val="22"/>
              </w:rPr>
              <w:t xml:space="preserve">  км 29+433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   км 36+357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36+390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Хопер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"г.Тамбов-г.Пенза" - п.Колышлей - г.Сердобск -п.Беково   км 40+352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Хопер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40+397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Березовка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45+330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Березовка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45+369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Заправка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53+562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ЖКХ</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53+764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ул.Гагрина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55+665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Кайсаровка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56+057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Сущевка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57+090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Сущевка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57+709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Сабуровка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64+266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Сабуровка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64+308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Пятилетка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w:t>
            </w:r>
            <w:r w:rsidR="0080077B">
              <w:rPr>
                <w:color w:val="000000"/>
                <w:sz w:val="22"/>
                <w:szCs w:val="22"/>
              </w:rPr>
              <w:t>,</w:t>
            </w:r>
            <w:r w:rsidRPr="005945BC">
              <w:rPr>
                <w:color w:val="000000"/>
                <w:sz w:val="22"/>
                <w:szCs w:val="22"/>
              </w:rPr>
              <w:t xml:space="preserve">   км 66+989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Пятилетка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 - п.Колышлей - г.Сердобск -п.Беково   км 67+033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Черкасское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п.Колышлей - с.Колтовское - с.Липяги                             км 08+450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Черкасское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п.Колышлей - с.Колтовское - с.Липяги                             км 09+200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Колтовское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п.Колышлей - с.Колтовское - с.Липяги                             км 20+100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Колтовское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п.Колышлей - с.Колтовское - с.Липяги                             км 21+100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Липяги (левая сторона)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с.Соболевка - с.Ахматовка - с.Липяги                                км 06+000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Липяги (правая сторона)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с.Соболевка - с.Ахматовка - с.Липяги                                км 06+000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Названовка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с.Названовка"                                            км 02+600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с.Старая Токовка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г.Н.Ломов - р.п.Пачелма - р.п.Башмаково</w:t>
            </w:r>
            <w:r w:rsidR="0080077B">
              <w:rPr>
                <w:color w:val="000000"/>
                <w:sz w:val="22"/>
                <w:szCs w:val="22"/>
              </w:rPr>
              <w:t>,</w:t>
            </w:r>
            <w:r w:rsidRPr="005945BC">
              <w:rPr>
                <w:color w:val="000000"/>
                <w:sz w:val="22"/>
                <w:szCs w:val="22"/>
              </w:rPr>
              <w:t xml:space="preserve"> км 17+482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с.Н.Толковка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г.Н.Ломов - р.п.Пачелма - р.п.Башмаково</w:t>
            </w:r>
            <w:r w:rsidR="0080077B">
              <w:rPr>
                <w:color w:val="000000"/>
                <w:sz w:val="22"/>
                <w:szCs w:val="22"/>
              </w:rPr>
              <w:t>,</w:t>
            </w:r>
            <w:r w:rsidRPr="005945BC">
              <w:rPr>
                <w:color w:val="000000"/>
                <w:sz w:val="22"/>
                <w:szCs w:val="22"/>
              </w:rPr>
              <w:t xml:space="preserve"> км 24+118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МТФ</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г.Н.Ломов - р.п.Пачелма - р.п.Башмаково</w:t>
            </w:r>
            <w:r w:rsidR="0080077B">
              <w:rPr>
                <w:color w:val="000000"/>
                <w:sz w:val="22"/>
                <w:szCs w:val="22"/>
              </w:rPr>
              <w:t>,</w:t>
            </w:r>
            <w:r w:rsidRPr="005945BC">
              <w:rPr>
                <w:color w:val="000000"/>
                <w:sz w:val="22"/>
                <w:szCs w:val="22"/>
              </w:rPr>
              <w:t xml:space="preserve"> км 25+665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с.Калиновка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г.Н.Ломов - р.п.Пачелма - р.п.Башмаково</w:t>
            </w:r>
            <w:r w:rsidR="0080077B">
              <w:rPr>
                <w:color w:val="000000"/>
                <w:sz w:val="22"/>
                <w:szCs w:val="22"/>
              </w:rPr>
              <w:t>,</w:t>
            </w:r>
            <w:r w:rsidRPr="005945BC">
              <w:rPr>
                <w:color w:val="000000"/>
                <w:sz w:val="22"/>
                <w:szCs w:val="22"/>
              </w:rPr>
              <w:t xml:space="preserve"> км 28+930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р.п.Пачелма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г.Н.Ломов - р.п.Пачелма - р.п.Башмаково</w:t>
            </w:r>
            <w:r w:rsidR="0080077B">
              <w:rPr>
                <w:color w:val="000000"/>
                <w:sz w:val="22"/>
                <w:szCs w:val="22"/>
              </w:rPr>
              <w:t>,</w:t>
            </w:r>
            <w:r w:rsidRPr="005945BC">
              <w:rPr>
                <w:color w:val="000000"/>
                <w:sz w:val="22"/>
                <w:szCs w:val="22"/>
              </w:rPr>
              <w:t xml:space="preserve"> км 29+350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н.Толковка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р.Толковка-с.М.Мичкас-с.Титово-с.Решетино</w:t>
            </w:r>
            <w:r w:rsidR="0080077B">
              <w:rPr>
                <w:color w:val="000000"/>
                <w:sz w:val="22"/>
                <w:szCs w:val="22"/>
              </w:rPr>
              <w:t xml:space="preserve">, </w:t>
            </w:r>
            <w:r w:rsidRPr="005945BC">
              <w:rPr>
                <w:color w:val="000000"/>
                <w:sz w:val="22"/>
                <w:szCs w:val="22"/>
              </w:rPr>
              <w:t>км 1+141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с.Студенка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р.Толковка-с.М.Мичкас-с.Титово-с.Решетино</w:t>
            </w:r>
            <w:r w:rsidR="0080077B">
              <w:rPr>
                <w:color w:val="000000"/>
                <w:sz w:val="22"/>
                <w:szCs w:val="22"/>
              </w:rPr>
              <w:t xml:space="preserve">, </w:t>
            </w:r>
            <w:r w:rsidRPr="005945BC">
              <w:rPr>
                <w:color w:val="000000"/>
                <w:sz w:val="22"/>
                <w:szCs w:val="22"/>
              </w:rPr>
              <w:t>км 9+000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с.Ст.Титово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р.Толковка-с.М.Мичкас-с.Титово-с.Решетино</w:t>
            </w:r>
            <w:r w:rsidR="0080077B">
              <w:rPr>
                <w:color w:val="000000"/>
                <w:sz w:val="22"/>
                <w:szCs w:val="22"/>
              </w:rPr>
              <w:t xml:space="preserve">. </w:t>
            </w:r>
            <w:r w:rsidRPr="005945BC">
              <w:rPr>
                <w:color w:val="000000"/>
                <w:sz w:val="22"/>
                <w:szCs w:val="22"/>
              </w:rPr>
              <w:t>км 28+655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р.п.Пачелма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р.п.Пачелма - с.Черкасское</w:t>
            </w:r>
            <w:r w:rsidR="0080077B">
              <w:rPr>
                <w:color w:val="000000"/>
                <w:sz w:val="22"/>
                <w:szCs w:val="22"/>
              </w:rPr>
              <w:t>,</w:t>
            </w:r>
            <w:r w:rsidRPr="005945BC">
              <w:rPr>
                <w:color w:val="000000"/>
                <w:sz w:val="22"/>
                <w:szCs w:val="22"/>
              </w:rPr>
              <w:t xml:space="preserve">  км 0+067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с.Козловка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р.п.Пачелма - с.Черкасское</w:t>
            </w:r>
            <w:r w:rsidR="0080077B">
              <w:rPr>
                <w:color w:val="000000"/>
                <w:sz w:val="22"/>
                <w:szCs w:val="22"/>
              </w:rPr>
              <w:t xml:space="preserve">, </w:t>
            </w:r>
            <w:r w:rsidRPr="005945BC">
              <w:rPr>
                <w:color w:val="000000"/>
                <w:sz w:val="22"/>
                <w:szCs w:val="22"/>
              </w:rPr>
              <w:t>км 3+495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с.Шейно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р.п.Пачелма - с.Черкасское</w:t>
            </w:r>
            <w:r w:rsidR="0080077B">
              <w:rPr>
                <w:color w:val="000000"/>
                <w:sz w:val="22"/>
                <w:szCs w:val="22"/>
              </w:rPr>
              <w:t>,</w:t>
            </w:r>
            <w:r w:rsidRPr="005945BC">
              <w:rPr>
                <w:color w:val="000000"/>
                <w:sz w:val="22"/>
                <w:szCs w:val="22"/>
              </w:rPr>
              <w:t xml:space="preserve"> км 6+625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с.Шейно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р.п.Пачелма - с.Черкасское</w:t>
            </w:r>
            <w:r w:rsidR="0080077B">
              <w:rPr>
                <w:color w:val="000000"/>
                <w:sz w:val="22"/>
                <w:szCs w:val="22"/>
              </w:rPr>
              <w:t>,</w:t>
            </w:r>
            <w:r w:rsidRPr="005945BC">
              <w:rPr>
                <w:color w:val="000000"/>
                <w:sz w:val="22"/>
                <w:szCs w:val="22"/>
              </w:rPr>
              <w:t xml:space="preserve"> км 7+665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с.Решетино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г.Каменка - р.п.Пачелма</w:t>
            </w:r>
            <w:r w:rsidR="0080077B">
              <w:rPr>
                <w:color w:val="000000"/>
                <w:sz w:val="22"/>
                <w:szCs w:val="22"/>
              </w:rPr>
              <w:t>,</w:t>
            </w:r>
            <w:r w:rsidRPr="005945BC">
              <w:rPr>
                <w:color w:val="000000"/>
                <w:sz w:val="22"/>
                <w:szCs w:val="22"/>
              </w:rPr>
              <w:t xml:space="preserve"> км 32+915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с.Решетино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г.Каменка - р.п.Пачелма</w:t>
            </w:r>
            <w:r w:rsidR="0080077B">
              <w:rPr>
                <w:color w:val="000000"/>
                <w:sz w:val="22"/>
                <w:szCs w:val="22"/>
              </w:rPr>
              <w:t>,</w:t>
            </w:r>
            <w:r w:rsidRPr="005945BC">
              <w:rPr>
                <w:color w:val="000000"/>
                <w:sz w:val="22"/>
                <w:szCs w:val="22"/>
              </w:rPr>
              <w:t xml:space="preserve"> км 33+950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с.Пустынь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г.Каменка - р.п.Пачелма</w:t>
            </w:r>
            <w:r w:rsidR="0080077B">
              <w:rPr>
                <w:color w:val="000000"/>
                <w:sz w:val="22"/>
                <w:szCs w:val="22"/>
              </w:rPr>
              <w:t xml:space="preserve">, </w:t>
            </w:r>
            <w:r w:rsidRPr="005945BC">
              <w:rPr>
                <w:color w:val="000000"/>
                <w:sz w:val="22"/>
                <w:szCs w:val="22"/>
              </w:rPr>
              <w:t>км 38+434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с.Белынь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г.Каменка - р.п.Пачелма</w:t>
            </w:r>
            <w:r w:rsidR="0080077B">
              <w:rPr>
                <w:color w:val="000000"/>
                <w:sz w:val="22"/>
                <w:szCs w:val="22"/>
              </w:rPr>
              <w:t>,</w:t>
            </w:r>
            <w:r w:rsidRPr="005945BC">
              <w:rPr>
                <w:color w:val="000000"/>
                <w:sz w:val="22"/>
                <w:szCs w:val="22"/>
              </w:rPr>
              <w:t xml:space="preserve"> км +660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с.Ворона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г.Каменка - р.п.Пачелма</w:t>
            </w:r>
            <w:r w:rsidR="0080077B">
              <w:rPr>
                <w:color w:val="000000"/>
                <w:sz w:val="22"/>
                <w:szCs w:val="22"/>
              </w:rPr>
              <w:t xml:space="preserve">, </w:t>
            </w:r>
            <w:r w:rsidRPr="005945BC">
              <w:rPr>
                <w:color w:val="000000"/>
                <w:sz w:val="22"/>
                <w:szCs w:val="22"/>
              </w:rPr>
              <w:t>км 46+870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с.Пачелма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г.Каменка - р.п.Пачелма</w:t>
            </w:r>
            <w:r w:rsidR="0080077B">
              <w:rPr>
                <w:color w:val="000000"/>
                <w:sz w:val="22"/>
                <w:szCs w:val="22"/>
              </w:rPr>
              <w:t>,</w:t>
            </w:r>
            <w:r w:rsidRPr="005945BC">
              <w:rPr>
                <w:color w:val="000000"/>
                <w:sz w:val="22"/>
                <w:szCs w:val="22"/>
              </w:rPr>
              <w:t xml:space="preserve"> км 51+250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с.Пачелма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г.Каменка - р.п.Пачелма</w:t>
            </w:r>
            <w:r w:rsidR="0080077B">
              <w:rPr>
                <w:color w:val="000000"/>
                <w:sz w:val="22"/>
                <w:szCs w:val="22"/>
              </w:rPr>
              <w:t>,</w:t>
            </w:r>
            <w:r w:rsidRPr="005945BC">
              <w:rPr>
                <w:color w:val="000000"/>
                <w:sz w:val="22"/>
                <w:szCs w:val="22"/>
              </w:rPr>
              <w:t xml:space="preserve"> км 52+300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Митрофаново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11+760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Митрофаново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11+893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Митрофаново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12+930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Митрофаново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12+973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Митрофаново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15+063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Митрофаново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15+135</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Шереметьево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23+630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Башмаково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27+189</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Башмаково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27+200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 Мая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34+563</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Ермаково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38+097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Ермаково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38+144</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Тимирязево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39+926</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Тимирязево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39+967</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Куземкино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46+800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Глебовка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49+537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Яковлевка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"Тамбов-Пенза"-Беково</w:t>
            </w:r>
            <w:r w:rsidR="0080077B">
              <w:rPr>
                <w:color w:val="000000"/>
                <w:sz w:val="22"/>
                <w:szCs w:val="22"/>
              </w:rPr>
              <w:t>,</w:t>
            </w:r>
            <w:r w:rsidRPr="005945BC">
              <w:rPr>
                <w:color w:val="000000"/>
                <w:sz w:val="22"/>
                <w:szCs w:val="22"/>
              </w:rPr>
              <w:t xml:space="preserve"> км 66+418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Крутой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"Тамбов-Пенза"-Беково</w:t>
            </w:r>
            <w:r w:rsidR="0080077B">
              <w:rPr>
                <w:color w:val="000000"/>
                <w:sz w:val="22"/>
                <w:szCs w:val="22"/>
              </w:rPr>
              <w:t>,</w:t>
            </w:r>
            <w:r w:rsidRPr="005945BC">
              <w:rPr>
                <w:color w:val="000000"/>
                <w:sz w:val="22"/>
                <w:szCs w:val="22"/>
              </w:rPr>
              <w:t xml:space="preserve"> км 71+771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поворот к с.Пяша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"Тамбов-Пенза"-Беково</w:t>
            </w:r>
            <w:r w:rsidR="0080077B">
              <w:rPr>
                <w:color w:val="000000"/>
                <w:sz w:val="22"/>
                <w:szCs w:val="22"/>
              </w:rPr>
              <w:t>,</w:t>
            </w:r>
            <w:r w:rsidRPr="005945BC">
              <w:rPr>
                <w:color w:val="000000"/>
                <w:sz w:val="22"/>
                <w:szCs w:val="22"/>
              </w:rPr>
              <w:t xml:space="preserve"> км 74+970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"Тамбов-Пенза"-Беково</w:t>
            </w:r>
            <w:r w:rsidR="0080077B">
              <w:rPr>
                <w:color w:val="000000"/>
                <w:sz w:val="22"/>
                <w:szCs w:val="22"/>
              </w:rPr>
              <w:t>,</w:t>
            </w:r>
            <w:r w:rsidRPr="005945BC">
              <w:rPr>
                <w:color w:val="000000"/>
                <w:sz w:val="22"/>
                <w:szCs w:val="22"/>
              </w:rPr>
              <w:t xml:space="preserve"> км 79+505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"Тамбов-Пенза"-Беково</w:t>
            </w:r>
            <w:r w:rsidR="0080077B">
              <w:rPr>
                <w:color w:val="000000"/>
                <w:sz w:val="22"/>
                <w:szCs w:val="22"/>
              </w:rPr>
              <w:t>,</w:t>
            </w:r>
            <w:r w:rsidRPr="005945BC">
              <w:rPr>
                <w:color w:val="000000"/>
                <w:sz w:val="22"/>
                <w:szCs w:val="22"/>
              </w:rPr>
              <w:t xml:space="preserve"> км 81+515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Гранки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"Тамбов-Пенза"-Беково</w:t>
            </w:r>
            <w:r w:rsidR="0080077B">
              <w:rPr>
                <w:color w:val="000000"/>
                <w:sz w:val="22"/>
                <w:szCs w:val="22"/>
              </w:rPr>
              <w:t>,</w:t>
            </w:r>
            <w:r w:rsidRPr="005945BC">
              <w:rPr>
                <w:color w:val="000000"/>
                <w:sz w:val="22"/>
                <w:szCs w:val="22"/>
              </w:rPr>
              <w:t xml:space="preserve">  км 89+031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Доможировка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"Тамбов-Пенза"-Беково</w:t>
            </w:r>
            <w:r w:rsidR="0080077B">
              <w:rPr>
                <w:color w:val="000000"/>
                <w:sz w:val="22"/>
                <w:szCs w:val="22"/>
              </w:rPr>
              <w:t>,</w:t>
            </w:r>
            <w:r w:rsidRPr="005945BC">
              <w:rPr>
                <w:color w:val="000000"/>
                <w:sz w:val="22"/>
                <w:szCs w:val="22"/>
              </w:rPr>
              <w:t xml:space="preserve">  км 90+751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Волынщино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"Тамбов-Пенза"-Беково</w:t>
            </w:r>
            <w:r w:rsidR="0080077B">
              <w:rPr>
                <w:color w:val="000000"/>
                <w:sz w:val="22"/>
                <w:szCs w:val="22"/>
              </w:rPr>
              <w:t xml:space="preserve">, </w:t>
            </w:r>
            <w:r w:rsidRPr="005945BC">
              <w:rPr>
                <w:color w:val="000000"/>
                <w:sz w:val="22"/>
                <w:szCs w:val="22"/>
              </w:rPr>
              <w:t>км 94+437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Советский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"Тамбов-Пенза"-Беково</w:t>
            </w:r>
            <w:r w:rsidR="0080077B">
              <w:rPr>
                <w:color w:val="000000"/>
                <w:sz w:val="22"/>
                <w:szCs w:val="22"/>
              </w:rPr>
              <w:t>,</w:t>
            </w:r>
            <w:r w:rsidRPr="005945BC">
              <w:rPr>
                <w:color w:val="000000"/>
                <w:sz w:val="22"/>
                <w:szCs w:val="22"/>
              </w:rPr>
              <w:t xml:space="preserve">  км 98+624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Мача-Родники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с.Яковлевка-р.п.Тамала</w:t>
            </w:r>
            <w:r w:rsidR="0080077B">
              <w:rPr>
                <w:color w:val="000000"/>
                <w:sz w:val="22"/>
                <w:szCs w:val="22"/>
              </w:rPr>
              <w:t>,</w:t>
            </w:r>
            <w:r w:rsidRPr="005945BC">
              <w:rPr>
                <w:color w:val="000000"/>
                <w:sz w:val="22"/>
                <w:szCs w:val="22"/>
              </w:rPr>
              <w:t xml:space="preserve">  км 7+760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Александровка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с.Яковлевка-р.п.Тамал</w:t>
            </w:r>
            <w:r w:rsidR="0080077B">
              <w:rPr>
                <w:color w:val="000000"/>
                <w:sz w:val="22"/>
                <w:szCs w:val="22"/>
              </w:rPr>
              <w:t>а,</w:t>
            </w:r>
            <w:r w:rsidRPr="005945BC">
              <w:rPr>
                <w:color w:val="000000"/>
                <w:sz w:val="22"/>
                <w:szCs w:val="22"/>
              </w:rPr>
              <w:t xml:space="preserve"> км 11+900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Вертуновка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р.п.Беково-с.Варварино-р.п.Тамала</w:t>
            </w:r>
            <w:r w:rsidR="0080077B">
              <w:rPr>
                <w:color w:val="000000"/>
                <w:sz w:val="22"/>
                <w:szCs w:val="22"/>
              </w:rPr>
              <w:t>,</w:t>
            </w:r>
            <w:r w:rsidRPr="005945BC">
              <w:rPr>
                <w:color w:val="000000"/>
                <w:sz w:val="22"/>
                <w:szCs w:val="22"/>
              </w:rPr>
              <w:t xml:space="preserve">                            км 8+100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поворот на ж/д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р.п.Беково-с.Варварино-р.п.Тамала</w:t>
            </w:r>
            <w:r w:rsidR="0080077B">
              <w:rPr>
                <w:color w:val="000000"/>
                <w:sz w:val="22"/>
                <w:szCs w:val="22"/>
              </w:rPr>
              <w:t>,</w:t>
            </w:r>
            <w:r w:rsidRPr="005945BC">
              <w:rPr>
                <w:color w:val="000000"/>
                <w:sz w:val="22"/>
                <w:szCs w:val="22"/>
              </w:rPr>
              <w:t xml:space="preserve">                            км 12+320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Маленовка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р.п.Беково-с.Варварино-р.п.Тамала</w:t>
            </w:r>
            <w:r w:rsidR="0080077B">
              <w:rPr>
                <w:color w:val="000000"/>
                <w:sz w:val="22"/>
                <w:szCs w:val="22"/>
              </w:rPr>
              <w:t>,</w:t>
            </w:r>
            <w:r w:rsidRPr="005945BC">
              <w:rPr>
                <w:color w:val="000000"/>
                <w:sz w:val="22"/>
                <w:szCs w:val="22"/>
              </w:rPr>
              <w:t xml:space="preserve">                            км 13+600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Раздольное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р.п.Беково-с.Варварино-р.п.Тамала</w:t>
            </w:r>
            <w:r w:rsidR="0080077B">
              <w:rPr>
                <w:color w:val="000000"/>
                <w:sz w:val="22"/>
                <w:szCs w:val="22"/>
              </w:rPr>
              <w:t>,</w:t>
            </w:r>
            <w:r w:rsidRPr="005945BC">
              <w:rPr>
                <w:color w:val="000000"/>
                <w:sz w:val="22"/>
                <w:szCs w:val="22"/>
              </w:rPr>
              <w:t xml:space="preserve">                            км 19+400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с.Никольское-с.Ивановка</w:t>
            </w:r>
            <w:r w:rsidR="0080077B">
              <w:rPr>
                <w:color w:val="000000"/>
                <w:sz w:val="22"/>
                <w:szCs w:val="22"/>
              </w:rPr>
              <w:t>,</w:t>
            </w:r>
            <w:r w:rsidRPr="005945BC">
              <w:rPr>
                <w:color w:val="000000"/>
                <w:sz w:val="22"/>
                <w:szCs w:val="22"/>
              </w:rPr>
              <w:t xml:space="preserve">                                             км 0+940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Ивановка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с.Никольское-с.Ивановка</w:t>
            </w:r>
            <w:r w:rsidR="0080077B">
              <w:rPr>
                <w:color w:val="000000"/>
                <w:sz w:val="22"/>
                <w:szCs w:val="22"/>
              </w:rPr>
              <w:t>,</w:t>
            </w:r>
            <w:r w:rsidRPr="005945BC">
              <w:rPr>
                <w:color w:val="000000"/>
                <w:sz w:val="22"/>
                <w:szCs w:val="22"/>
              </w:rPr>
              <w:t xml:space="preserve">                                             км  3+650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Миткирей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с.Миткирей"</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Пяша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"Подъезд к с.Пяша"</w:t>
            </w:r>
            <w:r w:rsidR="0080077B">
              <w:rPr>
                <w:color w:val="000000"/>
                <w:sz w:val="22"/>
                <w:szCs w:val="22"/>
              </w:rPr>
              <w:t xml:space="preserve">, </w:t>
            </w:r>
            <w:r w:rsidRPr="005945BC">
              <w:rPr>
                <w:color w:val="000000"/>
                <w:sz w:val="22"/>
                <w:szCs w:val="22"/>
              </w:rPr>
              <w:t>км         6+200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Покровка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"Подъезд к с.Пяша"</w:t>
            </w:r>
            <w:r w:rsidR="0080077B">
              <w:rPr>
                <w:color w:val="000000"/>
                <w:sz w:val="22"/>
                <w:szCs w:val="22"/>
              </w:rPr>
              <w:t>,</w:t>
            </w:r>
            <w:r w:rsidRPr="005945BC">
              <w:rPr>
                <w:color w:val="000000"/>
                <w:sz w:val="22"/>
                <w:szCs w:val="22"/>
              </w:rPr>
              <w:t xml:space="preserve">  км         7+700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перекресток на Кировский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"г.Тамбов-г.Пенза"-р.п.Беково</w:t>
            </w:r>
            <w:r w:rsidR="0080077B">
              <w:rPr>
                <w:color w:val="000000"/>
                <w:sz w:val="22"/>
                <w:szCs w:val="22"/>
              </w:rPr>
              <w:t xml:space="preserve">, </w:t>
            </w:r>
            <w:r w:rsidRPr="005945BC">
              <w:rPr>
                <w:color w:val="000000"/>
                <w:sz w:val="22"/>
                <w:szCs w:val="22"/>
              </w:rPr>
              <w:t>км 46+700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Школьный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"г.Тамбов-г.Пенза"-р.п.Беково</w:t>
            </w:r>
            <w:r w:rsidR="0080077B">
              <w:rPr>
                <w:color w:val="000000"/>
                <w:sz w:val="22"/>
                <w:szCs w:val="22"/>
              </w:rPr>
              <w:t>,</w:t>
            </w:r>
            <w:r w:rsidRPr="005945BC">
              <w:rPr>
                <w:color w:val="000000"/>
                <w:sz w:val="22"/>
                <w:szCs w:val="22"/>
              </w:rPr>
              <w:t xml:space="preserve"> км 55+534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"г.Тамбов-г.Пенза"-р.п.Колышлей -г.Сердобск-р.п.Беково</w:t>
            </w:r>
            <w:r w:rsidR="0080077B">
              <w:rPr>
                <w:color w:val="000000"/>
                <w:sz w:val="22"/>
                <w:szCs w:val="22"/>
              </w:rPr>
              <w:t>,</w:t>
            </w:r>
            <w:r w:rsidRPr="005945BC">
              <w:rPr>
                <w:color w:val="000000"/>
                <w:sz w:val="22"/>
                <w:szCs w:val="22"/>
              </w:rPr>
              <w:t xml:space="preserve"> км 94+862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поворот на Рощино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"г.Тамбов-г.Пенза"-р.п.Колышлей -г.Сердобск-р.п.Беково</w:t>
            </w:r>
            <w:r w:rsidR="0080077B">
              <w:rPr>
                <w:color w:val="000000"/>
                <w:sz w:val="22"/>
                <w:szCs w:val="22"/>
              </w:rPr>
              <w:t>,</w:t>
            </w:r>
            <w:r w:rsidRPr="005945BC">
              <w:rPr>
                <w:color w:val="000000"/>
                <w:sz w:val="22"/>
                <w:szCs w:val="22"/>
              </w:rPr>
              <w:t xml:space="preserve">   км 98+100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Большевик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"г.Тамбов-г.Пенза"-р.п.Колышлей -г.Сердобск-р.п.Беково</w:t>
            </w:r>
            <w:r w:rsidR="0080077B">
              <w:rPr>
                <w:color w:val="000000"/>
                <w:sz w:val="22"/>
                <w:szCs w:val="22"/>
              </w:rPr>
              <w:t>,</w:t>
            </w:r>
            <w:r w:rsidRPr="005945BC">
              <w:rPr>
                <w:color w:val="000000"/>
                <w:sz w:val="22"/>
                <w:szCs w:val="22"/>
              </w:rPr>
              <w:t xml:space="preserve">  км 99+996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Карповка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"г.Тамбов-г.Пенза"-р.п.Колышлей -г.Сердобск-р.п.Беково</w:t>
            </w:r>
            <w:r w:rsidR="0080077B">
              <w:rPr>
                <w:color w:val="000000"/>
                <w:sz w:val="22"/>
                <w:szCs w:val="22"/>
              </w:rPr>
              <w:t>,</w:t>
            </w:r>
            <w:r w:rsidRPr="005945BC">
              <w:rPr>
                <w:color w:val="000000"/>
                <w:sz w:val="22"/>
                <w:szCs w:val="22"/>
              </w:rPr>
              <w:t xml:space="preserve">   км 103+437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Камзолка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"г.Тамбов-г.Пенза"-р.п.Колышлей -г.Сердобск-р.п.Беково          км 115+437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Соколка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"г.Тамбов-г.Пенза"-р.п.Колышлей -г.Сердобск-р.п.Беково</w:t>
            </w:r>
            <w:r w:rsidR="0080077B">
              <w:rPr>
                <w:color w:val="000000"/>
                <w:sz w:val="22"/>
                <w:szCs w:val="22"/>
              </w:rPr>
              <w:t>,</w:t>
            </w:r>
            <w:r w:rsidRPr="005945BC">
              <w:rPr>
                <w:color w:val="000000"/>
                <w:sz w:val="22"/>
                <w:szCs w:val="22"/>
              </w:rPr>
              <w:t xml:space="preserve">  км 117+300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Дубасово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"г.Тамбов-г.Пенза"-р.п.Колышлей -г.Сердобск-р.п.Беково</w:t>
            </w:r>
            <w:r w:rsidR="0080077B">
              <w:rPr>
                <w:color w:val="000000"/>
                <w:sz w:val="22"/>
                <w:szCs w:val="22"/>
              </w:rPr>
              <w:t>,</w:t>
            </w:r>
            <w:r w:rsidRPr="005945BC">
              <w:rPr>
                <w:color w:val="000000"/>
                <w:sz w:val="22"/>
                <w:szCs w:val="22"/>
              </w:rPr>
              <w:t xml:space="preserve">  км 122+736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Октябрьское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с.Октябрьское-граница области</w:t>
            </w:r>
            <w:r w:rsidR="0080077B">
              <w:rPr>
                <w:color w:val="000000"/>
                <w:sz w:val="22"/>
                <w:szCs w:val="22"/>
              </w:rPr>
              <w:t>,</w:t>
            </w:r>
            <w:r w:rsidRPr="005945BC">
              <w:rPr>
                <w:color w:val="000000"/>
                <w:sz w:val="22"/>
                <w:szCs w:val="22"/>
              </w:rPr>
              <w:t xml:space="preserve">                                        км 1+015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Сердобский дорожник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г.Сердобск-с.Кирово</w:t>
            </w:r>
            <w:r w:rsidR="0080077B">
              <w:rPr>
                <w:color w:val="000000"/>
                <w:sz w:val="22"/>
                <w:szCs w:val="22"/>
              </w:rPr>
              <w:t xml:space="preserve">, </w:t>
            </w:r>
            <w:r w:rsidRPr="005945BC">
              <w:rPr>
                <w:color w:val="000000"/>
                <w:sz w:val="22"/>
                <w:szCs w:val="22"/>
              </w:rPr>
              <w:t>км 0+957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Секретарка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г.Сердобск-с.Кирово</w:t>
            </w:r>
            <w:r w:rsidR="0080077B">
              <w:rPr>
                <w:color w:val="000000"/>
                <w:sz w:val="22"/>
                <w:szCs w:val="22"/>
              </w:rPr>
              <w:t>,</w:t>
            </w:r>
            <w:r w:rsidRPr="005945BC">
              <w:rPr>
                <w:color w:val="000000"/>
                <w:sz w:val="22"/>
                <w:szCs w:val="22"/>
              </w:rPr>
              <w:t xml:space="preserve"> км 12+409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поворот на Долгоруково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г.Сердобск-с.Кирово</w:t>
            </w:r>
            <w:r w:rsidR="0080077B">
              <w:rPr>
                <w:color w:val="000000"/>
                <w:sz w:val="22"/>
                <w:szCs w:val="22"/>
              </w:rPr>
              <w:t xml:space="preserve">, </w:t>
            </w:r>
            <w:r w:rsidRPr="005945BC">
              <w:rPr>
                <w:color w:val="000000"/>
                <w:sz w:val="22"/>
                <w:szCs w:val="22"/>
              </w:rPr>
              <w:t>км 19+160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Мещерское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г.Сердобск-с.Кирово</w:t>
            </w:r>
            <w:r w:rsidR="0080077B">
              <w:rPr>
                <w:color w:val="000000"/>
                <w:sz w:val="22"/>
                <w:szCs w:val="22"/>
              </w:rPr>
              <w:t>,</w:t>
            </w:r>
            <w:r w:rsidRPr="005945BC">
              <w:rPr>
                <w:color w:val="000000"/>
                <w:sz w:val="22"/>
                <w:szCs w:val="22"/>
              </w:rPr>
              <w:t xml:space="preserve"> км 20+327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Гуленовка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г.Сердобск-с.Кирово</w:t>
            </w:r>
            <w:r w:rsidR="0080077B">
              <w:rPr>
                <w:color w:val="000000"/>
                <w:sz w:val="22"/>
                <w:szCs w:val="22"/>
              </w:rPr>
              <w:t>,</w:t>
            </w:r>
            <w:r w:rsidRPr="005945BC">
              <w:rPr>
                <w:color w:val="000000"/>
                <w:sz w:val="22"/>
                <w:szCs w:val="22"/>
              </w:rPr>
              <w:t>км 28+908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Новое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г.Сердобск-с.Кирово</w:t>
            </w:r>
            <w:r w:rsidR="0080077B">
              <w:rPr>
                <w:color w:val="000000"/>
                <w:sz w:val="22"/>
                <w:szCs w:val="22"/>
              </w:rPr>
              <w:t>,</w:t>
            </w:r>
            <w:r w:rsidRPr="005945BC">
              <w:rPr>
                <w:color w:val="000000"/>
                <w:sz w:val="22"/>
                <w:szCs w:val="22"/>
              </w:rPr>
              <w:t>км 34+447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Кирово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г.Сердобск-с.Кирово</w:t>
            </w:r>
            <w:r w:rsidR="0080077B">
              <w:rPr>
                <w:color w:val="000000"/>
                <w:sz w:val="22"/>
                <w:szCs w:val="22"/>
              </w:rPr>
              <w:t>,</w:t>
            </w:r>
            <w:r w:rsidRPr="005945BC">
              <w:rPr>
                <w:color w:val="000000"/>
                <w:sz w:val="22"/>
                <w:szCs w:val="22"/>
              </w:rPr>
              <w:t xml:space="preserve">   км 38+467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Зубринка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г.Сердобск-с.Куракино</w:t>
            </w:r>
            <w:r w:rsidR="0080077B">
              <w:rPr>
                <w:color w:val="000000"/>
                <w:sz w:val="22"/>
                <w:szCs w:val="22"/>
              </w:rPr>
              <w:t>,</w:t>
            </w:r>
            <w:r w:rsidRPr="005945BC">
              <w:rPr>
                <w:color w:val="000000"/>
                <w:sz w:val="22"/>
                <w:szCs w:val="22"/>
              </w:rPr>
              <w:t xml:space="preserve">                                                    км 0+020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Учхоз</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г.Сердобск-с.Куракино</w:t>
            </w:r>
            <w:r w:rsidR="0080077B">
              <w:rPr>
                <w:color w:val="000000"/>
                <w:sz w:val="22"/>
                <w:szCs w:val="22"/>
              </w:rPr>
              <w:t>,</w:t>
            </w:r>
            <w:r w:rsidRPr="005945BC">
              <w:rPr>
                <w:color w:val="000000"/>
                <w:sz w:val="22"/>
                <w:szCs w:val="22"/>
              </w:rPr>
              <w:t xml:space="preserve">                                                       км 0+600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ПМК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г.Сердобск-с.Куракино</w:t>
            </w:r>
            <w:r w:rsidR="0080077B">
              <w:rPr>
                <w:color w:val="000000"/>
                <w:sz w:val="22"/>
                <w:szCs w:val="22"/>
              </w:rPr>
              <w:t>,</w:t>
            </w:r>
            <w:r w:rsidRPr="005945BC">
              <w:rPr>
                <w:color w:val="000000"/>
                <w:sz w:val="22"/>
                <w:szCs w:val="22"/>
              </w:rPr>
              <w:t xml:space="preserve">                                                       км 1+411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п/т на ВЧ</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г.Сердобск-с.Куракино</w:t>
            </w:r>
            <w:r w:rsidR="0080077B">
              <w:rPr>
                <w:color w:val="000000"/>
                <w:sz w:val="22"/>
                <w:szCs w:val="22"/>
              </w:rPr>
              <w:t>,</w:t>
            </w:r>
            <w:r w:rsidRPr="005945BC">
              <w:rPr>
                <w:color w:val="000000"/>
                <w:sz w:val="22"/>
                <w:szCs w:val="22"/>
              </w:rPr>
              <w:t xml:space="preserve">                                                       км 2+270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Н-Надеждино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80077B" w:rsidP="001E6419">
            <w:pPr>
              <w:widowControl/>
              <w:ind w:left="225" w:right="886"/>
              <w:jc w:val="center"/>
              <w:rPr>
                <w:color w:val="000000"/>
                <w:sz w:val="22"/>
                <w:szCs w:val="22"/>
              </w:rPr>
            </w:pPr>
            <w:r>
              <w:rPr>
                <w:color w:val="000000"/>
                <w:sz w:val="22"/>
                <w:szCs w:val="22"/>
              </w:rPr>
              <w:t>а/д г.Сердобск-с.Куракино,</w:t>
            </w:r>
            <w:r w:rsidR="005945BC" w:rsidRPr="005945BC">
              <w:rPr>
                <w:color w:val="000000"/>
                <w:sz w:val="22"/>
                <w:szCs w:val="22"/>
              </w:rPr>
              <w:t xml:space="preserve">                                                      км 7+540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Куракино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г.Сердобск-с.Куракино</w:t>
            </w:r>
            <w:r w:rsidR="0080077B">
              <w:rPr>
                <w:color w:val="000000"/>
                <w:sz w:val="22"/>
                <w:szCs w:val="22"/>
              </w:rPr>
              <w:t>,</w:t>
            </w:r>
            <w:r w:rsidRPr="005945BC">
              <w:rPr>
                <w:color w:val="000000"/>
                <w:sz w:val="22"/>
                <w:szCs w:val="22"/>
              </w:rPr>
              <w:t xml:space="preserve">                                                       км 10+800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Долгоруково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Мещерское-с.Долгоруково</w:t>
            </w:r>
            <w:r w:rsidR="0080077B">
              <w:rPr>
                <w:color w:val="000000"/>
                <w:sz w:val="22"/>
                <w:szCs w:val="22"/>
              </w:rPr>
              <w:t>,</w:t>
            </w:r>
            <w:r w:rsidRPr="005945BC">
              <w:rPr>
                <w:color w:val="000000"/>
                <w:sz w:val="22"/>
                <w:szCs w:val="22"/>
              </w:rPr>
              <w:t xml:space="preserve">                                                        км 5+400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Сазанье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"Подъезд к с.Сазанье"</w:t>
            </w:r>
            <w:r w:rsidR="0080077B">
              <w:rPr>
                <w:color w:val="000000"/>
                <w:sz w:val="22"/>
                <w:szCs w:val="22"/>
              </w:rPr>
              <w:t xml:space="preserve">, </w:t>
            </w:r>
            <w:r w:rsidRPr="005945BC">
              <w:rPr>
                <w:color w:val="000000"/>
                <w:sz w:val="22"/>
                <w:szCs w:val="22"/>
              </w:rPr>
              <w:t>км 0+540</w:t>
            </w:r>
          </w:p>
        </w:tc>
      </w:tr>
      <w:tr w:rsidR="005945BC" w:rsidRPr="005945BC" w:rsidTr="005945BC">
        <w:trPr>
          <w:trHeight w:val="73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Рощино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с.Рощино"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2+254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2+307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2+936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3+050 (право)</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4+560 (лево)</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4+740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5+075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5+115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6+260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6+370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6+744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6+814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7+400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w:t>
            </w:r>
            <w:r w:rsidR="0080077B">
              <w:rPr>
                <w:color w:val="000000"/>
                <w:sz w:val="22"/>
                <w:szCs w:val="22"/>
              </w:rPr>
              <w:t>о-граница области,</w:t>
            </w:r>
            <w:r w:rsidRPr="005945BC">
              <w:rPr>
                <w:color w:val="000000"/>
                <w:sz w:val="22"/>
                <w:szCs w:val="22"/>
              </w:rPr>
              <w:t xml:space="preserve">                               км 7+445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8+116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8+170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8+830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9+723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9+822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10+332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10+445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w:t>
            </w:r>
            <w:r w:rsidR="0080077B">
              <w:rPr>
                <w:color w:val="000000"/>
                <w:sz w:val="22"/>
                <w:szCs w:val="22"/>
              </w:rPr>
              <w:t>нза-р.п.Лунино-граница области,</w:t>
            </w:r>
            <w:r w:rsidRPr="005945BC">
              <w:rPr>
                <w:color w:val="000000"/>
                <w:sz w:val="22"/>
                <w:szCs w:val="22"/>
              </w:rPr>
              <w:t xml:space="preserve">                              км 11+266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11+380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11+630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12+132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Бессоновка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12+173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Грабово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12+867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Грабово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12+908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Грабово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13+604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Грабово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13+640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14+545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14+585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15+412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15+477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16+382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80077B">
              <w:rPr>
                <w:color w:val="000000"/>
                <w:sz w:val="22"/>
                <w:szCs w:val="22"/>
              </w:rPr>
              <w:t>,</w:t>
            </w:r>
            <w:r w:rsidRPr="005945BC">
              <w:rPr>
                <w:color w:val="000000"/>
                <w:sz w:val="22"/>
                <w:szCs w:val="22"/>
              </w:rPr>
              <w:t xml:space="preserve">                                км  16+416 (право)</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w:t>
            </w:r>
            <w:r w:rsidR="0080077B">
              <w:rPr>
                <w:color w:val="000000"/>
                <w:sz w:val="22"/>
                <w:szCs w:val="22"/>
              </w:rPr>
              <w:t>Грабово-с.Вазерки-с.Пыркино,</w:t>
            </w:r>
            <w:r w:rsidRPr="005945BC">
              <w:rPr>
                <w:color w:val="000000"/>
                <w:sz w:val="22"/>
                <w:szCs w:val="22"/>
              </w:rPr>
              <w:t xml:space="preserve">                                км 1+440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с.Грабово-с.Вазерки-с.Пыркино</w:t>
            </w:r>
            <w:r w:rsidR="0080077B">
              <w:rPr>
                <w:color w:val="000000"/>
                <w:sz w:val="22"/>
                <w:szCs w:val="22"/>
              </w:rPr>
              <w:t>,</w:t>
            </w:r>
            <w:r w:rsidRPr="005945BC">
              <w:rPr>
                <w:color w:val="000000"/>
                <w:sz w:val="22"/>
                <w:szCs w:val="22"/>
              </w:rPr>
              <w:t xml:space="preserve">                                     км 2+400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с.Грабово-с.Вазерки-с.Пыркино</w:t>
            </w:r>
            <w:r w:rsidR="0080077B">
              <w:rPr>
                <w:color w:val="000000"/>
                <w:sz w:val="22"/>
                <w:szCs w:val="22"/>
              </w:rPr>
              <w:t>,</w:t>
            </w:r>
            <w:r w:rsidRPr="005945BC">
              <w:rPr>
                <w:color w:val="000000"/>
                <w:sz w:val="22"/>
                <w:szCs w:val="22"/>
              </w:rPr>
              <w:t xml:space="preserve">                                     км 4+400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с.Грабово-с.Вазерки-с.Пыркино</w:t>
            </w:r>
            <w:r w:rsidR="0080077B">
              <w:rPr>
                <w:color w:val="000000"/>
                <w:sz w:val="22"/>
                <w:szCs w:val="22"/>
              </w:rPr>
              <w:t>,</w:t>
            </w:r>
            <w:r w:rsidRPr="005945BC">
              <w:rPr>
                <w:color w:val="000000"/>
                <w:sz w:val="22"/>
                <w:szCs w:val="22"/>
              </w:rPr>
              <w:t xml:space="preserve">                                     км 4+445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с.Грабово-с.Вазерки-с.Пыркино</w:t>
            </w:r>
            <w:r w:rsidR="0080077B">
              <w:rPr>
                <w:color w:val="000000"/>
                <w:sz w:val="22"/>
                <w:szCs w:val="22"/>
              </w:rPr>
              <w:t>,</w:t>
            </w:r>
            <w:r w:rsidRPr="005945BC">
              <w:rPr>
                <w:color w:val="000000"/>
                <w:sz w:val="22"/>
                <w:szCs w:val="22"/>
              </w:rPr>
              <w:t xml:space="preserve">                                     км 6+100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с.Грабово-с.Вазерки-с.Пыркино</w:t>
            </w:r>
            <w:r w:rsidR="0080077B">
              <w:rPr>
                <w:color w:val="000000"/>
                <w:sz w:val="22"/>
                <w:szCs w:val="22"/>
              </w:rPr>
              <w:t>,</w:t>
            </w:r>
            <w:r w:rsidRPr="005945BC">
              <w:rPr>
                <w:color w:val="000000"/>
                <w:sz w:val="22"/>
                <w:szCs w:val="22"/>
              </w:rPr>
              <w:t xml:space="preserve">                                     км 6+160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с.Грабово-с.Вазерки-с.Пыркино</w:t>
            </w:r>
            <w:r w:rsidR="0080077B">
              <w:rPr>
                <w:color w:val="000000"/>
                <w:sz w:val="22"/>
                <w:szCs w:val="22"/>
              </w:rPr>
              <w:t>,</w:t>
            </w:r>
            <w:r w:rsidRPr="005945BC">
              <w:rPr>
                <w:color w:val="000000"/>
                <w:sz w:val="22"/>
                <w:szCs w:val="22"/>
              </w:rPr>
              <w:t xml:space="preserve">                                     км 9+100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с.Грабово-с.Вазерки-с.Пыркино</w:t>
            </w:r>
            <w:r w:rsidR="0080077B">
              <w:rPr>
                <w:color w:val="000000"/>
                <w:sz w:val="22"/>
                <w:szCs w:val="22"/>
              </w:rPr>
              <w:t>,</w:t>
            </w:r>
            <w:r w:rsidRPr="005945BC">
              <w:rPr>
                <w:color w:val="000000"/>
                <w:sz w:val="22"/>
                <w:szCs w:val="22"/>
              </w:rPr>
              <w:t xml:space="preserve">                                     км 9+150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с.Бессоновка-с.Полеологово</w:t>
            </w:r>
            <w:r w:rsidR="0080077B">
              <w:rPr>
                <w:color w:val="000000"/>
                <w:sz w:val="22"/>
                <w:szCs w:val="22"/>
              </w:rPr>
              <w:t xml:space="preserve">, </w:t>
            </w:r>
            <w:r w:rsidRPr="005945BC">
              <w:rPr>
                <w:color w:val="000000"/>
                <w:sz w:val="22"/>
                <w:szCs w:val="22"/>
              </w:rPr>
              <w:t>км 1+150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Сергеевка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"Подъезд к с.Александровка"</w:t>
            </w:r>
            <w:r w:rsidR="0080077B">
              <w:rPr>
                <w:color w:val="000000"/>
                <w:sz w:val="22"/>
                <w:szCs w:val="22"/>
              </w:rPr>
              <w:t>,</w:t>
            </w:r>
            <w:r w:rsidRPr="005945BC">
              <w:rPr>
                <w:color w:val="000000"/>
                <w:sz w:val="22"/>
                <w:szCs w:val="22"/>
              </w:rPr>
              <w:t xml:space="preserve"> км 9+750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"Подъезд к с.Александровка"</w:t>
            </w:r>
            <w:r w:rsidR="0080077B">
              <w:rPr>
                <w:color w:val="000000"/>
                <w:sz w:val="22"/>
                <w:szCs w:val="22"/>
              </w:rPr>
              <w:t>,</w:t>
            </w:r>
            <w:r w:rsidRPr="005945BC">
              <w:rPr>
                <w:color w:val="000000"/>
                <w:sz w:val="22"/>
                <w:szCs w:val="22"/>
              </w:rPr>
              <w:t xml:space="preserve"> км 12+500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Обвал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"Тамбов-Пенза"-Белинский-Тамала</w:t>
            </w:r>
            <w:r w:rsidR="0080077B">
              <w:rPr>
                <w:color w:val="000000"/>
                <w:sz w:val="22"/>
                <w:szCs w:val="22"/>
              </w:rPr>
              <w:t>,</w:t>
            </w:r>
            <w:r w:rsidRPr="005945BC">
              <w:rPr>
                <w:color w:val="000000"/>
                <w:sz w:val="22"/>
                <w:szCs w:val="22"/>
              </w:rPr>
              <w:t xml:space="preserve">  км 33+977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Обвал</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"Тамбов-Пенза"-Белинский-Тамала</w:t>
            </w:r>
            <w:r w:rsidR="0080077B">
              <w:rPr>
                <w:color w:val="000000"/>
                <w:sz w:val="22"/>
                <w:szCs w:val="22"/>
              </w:rPr>
              <w:t>,</w:t>
            </w:r>
            <w:r w:rsidRPr="005945BC">
              <w:rPr>
                <w:color w:val="000000"/>
                <w:sz w:val="22"/>
                <w:szCs w:val="22"/>
              </w:rPr>
              <w:t xml:space="preserve"> км 33+950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Ульяновка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"Тамбов-Пенза"-Белинский-Тамала</w:t>
            </w:r>
            <w:r w:rsidR="0080077B">
              <w:rPr>
                <w:color w:val="000000"/>
                <w:sz w:val="22"/>
                <w:szCs w:val="22"/>
              </w:rPr>
              <w:t>,</w:t>
            </w:r>
            <w:r w:rsidRPr="005945BC">
              <w:rPr>
                <w:color w:val="000000"/>
                <w:sz w:val="22"/>
                <w:szCs w:val="22"/>
              </w:rPr>
              <w:t xml:space="preserve">  км 40+349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Ульяновка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"Тамбов-Пенза"-Белинский-Тамала</w:t>
            </w:r>
            <w:r w:rsidR="0080077B">
              <w:rPr>
                <w:color w:val="000000"/>
                <w:sz w:val="22"/>
                <w:szCs w:val="22"/>
              </w:rPr>
              <w:t>,</w:t>
            </w:r>
            <w:r w:rsidRPr="005945BC">
              <w:rPr>
                <w:color w:val="000000"/>
                <w:sz w:val="22"/>
                <w:szCs w:val="22"/>
              </w:rPr>
              <w:t xml:space="preserve">  км 40+467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Агринка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"Тамбов-Пенза"-Белинский-Тамала</w:t>
            </w:r>
            <w:r w:rsidR="0080077B">
              <w:rPr>
                <w:color w:val="000000"/>
                <w:sz w:val="22"/>
                <w:szCs w:val="22"/>
              </w:rPr>
              <w:t>,</w:t>
            </w:r>
            <w:r w:rsidRPr="005945BC">
              <w:rPr>
                <w:color w:val="000000"/>
                <w:sz w:val="22"/>
                <w:szCs w:val="22"/>
              </w:rPr>
              <w:t xml:space="preserve">  км 50+690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Агринка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"Тамбов-Пенза"-Белинский-Тамала</w:t>
            </w:r>
            <w:r w:rsidR="0080077B">
              <w:rPr>
                <w:color w:val="000000"/>
                <w:sz w:val="22"/>
                <w:szCs w:val="22"/>
              </w:rPr>
              <w:t>,</w:t>
            </w:r>
            <w:r w:rsidRPr="005945BC">
              <w:rPr>
                <w:color w:val="000000"/>
                <w:sz w:val="22"/>
                <w:szCs w:val="22"/>
              </w:rPr>
              <w:t>км 50+720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р.п.Тамала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"Тамбов-Пенза"-Белинский-Тамала</w:t>
            </w:r>
            <w:r w:rsidR="0080077B">
              <w:rPr>
                <w:color w:val="000000"/>
                <w:sz w:val="22"/>
                <w:szCs w:val="22"/>
              </w:rPr>
              <w:t>,</w:t>
            </w:r>
            <w:r w:rsidRPr="005945BC">
              <w:rPr>
                <w:color w:val="000000"/>
                <w:sz w:val="22"/>
                <w:szCs w:val="22"/>
              </w:rPr>
              <w:t xml:space="preserve"> км 54+555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р.п.Тамала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"Тамбов-Пенза"-Белинский-Тамала</w:t>
            </w:r>
            <w:r w:rsidR="0080077B">
              <w:rPr>
                <w:color w:val="000000"/>
                <w:sz w:val="22"/>
                <w:szCs w:val="22"/>
              </w:rPr>
              <w:t xml:space="preserve">, </w:t>
            </w:r>
            <w:r w:rsidRPr="005945BC">
              <w:rPr>
                <w:color w:val="000000"/>
                <w:sz w:val="22"/>
                <w:szCs w:val="22"/>
              </w:rPr>
              <w:t>км 54+570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Санниковка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Яковлевка-Тамала</w:t>
            </w:r>
            <w:r w:rsidR="0080077B">
              <w:rPr>
                <w:color w:val="000000"/>
                <w:sz w:val="22"/>
                <w:szCs w:val="22"/>
              </w:rPr>
              <w:t>,</w:t>
            </w:r>
            <w:r w:rsidRPr="005945BC">
              <w:rPr>
                <w:color w:val="000000"/>
                <w:sz w:val="22"/>
                <w:szCs w:val="22"/>
              </w:rPr>
              <w:t xml:space="preserve">  км  16+035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Санниковка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Яковлевка-Тамала</w:t>
            </w:r>
            <w:r w:rsidR="0080077B">
              <w:rPr>
                <w:color w:val="000000"/>
                <w:sz w:val="22"/>
                <w:szCs w:val="22"/>
              </w:rPr>
              <w:t>,</w:t>
            </w:r>
            <w:r w:rsidRPr="005945BC">
              <w:rPr>
                <w:color w:val="000000"/>
                <w:sz w:val="22"/>
                <w:szCs w:val="22"/>
              </w:rPr>
              <w:t xml:space="preserve"> км  16+065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Вишневое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Яковлевка-Тамала</w:t>
            </w:r>
            <w:r w:rsidR="0080077B">
              <w:rPr>
                <w:color w:val="000000"/>
                <w:sz w:val="22"/>
                <w:szCs w:val="22"/>
              </w:rPr>
              <w:t>,</w:t>
            </w:r>
            <w:r w:rsidRPr="005945BC">
              <w:rPr>
                <w:color w:val="000000"/>
                <w:sz w:val="22"/>
                <w:szCs w:val="22"/>
              </w:rPr>
              <w:t xml:space="preserve"> км  24+490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Вишневое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Яковлевка-Тамала</w:t>
            </w:r>
            <w:r w:rsidR="0080077B">
              <w:rPr>
                <w:color w:val="000000"/>
                <w:sz w:val="22"/>
                <w:szCs w:val="22"/>
              </w:rPr>
              <w:t>,</w:t>
            </w:r>
            <w:r w:rsidRPr="005945BC">
              <w:rPr>
                <w:color w:val="000000"/>
                <w:sz w:val="22"/>
                <w:szCs w:val="22"/>
              </w:rPr>
              <w:t xml:space="preserve">   км  24+550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р.п.Тамала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Яковлевка-Тамала</w:t>
            </w:r>
            <w:r w:rsidR="0080077B">
              <w:rPr>
                <w:color w:val="000000"/>
                <w:sz w:val="22"/>
                <w:szCs w:val="22"/>
              </w:rPr>
              <w:t>,</w:t>
            </w:r>
            <w:r w:rsidRPr="005945BC">
              <w:rPr>
                <w:color w:val="000000"/>
                <w:sz w:val="22"/>
                <w:szCs w:val="22"/>
              </w:rPr>
              <w:t xml:space="preserve"> км  41+360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р.п.Тамала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Яковлевка-Тамала</w:t>
            </w:r>
            <w:r w:rsidR="0080077B">
              <w:rPr>
                <w:color w:val="000000"/>
                <w:sz w:val="22"/>
                <w:szCs w:val="22"/>
              </w:rPr>
              <w:t>,</w:t>
            </w:r>
            <w:r w:rsidRPr="005945BC">
              <w:rPr>
                <w:color w:val="000000"/>
                <w:sz w:val="22"/>
                <w:szCs w:val="22"/>
              </w:rPr>
              <w:t xml:space="preserve"> км  41+420</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Анино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граница Тамбовской области-с.М.Сергиев</w:t>
            </w:r>
            <w:r w:rsidR="0080077B">
              <w:rPr>
                <w:color w:val="000000"/>
                <w:sz w:val="22"/>
                <w:szCs w:val="22"/>
              </w:rPr>
              <w:t>ка-граница Саратовкской области,</w:t>
            </w:r>
            <w:r w:rsidRPr="005945BC">
              <w:rPr>
                <w:color w:val="000000"/>
                <w:sz w:val="22"/>
                <w:szCs w:val="22"/>
              </w:rPr>
              <w:t xml:space="preserve">  км 39+510</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Калиновка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граница Тамбовской области-с.М.Сергиевка-граница Саратовкской области</w:t>
            </w:r>
            <w:r w:rsidR="0080077B">
              <w:rPr>
                <w:color w:val="000000"/>
                <w:sz w:val="22"/>
                <w:szCs w:val="22"/>
              </w:rPr>
              <w:t>,</w:t>
            </w:r>
            <w:r w:rsidRPr="005945BC">
              <w:rPr>
                <w:color w:val="000000"/>
                <w:sz w:val="22"/>
                <w:szCs w:val="22"/>
              </w:rPr>
              <w:t xml:space="preserve">   км 42+770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Варварино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Беково-Варварино-Тамала</w:t>
            </w:r>
            <w:r w:rsidR="0080077B">
              <w:rPr>
                <w:color w:val="000000"/>
                <w:sz w:val="22"/>
                <w:szCs w:val="22"/>
              </w:rPr>
              <w:t>,</w:t>
            </w:r>
            <w:r w:rsidRPr="005945BC">
              <w:rPr>
                <w:color w:val="000000"/>
                <w:sz w:val="22"/>
                <w:szCs w:val="22"/>
              </w:rPr>
              <w:t xml:space="preserve"> км 22+350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Варварино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80077B">
            <w:pPr>
              <w:widowControl/>
              <w:ind w:left="225" w:right="886"/>
              <w:jc w:val="center"/>
              <w:rPr>
                <w:color w:val="000000"/>
                <w:sz w:val="22"/>
                <w:szCs w:val="22"/>
              </w:rPr>
            </w:pPr>
            <w:r w:rsidRPr="005945BC">
              <w:rPr>
                <w:color w:val="000000"/>
                <w:sz w:val="22"/>
                <w:szCs w:val="22"/>
              </w:rPr>
              <w:t>а/д Беково-Варварино-Тамала</w:t>
            </w:r>
            <w:r w:rsidR="0080077B">
              <w:rPr>
                <w:color w:val="000000"/>
                <w:sz w:val="22"/>
                <w:szCs w:val="22"/>
              </w:rPr>
              <w:t>,</w:t>
            </w:r>
            <w:r w:rsidRPr="005945BC">
              <w:rPr>
                <w:color w:val="000000"/>
                <w:sz w:val="22"/>
                <w:szCs w:val="22"/>
              </w:rPr>
              <w:t xml:space="preserve">  км 22+400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М.Сергиевка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р.п.Тамала-с.М.Сергиевка</w:t>
            </w:r>
            <w:r w:rsidR="0080077B">
              <w:rPr>
                <w:color w:val="000000"/>
                <w:sz w:val="22"/>
                <w:szCs w:val="22"/>
              </w:rPr>
              <w:t>,</w:t>
            </w:r>
            <w:r w:rsidRPr="005945BC">
              <w:rPr>
                <w:color w:val="000000"/>
                <w:sz w:val="22"/>
                <w:szCs w:val="22"/>
              </w:rPr>
              <w:t xml:space="preserve">                                           км 4+190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М.Сергиевка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р.п.Тамала-с.М.Сергиевка</w:t>
            </w:r>
            <w:r w:rsidR="0080077B">
              <w:rPr>
                <w:color w:val="000000"/>
                <w:sz w:val="22"/>
                <w:szCs w:val="22"/>
              </w:rPr>
              <w:t>,</w:t>
            </w:r>
            <w:r w:rsidRPr="005945BC">
              <w:rPr>
                <w:color w:val="000000"/>
                <w:sz w:val="22"/>
                <w:szCs w:val="22"/>
              </w:rPr>
              <w:t xml:space="preserve">                                           км 4+250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с.Лебедевка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80077B">
              <w:rPr>
                <w:color w:val="000000"/>
                <w:sz w:val="22"/>
                <w:szCs w:val="22"/>
              </w:rPr>
              <w:t>,</w:t>
            </w:r>
            <w:r w:rsidRPr="005945BC">
              <w:rPr>
                <w:color w:val="000000"/>
                <w:sz w:val="22"/>
                <w:szCs w:val="22"/>
              </w:rPr>
              <w:t xml:space="preserve">                                                              км 0+472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с.Ивановка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80077B">
              <w:rPr>
                <w:color w:val="000000"/>
                <w:sz w:val="22"/>
                <w:szCs w:val="22"/>
              </w:rPr>
              <w:t>,</w:t>
            </w:r>
            <w:r w:rsidRPr="005945BC">
              <w:rPr>
                <w:color w:val="000000"/>
                <w:sz w:val="22"/>
                <w:szCs w:val="22"/>
              </w:rPr>
              <w:t xml:space="preserve">                                                              км 2+697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с.Воскресеновка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80077B" w:rsidP="001E6419">
            <w:pPr>
              <w:widowControl/>
              <w:ind w:left="225" w:right="886"/>
              <w:jc w:val="center"/>
              <w:rPr>
                <w:color w:val="000000"/>
                <w:sz w:val="22"/>
                <w:szCs w:val="22"/>
              </w:rPr>
            </w:pPr>
            <w:r>
              <w:rPr>
                <w:color w:val="000000"/>
                <w:sz w:val="22"/>
                <w:szCs w:val="22"/>
              </w:rPr>
              <w:t>а/д Пенза-Кондоль,</w:t>
            </w:r>
            <w:r w:rsidR="005945BC" w:rsidRPr="005945BC">
              <w:rPr>
                <w:color w:val="000000"/>
                <w:sz w:val="22"/>
                <w:szCs w:val="22"/>
              </w:rPr>
              <w:t xml:space="preserve">                                                             км 6+684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с.Калинино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152D1E">
              <w:rPr>
                <w:color w:val="000000"/>
                <w:sz w:val="22"/>
                <w:szCs w:val="22"/>
              </w:rPr>
              <w:t>,</w:t>
            </w:r>
            <w:r w:rsidRPr="005945BC">
              <w:rPr>
                <w:color w:val="000000"/>
                <w:sz w:val="22"/>
                <w:szCs w:val="22"/>
              </w:rPr>
              <w:t xml:space="preserve">                                                              км 10+144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Симбуховские дачи (1)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152D1E">
              <w:rPr>
                <w:color w:val="000000"/>
                <w:sz w:val="22"/>
                <w:szCs w:val="22"/>
              </w:rPr>
              <w:t>,</w:t>
            </w:r>
            <w:r w:rsidRPr="005945BC">
              <w:rPr>
                <w:color w:val="000000"/>
                <w:sz w:val="22"/>
                <w:szCs w:val="22"/>
              </w:rPr>
              <w:t xml:space="preserve">                                                              км 11+373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Симбуховские дачи (2)</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152D1E">
              <w:rPr>
                <w:color w:val="000000"/>
                <w:sz w:val="22"/>
                <w:szCs w:val="22"/>
              </w:rPr>
              <w:t>,</w:t>
            </w:r>
            <w:r w:rsidRPr="005945BC">
              <w:rPr>
                <w:color w:val="000000"/>
                <w:sz w:val="22"/>
                <w:szCs w:val="22"/>
              </w:rPr>
              <w:t xml:space="preserve">                                                              км 11+497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с.Ленино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152D1E">
              <w:rPr>
                <w:color w:val="000000"/>
                <w:sz w:val="22"/>
                <w:szCs w:val="22"/>
              </w:rPr>
              <w:t>,</w:t>
            </w:r>
            <w:r w:rsidRPr="005945BC">
              <w:rPr>
                <w:color w:val="000000"/>
                <w:sz w:val="22"/>
                <w:szCs w:val="22"/>
              </w:rPr>
              <w:t xml:space="preserve">                                                              км 15+427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с.Ленино (церковь)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152D1E">
              <w:rPr>
                <w:color w:val="000000"/>
                <w:sz w:val="22"/>
                <w:szCs w:val="22"/>
              </w:rPr>
              <w:t>,</w:t>
            </w:r>
            <w:r w:rsidRPr="005945BC">
              <w:rPr>
                <w:color w:val="000000"/>
                <w:sz w:val="22"/>
                <w:szCs w:val="22"/>
              </w:rPr>
              <w:t xml:space="preserve">                                                              км 16+464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с.Ленино (овраг)</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152D1E">
              <w:rPr>
                <w:color w:val="000000"/>
                <w:sz w:val="22"/>
                <w:szCs w:val="22"/>
              </w:rPr>
              <w:t>,</w:t>
            </w:r>
            <w:r w:rsidRPr="005945BC">
              <w:rPr>
                <w:color w:val="000000"/>
                <w:sz w:val="22"/>
                <w:szCs w:val="22"/>
              </w:rPr>
              <w:t xml:space="preserve">                                                              км 17+342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с.Ленино (магазин)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152D1E">
              <w:rPr>
                <w:color w:val="000000"/>
                <w:sz w:val="22"/>
                <w:szCs w:val="22"/>
              </w:rPr>
              <w:t>,</w:t>
            </w:r>
            <w:r w:rsidRPr="005945BC">
              <w:rPr>
                <w:color w:val="000000"/>
                <w:sz w:val="22"/>
                <w:szCs w:val="22"/>
              </w:rPr>
              <w:t xml:space="preserve">                                                              км 11+497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с.Колюпановка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152D1E">
              <w:rPr>
                <w:color w:val="000000"/>
                <w:sz w:val="22"/>
                <w:szCs w:val="22"/>
              </w:rPr>
              <w:t>,</w:t>
            </w:r>
            <w:r w:rsidRPr="005945BC">
              <w:rPr>
                <w:color w:val="000000"/>
                <w:sz w:val="22"/>
                <w:szCs w:val="22"/>
              </w:rPr>
              <w:t xml:space="preserve">                                                              км 19+757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с.Ст.Каменка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152D1E">
              <w:rPr>
                <w:color w:val="000000"/>
                <w:sz w:val="22"/>
                <w:szCs w:val="22"/>
              </w:rPr>
              <w:t>,</w:t>
            </w:r>
            <w:r w:rsidRPr="005945BC">
              <w:rPr>
                <w:color w:val="000000"/>
                <w:sz w:val="22"/>
                <w:szCs w:val="22"/>
              </w:rPr>
              <w:t xml:space="preserve">                                                              км 24+383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с.Князь-Умет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152D1E">
              <w:rPr>
                <w:color w:val="000000"/>
                <w:sz w:val="22"/>
                <w:szCs w:val="22"/>
              </w:rPr>
              <w:t>,</w:t>
            </w:r>
            <w:r w:rsidRPr="005945BC">
              <w:rPr>
                <w:color w:val="000000"/>
                <w:sz w:val="22"/>
                <w:szCs w:val="22"/>
              </w:rPr>
              <w:t xml:space="preserve">                                                              км 32+535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с.Кондоль-с.Урлейка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Пенза-Кондоль</w:t>
            </w:r>
            <w:r w:rsidR="00152D1E">
              <w:rPr>
                <w:color w:val="000000"/>
                <w:sz w:val="22"/>
                <w:szCs w:val="22"/>
              </w:rPr>
              <w:t>,</w:t>
            </w:r>
            <w:r w:rsidRPr="005945BC">
              <w:rPr>
                <w:color w:val="000000"/>
                <w:sz w:val="22"/>
                <w:szCs w:val="22"/>
              </w:rPr>
              <w:t xml:space="preserve">                                                              км 41+805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с.Кондоль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Кондоль-Шемышейка</w:t>
            </w:r>
            <w:r w:rsidR="00152D1E">
              <w:rPr>
                <w:color w:val="000000"/>
                <w:sz w:val="22"/>
                <w:szCs w:val="22"/>
              </w:rPr>
              <w:t>,</w:t>
            </w:r>
            <w:r w:rsidRPr="005945BC">
              <w:rPr>
                <w:color w:val="000000"/>
                <w:sz w:val="22"/>
                <w:szCs w:val="22"/>
              </w:rPr>
              <w:t xml:space="preserve"> км 0+110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с.Волхонщино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Кондоль-Шемышейка</w:t>
            </w:r>
            <w:r w:rsidR="00152D1E">
              <w:rPr>
                <w:color w:val="000000"/>
                <w:sz w:val="22"/>
                <w:szCs w:val="22"/>
              </w:rPr>
              <w:t>,</w:t>
            </w:r>
            <w:r w:rsidRPr="005945BC">
              <w:rPr>
                <w:color w:val="000000"/>
                <w:sz w:val="22"/>
                <w:szCs w:val="22"/>
              </w:rPr>
              <w:t xml:space="preserve"> км 9+650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с.СП.Александровка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Кондоль-Шемышейка</w:t>
            </w:r>
            <w:r w:rsidR="00152D1E">
              <w:rPr>
                <w:color w:val="000000"/>
                <w:sz w:val="22"/>
                <w:szCs w:val="22"/>
              </w:rPr>
              <w:t>,</w:t>
            </w:r>
            <w:r w:rsidRPr="005945BC">
              <w:rPr>
                <w:color w:val="000000"/>
                <w:sz w:val="22"/>
                <w:szCs w:val="22"/>
              </w:rPr>
              <w:t xml:space="preserve">  км 10+073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с.Кондоль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с.Кондоль"</w:t>
            </w:r>
            <w:r w:rsidR="00152D1E">
              <w:rPr>
                <w:color w:val="000000"/>
                <w:sz w:val="22"/>
                <w:szCs w:val="22"/>
              </w:rPr>
              <w:t>,</w:t>
            </w:r>
            <w:r w:rsidRPr="005945BC">
              <w:rPr>
                <w:color w:val="000000"/>
                <w:sz w:val="22"/>
                <w:szCs w:val="22"/>
              </w:rPr>
              <w:t xml:space="preserve">                                                  км 1+970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с.Кондоль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Кондоль-Саловка</w:t>
            </w:r>
            <w:r w:rsidR="00152D1E">
              <w:rPr>
                <w:color w:val="000000"/>
                <w:sz w:val="22"/>
                <w:szCs w:val="22"/>
              </w:rPr>
              <w:t>,</w:t>
            </w:r>
            <w:r w:rsidRPr="005945BC">
              <w:rPr>
                <w:color w:val="000000"/>
                <w:sz w:val="22"/>
                <w:szCs w:val="22"/>
              </w:rPr>
              <w:t xml:space="preserve"> км 0+50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с.Васильевка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Кондоль-Саловка</w:t>
            </w:r>
            <w:r w:rsidR="00152D1E">
              <w:rPr>
                <w:color w:val="000000"/>
                <w:sz w:val="22"/>
                <w:szCs w:val="22"/>
              </w:rPr>
              <w:t>,</w:t>
            </w:r>
            <w:r w:rsidRPr="005945BC">
              <w:rPr>
                <w:color w:val="000000"/>
                <w:sz w:val="22"/>
                <w:szCs w:val="22"/>
              </w:rPr>
              <w:t xml:space="preserve"> км 10+700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с.Ермалаевка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152D1E" w:rsidP="00152D1E">
            <w:pPr>
              <w:widowControl/>
              <w:ind w:left="225" w:right="886"/>
              <w:jc w:val="center"/>
              <w:rPr>
                <w:color w:val="000000"/>
                <w:sz w:val="22"/>
                <w:szCs w:val="22"/>
              </w:rPr>
            </w:pPr>
            <w:r>
              <w:rPr>
                <w:color w:val="000000"/>
                <w:sz w:val="22"/>
                <w:szCs w:val="22"/>
              </w:rPr>
              <w:t>а/д Кондоль-Саловка,</w:t>
            </w:r>
            <w:r w:rsidR="005945BC" w:rsidRPr="005945BC">
              <w:rPr>
                <w:color w:val="000000"/>
                <w:sz w:val="22"/>
                <w:szCs w:val="22"/>
              </w:rPr>
              <w:t xml:space="preserve"> км 17+500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с.Покрово-Березовка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Кондоль-Саловка-с.П.Березовка</w:t>
            </w:r>
            <w:r w:rsidR="00152D1E">
              <w:rPr>
                <w:color w:val="000000"/>
                <w:sz w:val="22"/>
                <w:szCs w:val="22"/>
              </w:rPr>
              <w:t>,</w:t>
            </w:r>
            <w:r w:rsidRPr="005945BC">
              <w:rPr>
                <w:color w:val="000000"/>
                <w:sz w:val="22"/>
                <w:szCs w:val="22"/>
              </w:rPr>
              <w:t xml:space="preserve">                                                       км  4+000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 xml:space="preserve">а/д с.Чемодановка-с.Васильевка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 xml:space="preserve">а/д с.Чемодановка-с.Васильевка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 xml:space="preserve">а/д с.Чемодановка-с.Васильевка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 xml:space="preserve">а/д с.Чемодановка-с.Васильевка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 xml:space="preserve">а/д с.Чемодановка-с.Васильевка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41+518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w:t>
            </w:r>
            <w:r w:rsidR="00152D1E">
              <w:rPr>
                <w:color w:val="000000"/>
                <w:sz w:val="22"/>
                <w:szCs w:val="22"/>
              </w:rPr>
              <w:t>Лунино-граница области,</w:t>
            </w:r>
            <w:r w:rsidRPr="005945BC">
              <w:rPr>
                <w:color w:val="000000"/>
                <w:sz w:val="22"/>
                <w:szCs w:val="22"/>
              </w:rPr>
              <w:t xml:space="preserve">                               км 43+340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44+184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46+346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46+894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с.Сандерки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48+800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51+122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с.Ст.Кутля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52+980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с.Ломовка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59+792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с.Ломовка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61+890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64+923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65+350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с.К.Пелетьма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67+595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с.К.Пелетьма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67+667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с.Л.Вьяс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70+800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с.Л.Вьяс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70+895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с.Л.Вьяс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71+612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с.Л.Вьяс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71+656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с.Л.Вьяс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72+385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с.Л.Вьяс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73+922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с.Л.Вьяс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74+019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с.Л.Вьяс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74+434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с.Л.Вьяс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75+019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с.Л.Вьяс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76+434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с.Л.Вьяс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76+452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80+184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83+535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г.Пенза-р.п.Лунино-граница области</w:t>
            </w:r>
            <w:r w:rsidR="00152D1E">
              <w:rPr>
                <w:color w:val="000000"/>
                <w:sz w:val="22"/>
                <w:szCs w:val="22"/>
              </w:rPr>
              <w:t>,</w:t>
            </w:r>
            <w:r w:rsidRPr="005945BC">
              <w:rPr>
                <w:color w:val="000000"/>
                <w:sz w:val="22"/>
                <w:szCs w:val="22"/>
              </w:rPr>
              <w:t xml:space="preserve">                                км 87+495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с.Левино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р.п.Лунино-р.п.Исса</w:t>
            </w:r>
            <w:r w:rsidR="00152D1E">
              <w:rPr>
                <w:color w:val="000000"/>
                <w:sz w:val="22"/>
                <w:szCs w:val="22"/>
              </w:rPr>
              <w:t>,</w:t>
            </w:r>
            <w:r w:rsidRPr="005945BC">
              <w:rPr>
                <w:color w:val="000000"/>
                <w:sz w:val="22"/>
                <w:szCs w:val="22"/>
              </w:rPr>
              <w:t xml:space="preserve">                                                         км 6+546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с.Левино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152D1E" w:rsidP="001E6419">
            <w:pPr>
              <w:widowControl/>
              <w:ind w:left="225" w:right="886"/>
              <w:jc w:val="center"/>
              <w:rPr>
                <w:color w:val="000000"/>
                <w:sz w:val="22"/>
                <w:szCs w:val="22"/>
              </w:rPr>
            </w:pPr>
            <w:r>
              <w:rPr>
                <w:color w:val="000000"/>
                <w:sz w:val="22"/>
                <w:szCs w:val="22"/>
              </w:rPr>
              <w:t>а/д р.п.Лунино-р.п.Исса,</w:t>
            </w:r>
            <w:r w:rsidR="005945BC" w:rsidRPr="005945BC">
              <w:rPr>
                <w:color w:val="000000"/>
                <w:sz w:val="22"/>
                <w:szCs w:val="22"/>
              </w:rPr>
              <w:t xml:space="preserve">                                                        км 7+354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с.Юдино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р.п.Лунино-р.п.И</w:t>
            </w:r>
            <w:r w:rsidR="00152D1E">
              <w:rPr>
                <w:color w:val="000000"/>
                <w:sz w:val="22"/>
                <w:szCs w:val="22"/>
              </w:rPr>
              <w:t>сса,</w:t>
            </w:r>
            <w:r w:rsidRPr="005945BC">
              <w:rPr>
                <w:color w:val="000000"/>
                <w:sz w:val="22"/>
                <w:szCs w:val="22"/>
              </w:rPr>
              <w:t xml:space="preserve">                                                        км 11+520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с.Михайловка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152D1E" w:rsidP="001E6419">
            <w:pPr>
              <w:widowControl/>
              <w:ind w:left="225" w:right="886"/>
              <w:jc w:val="center"/>
              <w:rPr>
                <w:color w:val="000000"/>
                <w:sz w:val="22"/>
                <w:szCs w:val="22"/>
              </w:rPr>
            </w:pPr>
            <w:r>
              <w:rPr>
                <w:color w:val="000000"/>
                <w:sz w:val="22"/>
                <w:szCs w:val="22"/>
              </w:rPr>
              <w:t>а/д р.п.Лунино-р.п.Исса,</w:t>
            </w:r>
            <w:r w:rsidR="005945BC" w:rsidRPr="005945BC">
              <w:rPr>
                <w:color w:val="000000"/>
                <w:sz w:val="22"/>
                <w:szCs w:val="22"/>
              </w:rPr>
              <w:t xml:space="preserve">                                                        км 12+470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с.Тепловка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152D1E" w:rsidP="001E6419">
            <w:pPr>
              <w:widowControl/>
              <w:ind w:left="225" w:right="886"/>
              <w:jc w:val="center"/>
              <w:rPr>
                <w:color w:val="000000"/>
                <w:sz w:val="22"/>
                <w:szCs w:val="22"/>
              </w:rPr>
            </w:pPr>
            <w:r>
              <w:rPr>
                <w:color w:val="000000"/>
                <w:sz w:val="22"/>
                <w:szCs w:val="22"/>
              </w:rPr>
              <w:t>а/д р.п.Лунино-р.п.Исса,</w:t>
            </w:r>
            <w:r w:rsidR="005945BC" w:rsidRPr="005945BC">
              <w:rPr>
                <w:color w:val="000000"/>
                <w:sz w:val="22"/>
                <w:szCs w:val="22"/>
              </w:rPr>
              <w:t xml:space="preserve">                                                        км 20+942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с.Ст.Степановка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152D1E" w:rsidP="001E6419">
            <w:pPr>
              <w:widowControl/>
              <w:ind w:left="225" w:right="886"/>
              <w:jc w:val="center"/>
              <w:rPr>
                <w:color w:val="000000"/>
                <w:sz w:val="22"/>
                <w:szCs w:val="22"/>
              </w:rPr>
            </w:pPr>
            <w:r>
              <w:rPr>
                <w:color w:val="000000"/>
                <w:sz w:val="22"/>
                <w:szCs w:val="22"/>
              </w:rPr>
              <w:t>а/д р.п.Лунино-р.п.Исса,</w:t>
            </w:r>
            <w:r w:rsidR="005945BC" w:rsidRPr="005945BC">
              <w:rPr>
                <w:color w:val="000000"/>
                <w:sz w:val="22"/>
                <w:szCs w:val="22"/>
              </w:rPr>
              <w:t xml:space="preserve">                                                        км 24+420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р.п.Лунино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р.п.Лунино-с.Сытинка</w:t>
            </w:r>
            <w:r w:rsidR="00152D1E">
              <w:rPr>
                <w:color w:val="000000"/>
                <w:sz w:val="22"/>
                <w:szCs w:val="22"/>
              </w:rPr>
              <w:t>,</w:t>
            </w:r>
            <w:r w:rsidRPr="005945BC">
              <w:rPr>
                <w:color w:val="000000"/>
                <w:sz w:val="22"/>
                <w:szCs w:val="22"/>
              </w:rPr>
              <w:t xml:space="preserve">                                                  км 0+120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с.Гольцовка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р.п.Лунино-с.Сытинка</w:t>
            </w:r>
            <w:r w:rsidR="00152D1E">
              <w:rPr>
                <w:color w:val="000000"/>
                <w:sz w:val="22"/>
                <w:szCs w:val="22"/>
              </w:rPr>
              <w:t>,</w:t>
            </w:r>
            <w:r w:rsidRPr="005945BC">
              <w:rPr>
                <w:color w:val="000000"/>
                <w:sz w:val="22"/>
                <w:szCs w:val="22"/>
              </w:rPr>
              <w:t xml:space="preserve">                                                  км 6+710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п.Красно-Октябрьский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р.п.Лунино-с.Сытинка</w:t>
            </w:r>
            <w:r w:rsidR="00152D1E">
              <w:rPr>
                <w:color w:val="000000"/>
                <w:sz w:val="22"/>
                <w:szCs w:val="22"/>
              </w:rPr>
              <w:t>,</w:t>
            </w:r>
            <w:r w:rsidRPr="005945BC">
              <w:rPr>
                <w:color w:val="000000"/>
                <w:sz w:val="22"/>
                <w:szCs w:val="22"/>
              </w:rPr>
              <w:t xml:space="preserve">                                                  км 8+100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п.Красно-Октябрьский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р.п.Лунино-с.Сытинка</w:t>
            </w:r>
            <w:r w:rsidR="00152D1E">
              <w:rPr>
                <w:color w:val="000000"/>
                <w:sz w:val="22"/>
                <w:szCs w:val="22"/>
              </w:rPr>
              <w:t>,</w:t>
            </w:r>
            <w:r w:rsidRPr="005945BC">
              <w:rPr>
                <w:color w:val="000000"/>
                <w:sz w:val="22"/>
                <w:szCs w:val="22"/>
              </w:rPr>
              <w:t xml:space="preserve">                                                  км 8+160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с.Родники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р.п.Лунино-с.Сытинка</w:t>
            </w:r>
            <w:r w:rsidR="00152D1E">
              <w:rPr>
                <w:color w:val="000000"/>
                <w:sz w:val="22"/>
                <w:szCs w:val="22"/>
              </w:rPr>
              <w:t>,</w:t>
            </w:r>
            <w:r w:rsidRPr="005945BC">
              <w:rPr>
                <w:color w:val="000000"/>
                <w:sz w:val="22"/>
                <w:szCs w:val="22"/>
              </w:rPr>
              <w:t xml:space="preserve">                                                  км 10+820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с.Родники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р.п.Лунино-с.Сытинка</w:t>
            </w:r>
            <w:r w:rsidR="00152D1E">
              <w:rPr>
                <w:color w:val="000000"/>
                <w:sz w:val="22"/>
                <w:szCs w:val="22"/>
              </w:rPr>
              <w:t>,</w:t>
            </w:r>
            <w:r w:rsidRPr="005945BC">
              <w:rPr>
                <w:color w:val="000000"/>
                <w:sz w:val="22"/>
                <w:szCs w:val="22"/>
              </w:rPr>
              <w:t xml:space="preserve">                                                  км 11+210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с.Липяги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р.п.Лунино-с.Сытинка</w:t>
            </w:r>
            <w:r w:rsidR="00152D1E">
              <w:rPr>
                <w:color w:val="000000"/>
                <w:sz w:val="22"/>
                <w:szCs w:val="22"/>
              </w:rPr>
              <w:t>,</w:t>
            </w:r>
            <w:r w:rsidRPr="005945BC">
              <w:rPr>
                <w:color w:val="000000"/>
                <w:sz w:val="22"/>
                <w:szCs w:val="22"/>
              </w:rPr>
              <w:t xml:space="preserve">                                                  км 15+410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с.Сытинка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р.п.Лунино-с.Сытинка</w:t>
            </w:r>
            <w:r w:rsidR="00152D1E">
              <w:rPr>
                <w:color w:val="000000"/>
                <w:sz w:val="22"/>
                <w:szCs w:val="22"/>
              </w:rPr>
              <w:t>,</w:t>
            </w:r>
            <w:r w:rsidRPr="005945BC">
              <w:rPr>
                <w:color w:val="000000"/>
                <w:sz w:val="22"/>
                <w:szCs w:val="22"/>
              </w:rPr>
              <w:t xml:space="preserve">                                                  км 24+676 (лево)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с.Иванырс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 xml:space="preserve">а/д р.п.Лунино-с.Иванырс           </w:t>
            </w:r>
            <w:r w:rsidR="00152D1E">
              <w:rPr>
                <w:color w:val="000000"/>
                <w:sz w:val="22"/>
                <w:szCs w:val="22"/>
              </w:rPr>
              <w:t xml:space="preserve">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с.Иванырс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 xml:space="preserve">а/д р.п.Лунино-с.Иванырс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"р.п.Лунино-с.Иванырс"-с.Засурское</w:t>
            </w:r>
            <w:r w:rsidR="00152D1E">
              <w:rPr>
                <w:color w:val="000000"/>
                <w:sz w:val="22"/>
                <w:szCs w:val="22"/>
              </w:rPr>
              <w:t>,</w:t>
            </w:r>
            <w:r w:rsidRPr="005945BC">
              <w:rPr>
                <w:color w:val="000000"/>
                <w:sz w:val="22"/>
                <w:szCs w:val="22"/>
              </w:rPr>
              <w:t xml:space="preserve">                                                   км 1+740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с.Засурское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"р.п.Лунино-с.Иванырс"-с.Засурское</w:t>
            </w:r>
            <w:r w:rsidR="00152D1E">
              <w:rPr>
                <w:color w:val="000000"/>
                <w:sz w:val="22"/>
                <w:szCs w:val="22"/>
              </w:rPr>
              <w:t>,</w:t>
            </w:r>
            <w:r w:rsidRPr="005945BC">
              <w:rPr>
                <w:color w:val="000000"/>
                <w:sz w:val="22"/>
                <w:szCs w:val="22"/>
              </w:rPr>
              <w:t xml:space="preserve">                                                   км 4+220 (право)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"Обход р.п.Лунино"</w:t>
            </w:r>
            <w:r w:rsidR="00152D1E">
              <w:rPr>
                <w:color w:val="000000"/>
                <w:sz w:val="22"/>
                <w:szCs w:val="22"/>
              </w:rPr>
              <w:t>,</w:t>
            </w:r>
            <w:r w:rsidRPr="005945BC">
              <w:rPr>
                <w:color w:val="000000"/>
                <w:sz w:val="22"/>
                <w:szCs w:val="22"/>
              </w:rPr>
              <w:t xml:space="preserve">                                                                    км 0+320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с.Липовка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р.п.Лунино-с.Болотниково</w:t>
            </w:r>
            <w:r w:rsidR="00152D1E">
              <w:rPr>
                <w:color w:val="000000"/>
                <w:sz w:val="22"/>
                <w:szCs w:val="22"/>
              </w:rPr>
              <w:t>,</w:t>
            </w:r>
            <w:r w:rsidRPr="005945BC">
              <w:rPr>
                <w:color w:val="000000"/>
                <w:sz w:val="22"/>
                <w:szCs w:val="22"/>
              </w:rPr>
              <w:t xml:space="preserve">                                                              км 3+040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с.Липовка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р.п.Лунино-с.Болотниково</w:t>
            </w:r>
            <w:r w:rsidR="00152D1E">
              <w:rPr>
                <w:color w:val="000000"/>
                <w:sz w:val="22"/>
                <w:szCs w:val="22"/>
              </w:rPr>
              <w:t>,</w:t>
            </w:r>
            <w:r w:rsidRPr="005945BC">
              <w:rPr>
                <w:color w:val="000000"/>
                <w:sz w:val="22"/>
                <w:szCs w:val="22"/>
              </w:rPr>
              <w:t xml:space="preserve">                                                              км 3+510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с.Липовка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р.п.Лунино-с.Болотниково                                                              км 4+520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р.п.Лунино-с.Болотниково</w:t>
            </w:r>
            <w:r w:rsidR="00152D1E">
              <w:rPr>
                <w:color w:val="000000"/>
                <w:sz w:val="22"/>
                <w:szCs w:val="22"/>
              </w:rPr>
              <w:t>,</w:t>
            </w:r>
            <w:r w:rsidRPr="005945BC">
              <w:rPr>
                <w:color w:val="000000"/>
                <w:sz w:val="22"/>
                <w:szCs w:val="22"/>
              </w:rPr>
              <w:t xml:space="preserve">                                                              км 9+890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р.п.Лунино-с.Болотниково</w:t>
            </w:r>
            <w:r w:rsidR="00152D1E">
              <w:rPr>
                <w:color w:val="000000"/>
                <w:sz w:val="22"/>
                <w:szCs w:val="22"/>
              </w:rPr>
              <w:t>,</w:t>
            </w:r>
            <w:r w:rsidRPr="005945BC">
              <w:rPr>
                <w:color w:val="000000"/>
                <w:sz w:val="22"/>
                <w:szCs w:val="22"/>
              </w:rPr>
              <w:t xml:space="preserve">                                                              км 11+690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р.п.Лунино-с.Болотниково</w:t>
            </w:r>
            <w:r w:rsidR="00152D1E">
              <w:rPr>
                <w:color w:val="000000"/>
                <w:sz w:val="22"/>
                <w:szCs w:val="22"/>
              </w:rPr>
              <w:t>,</w:t>
            </w:r>
            <w:r w:rsidRPr="005945BC">
              <w:rPr>
                <w:color w:val="000000"/>
                <w:sz w:val="22"/>
                <w:szCs w:val="22"/>
              </w:rPr>
              <w:t xml:space="preserve">                                                              км 14+070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с.Марьевка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Колышлей-М.Сердоба-Саполга-"г.Н.Новгород-г.Саратов"</w:t>
            </w:r>
            <w:r w:rsidR="00152D1E">
              <w:rPr>
                <w:color w:val="000000"/>
                <w:sz w:val="22"/>
                <w:szCs w:val="22"/>
              </w:rPr>
              <w:t>,</w:t>
            </w:r>
            <w:r w:rsidRPr="005945BC">
              <w:rPr>
                <w:color w:val="000000"/>
                <w:sz w:val="22"/>
                <w:szCs w:val="22"/>
              </w:rPr>
              <w:t xml:space="preserve">     км 30+100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с.М.Сердоба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Колышлей-М.Сердоба-Саполга-"г.Н.Новгород-г.Саратов"</w:t>
            </w:r>
            <w:r w:rsidR="00152D1E">
              <w:rPr>
                <w:color w:val="000000"/>
                <w:sz w:val="22"/>
                <w:szCs w:val="22"/>
              </w:rPr>
              <w:t>,</w:t>
            </w:r>
            <w:r w:rsidRPr="005945BC">
              <w:rPr>
                <w:color w:val="000000"/>
                <w:sz w:val="22"/>
                <w:szCs w:val="22"/>
              </w:rPr>
              <w:t xml:space="preserve">     км 39+500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с.Саполга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Колышлей-М.Сердоба-Саполга-"г.Н.Новгород-г.Саратов"</w:t>
            </w:r>
            <w:r w:rsidR="00152D1E">
              <w:rPr>
                <w:color w:val="000000"/>
                <w:sz w:val="22"/>
                <w:szCs w:val="22"/>
              </w:rPr>
              <w:t>,</w:t>
            </w:r>
            <w:r w:rsidRPr="005945BC">
              <w:rPr>
                <w:color w:val="000000"/>
                <w:sz w:val="22"/>
                <w:szCs w:val="22"/>
              </w:rPr>
              <w:t xml:space="preserve">     км 52+350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с.Круглое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Колышлей-М.Сердоба-Саполга-"г.Н.Новгород-г.Саратов"</w:t>
            </w:r>
            <w:r w:rsidR="00152D1E">
              <w:rPr>
                <w:color w:val="000000"/>
                <w:sz w:val="22"/>
                <w:szCs w:val="22"/>
              </w:rPr>
              <w:t>,</w:t>
            </w:r>
            <w:r w:rsidRPr="005945BC">
              <w:rPr>
                <w:color w:val="000000"/>
                <w:sz w:val="22"/>
                <w:szCs w:val="22"/>
              </w:rPr>
              <w:t xml:space="preserve">    км 59+850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Н.Новгород-Саратов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Колышлей-М.Сердоба-Саполга-"г.Н.Новгород-г.Саратов"</w:t>
            </w:r>
            <w:r w:rsidR="00152D1E">
              <w:rPr>
                <w:color w:val="000000"/>
                <w:sz w:val="22"/>
                <w:szCs w:val="22"/>
              </w:rPr>
              <w:t>,</w:t>
            </w:r>
            <w:r w:rsidRPr="005945BC">
              <w:rPr>
                <w:color w:val="000000"/>
                <w:sz w:val="22"/>
                <w:szCs w:val="22"/>
              </w:rPr>
              <w:t xml:space="preserve">  км 65+700</w:t>
            </w:r>
          </w:p>
        </w:tc>
      </w:tr>
      <w:tr w:rsidR="005945BC" w:rsidRPr="005945BC" w:rsidTr="005945BC">
        <w:trPr>
          <w:trHeight w:val="58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с.Чунаки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Лопатино-с.Даниловка-с.Чунаки</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с.Огаревка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Марьевка-с.Н.Демкино-"г.Н.Новгород-г.Саратов"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с.Липовка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Марьевка-с.Н.Демкино-"г.Н.Новгород-г.Саратов"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с.Дружаевка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Марьевка-с.Н.Демкино-"г.Н.Новгород-г.Саратов"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с.Чугуновка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Марьевка-с.Н.Демкино-"г.Н.Новгород-г.Саратов"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с.Демкино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Марьевка-с.Н.Демкино-"г.Н.Новгород-г.Саратов"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с.Старое Славкино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с.Старое Славкино"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Тюнярь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32+971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Тюнярь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33+025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Тюнярь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34+399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Тюнярь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34+442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Тюнярь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35+880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Тюнярь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35+932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Казарка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 xml:space="preserve">, </w:t>
            </w:r>
            <w:r w:rsidRPr="005945BC">
              <w:rPr>
                <w:color w:val="000000"/>
                <w:sz w:val="22"/>
                <w:szCs w:val="22"/>
              </w:rPr>
              <w:t>км 39+083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Казарка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 xml:space="preserve">а/д Городище-Никольск-Ночка-граница области </w:t>
            </w:r>
            <w:r w:rsidR="00152D1E">
              <w:rPr>
                <w:color w:val="000000"/>
                <w:sz w:val="22"/>
                <w:szCs w:val="22"/>
              </w:rPr>
              <w:t>,</w:t>
            </w:r>
            <w:r w:rsidRPr="005945BC">
              <w:rPr>
                <w:color w:val="000000"/>
                <w:sz w:val="22"/>
                <w:szCs w:val="22"/>
              </w:rPr>
              <w:t xml:space="preserve"> км 53+754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М.Поляна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53+803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59+919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60+031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Городище-Никольск-Ночка-граница обла</w:t>
            </w:r>
            <w:r w:rsidR="00152D1E">
              <w:rPr>
                <w:color w:val="000000"/>
                <w:sz w:val="22"/>
                <w:szCs w:val="22"/>
              </w:rPr>
              <w:t>сти,</w:t>
            </w:r>
            <w:r w:rsidRPr="005945BC">
              <w:rPr>
                <w:color w:val="000000"/>
                <w:sz w:val="22"/>
                <w:szCs w:val="22"/>
              </w:rPr>
              <w:t xml:space="preserve">  км 63+127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63+526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63+577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64+299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w:t>
            </w:r>
            <w:r w:rsidR="00152D1E">
              <w:rPr>
                <w:color w:val="000000"/>
                <w:sz w:val="22"/>
                <w:szCs w:val="22"/>
              </w:rPr>
              <w:t xml:space="preserve">ица области, </w:t>
            </w:r>
            <w:r w:rsidRPr="005945BC">
              <w:rPr>
                <w:color w:val="000000"/>
                <w:sz w:val="22"/>
                <w:szCs w:val="22"/>
              </w:rPr>
              <w:t>км 64+668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64+696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65+381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65+930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Городище-Никольск-Но</w:t>
            </w:r>
            <w:r w:rsidR="00152D1E">
              <w:rPr>
                <w:color w:val="000000"/>
                <w:sz w:val="22"/>
                <w:szCs w:val="22"/>
              </w:rPr>
              <w:t>чка-граница области,</w:t>
            </w:r>
            <w:r w:rsidRPr="005945BC">
              <w:rPr>
                <w:color w:val="000000"/>
                <w:sz w:val="22"/>
                <w:szCs w:val="22"/>
              </w:rPr>
              <w:t xml:space="preserve">  км 65+970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66+461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 к</w:t>
            </w:r>
            <w:r w:rsidRPr="005945BC">
              <w:rPr>
                <w:color w:val="000000"/>
                <w:sz w:val="22"/>
                <w:szCs w:val="22"/>
              </w:rPr>
              <w:t>м 66+912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66+964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 (право)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67+422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 (лево)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67+422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68+177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72+313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Столыпино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72+344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Столыпино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74+900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Столыпино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78+032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Покровка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78+107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w:t>
            </w:r>
            <w:r w:rsidR="00152D1E">
              <w:rPr>
                <w:color w:val="000000"/>
                <w:sz w:val="22"/>
                <w:szCs w:val="22"/>
              </w:rPr>
              <w:t>Никольск-Ночка-граница области,</w:t>
            </w:r>
            <w:r w:rsidRPr="005945BC">
              <w:rPr>
                <w:color w:val="000000"/>
                <w:sz w:val="22"/>
                <w:szCs w:val="22"/>
              </w:rPr>
              <w:t xml:space="preserve"> км 83+593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83+641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84+374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84+418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85+441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85+485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Субботино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87+495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Субботино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Городище-Никольск-Ночка-граница области</w:t>
            </w:r>
            <w:r w:rsidR="00152D1E">
              <w:rPr>
                <w:color w:val="000000"/>
                <w:sz w:val="22"/>
                <w:szCs w:val="22"/>
              </w:rPr>
              <w:t>,</w:t>
            </w:r>
            <w:r w:rsidRPr="005945BC">
              <w:rPr>
                <w:color w:val="000000"/>
                <w:sz w:val="22"/>
                <w:szCs w:val="22"/>
              </w:rPr>
              <w:t xml:space="preserve">  км 87+552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Лопуховка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Сосновоборск-Никольск</w:t>
            </w:r>
            <w:r w:rsidR="00152D1E">
              <w:rPr>
                <w:color w:val="000000"/>
                <w:sz w:val="22"/>
                <w:szCs w:val="22"/>
              </w:rPr>
              <w:t>,</w:t>
            </w:r>
            <w:r w:rsidRPr="005945BC">
              <w:rPr>
                <w:color w:val="000000"/>
                <w:sz w:val="22"/>
                <w:szCs w:val="22"/>
              </w:rPr>
              <w:t xml:space="preserve"> км 35+329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Лопуховка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Сосновоборск-Никольск</w:t>
            </w:r>
            <w:r w:rsidR="00152D1E">
              <w:rPr>
                <w:color w:val="000000"/>
                <w:sz w:val="22"/>
                <w:szCs w:val="22"/>
              </w:rPr>
              <w:t>,</w:t>
            </w:r>
            <w:r w:rsidRPr="005945BC">
              <w:rPr>
                <w:color w:val="000000"/>
                <w:sz w:val="22"/>
                <w:szCs w:val="22"/>
              </w:rPr>
              <w:t xml:space="preserve"> км 35+367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Лопуховка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Сосновоборск-Никольск</w:t>
            </w:r>
            <w:r w:rsidR="00152D1E">
              <w:rPr>
                <w:color w:val="000000"/>
                <w:sz w:val="22"/>
                <w:szCs w:val="22"/>
              </w:rPr>
              <w:t xml:space="preserve">, </w:t>
            </w:r>
            <w:r w:rsidRPr="005945BC">
              <w:rPr>
                <w:color w:val="000000"/>
                <w:sz w:val="22"/>
                <w:szCs w:val="22"/>
              </w:rPr>
              <w:t>км 41+244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Б.Кеньша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Сосновоборск-Никольск</w:t>
            </w:r>
            <w:r w:rsidR="00152D1E">
              <w:rPr>
                <w:color w:val="000000"/>
                <w:sz w:val="22"/>
                <w:szCs w:val="22"/>
              </w:rPr>
              <w:t>,</w:t>
            </w:r>
            <w:r w:rsidRPr="005945BC">
              <w:rPr>
                <w:color w:val="000000"/>
                <w:sz w:val="22"/>
                <w:szCs w:val="22"/>
              </w:rPr>
              <w:t xml:space="preserve">  км 41+368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Б.Кеньша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Сосновоборск-Никольск</w:t>
            </w:r>
            <w:r w:rsidR="00152D1E">
              <w:rPr>
                <w:color w:val="000000"/>
                <w:sz w:val="22"/>
                <w:szCs w:val="22"/>
              </w:rPr>
              <w:t>,</w:t>
            </w:r>
            <w:r w:rsidRPr="005945BC">
              <w:rPr>
                <w:color w:val="000000"/>
                <w:sz w:val="22"/>
                <w:szCs w:val="22"/>
              </w:rPr>
              <w:t xml:space="preserve"> км 46+600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Ахматовка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Сосновоборск-Никольск</w:t>
            </w:r>
            <w:r w:rsidR="00152D1E">
              <w:rPr>
                <w:color w:val="000000"/>
                <w:sz w:val="22"/>
                <w:szCs w:val="22"/>
              </w:rPr>
              <w:t>,</w:t>
            </w:r>
            <w:r w:rsidRPr="005945BC">
              <w:rPr>
                <w:color w:val="000000"/>
                <w:sz w:val="22"/>
                <w:szCs w:val="22"/>
              </w:rPr>
              <w:t xml:space="preserve"> км 46+741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Ахматовка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Сосновоборск-Никольск</w:t>
            </w:r>
            <w:r w:rsidR="00152D1E">
              <w:rPr>
                <w:color w:val="000000"/>
                <w:sz w:val="22"/>
                <w:szCs w:val="22"/>
              </w:rPr>
              <w:t>,</w:t>
            </w:r>
            <w:r w:rsidRPr="005945BC">
              <w:rPr>
                <w:color w:val="000000"/>
                <w:sz w:val="22"/>
                <w:szCs w:val="22"/>
              </w:rPr>
              <w:t xml:space="preserve"> км 50+861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Карамалы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Сосновоборск-Никольск</w:t>
            </w:r>
            <w:r w:rsidR="00152D1E">
              <w:rPr>
                <w:color w:val="000000"/>
                <w:sz w:val="22"/>
                <w:szCs w:val="22"/>
              </w:rPr>
              <w:t>,</w:t>
            </w:r>
            <w:r w:rsidRPr="005945BC">
              <w:rPr>
                <w:color w:val="000000"/>
                <w:sz w:val="22"/>
                <w:szCs w:val="22"/>
              </w:rPr>
              <w:t xml:space="preserve"> км 51+070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Зеленодольское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Сосновоборск-Никольск</w:t>
            </w:r>
            <w:r w:rsidR="00152D1E">
              <w:rPr>
                <w:color w:val="000000"/>
                <w:sz w:val="22"/>
                <w:szCs w:val="22"/>
              </w:rPr>
              <w:t xml:space="preserve">, </w:t>
            </w:r>
            <w:r w:rsidRPr="005945BC">
              <w:rPr>
                <w:color w:val="000000"/>
                <w:sz w:val="22"/>
                <w:szCs w:val="22"/>
              </w:rPr>
              <w:t>км 55+377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Зеленодольское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Сосновоборск-Никольск</w:t>
            </w:r>
            <w:r w:rsidR="00152D1E">
              <w:rPr>
                <w:color w:val="000000"/>
                <w:sz w:val="22"/>
                <w:szCs w:val="22"/>
              </w:rPr>
              <w:t>,</w:t>
            </w:r>
            <w:r w:rsidRPr="005945BC">
              <w:rPr>
                <w:color w:val="000000"/>
                <w:sz w:val="22"/>
                <w:szCs w:val="22"/>
              </w:rPr>
              <w:t xml:space="preserve"> км 55+472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Н.Шкафт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"Городище-Никольск-Ночка-граница области"-Нижний Шкафт</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Ахматовка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"Сосновоборск-Никольск"-Ахматовка</w:t>
            </w:r>
            <w:r w:rsidR="00152D1E">
              <w:rPr>
                <w:color w:val="000000"/>
                <w:sz w:val="22"/>
                <w:szCs w:val="22"/>
              </w:rPr>
              <w:t>,</w:t>
            </w:r>
            <w:r w:rsidRPr="005945BC">
              <w:rPr>
                <w:color w:val="000000"/>
                <w:sz w:val="22"/>
                <w:szCs w:val="22"/>
              </w:rPr>
              <w:t xml:space="preserve">                                км 12+629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Ахматовка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"Сосновоборск-Никольск"-Ахматовка</w:t>
            </w:r>
            <w:r w:rsidR="00152D1E">
              <w:rPr>
                <w:color w:val="000000"/>
                <w:sz w:val="22"/>
                <w:szCs w:val="22"/>
              </w:rPr>
              <w:t>,</w:t>
            </w:r>
            <w:r w:rsidRPr="005945BC">
              <w:rPr>
                <w:color w:val="000000"/>
                <w:sz w:val="22"/>
                <w:szCs w:val="22"/>
              </w:rPr>
              <w:t xml:space="preserve">                                 км 12+629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Б.Вьяс-Сура-Маис</w:t>
            </w:r>
            <w:r w:rsidR="00152D1E">
              <w:rPr>
                <w:color w:val="000000"/>
                <w:sz w:val="22"/>
                <w:szCs w:val="22"/>
              </w:rPr>
              <w:t>,</w:t>
            </w:r>
            <w:r w:rsidRPr="005945BC">
              <w:rPr>
                <w:color w:val="000000"/>
                <w:sz w:val="22"/>
                <w:szCs w:val="22"/>
              </w:rPr>
              <w:t xml:space="preserve">                                                            км 25+156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Б.Вьяс-Сура-Маис</w:t>
            </w:r>
            <w:r w:rsidR="00152D1E">
              <w:rPr>
                <w:color w:val="000000"/>
                <w:sz w:val="22"/>
                <w:szCs w:val="22"/>
              </w:rPr>
              <w:t>,</w:t>
            </w:r>
            <w:r w:rsidRPr="005945BC">
              <w:rPr>
                <w:color w:val="000000"/>
                <w:sz w:val="22"/>
                <w:szCs w:val="22"/>
              </w:rPr>
              <w:t xml:space="preserve">                                                            км 26+813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Б.Вьяс-Сура-Маис</w:t>
            </w:r>
            <w:r w:rsidR="00152D1E">
              <w:rPr>
                <w:color w:val="000000"/>
                <w:sz w:val="22"/>
                <w:szCs w:val="22"/>
              </w:rPr>
              <w:t>,</w:t>
            </w:r>
            <w:r w:rsidRPr="005945BC">
              <w:rPr>
                <w:color w:val="000000"/>
                <w:sz w:val="22"/>
                <w:szCs w:val="22"/>
              </w:rPr>
              <w:t xml:space="preserve">                                                            км 26+872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Усть-Инза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Б.Вьяс-Сура-Маис</w:t>
            </w:r>
            <w:r w:rsidR="00152D1E">
              <w:rPr>
                <w:color w:val="000000"/>
                <w:sz w:val="22"/>
                <w:szCs w:val="22"/>
              </w:rPr>
              <w:t>,</w:t>
            </w:r>
            <w:r w:rsidRPr="005945BC">
              <w:rPr>
                <w:color w:val="000000"/>
                <w:sz w:val="22"/>
                <w:szCs w:val="22"/>
              </w:rPr>
              <w:t xml:space="preserve">                                                            км 27+900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Усть-Инза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Б.Вьяс-Сура-Маис</w:t>
            </w:r>
            <w:r w:rsidR="00152D1E">
              <w:rPr>
                <w:color w:val="000000"/>
                <w:sz w:val="22"/>
                <w:szCs w:val="22"/>
              </w:rPr>
              <w:t>,</w:t>
            </w:r>
            <w:r w:rsidRPr="005945BC">
              <w:rPr>
                <w:color w:val="000000"/>
                <w:sz w:val="22"/>
                <w:szCs w:val="22"/>
              </w:rPr>
              <w:t xml:space="preserve">                                                            км 28+049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Цементный завод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Б.Вьяс-Сура-Маис</w:t>
            </w:r>
            <w:r w:rsidR="00152D1E">
              <w:rPr>
                <w:color w:val="000000"/>
                <w:sz w:val="22"/>
                <w:szCs w:val="22"/>
              </w:rPr>
              <w:t>,</w:t>
            </w:r>
            <w:r w:rsidRPr="005945BC">
              <w:rPr>
                <w:color w:val="000000"/>
                <w:sz w:val="22"/>
                <w:szCs w:val="22"/>
              </w:rPr>
              <w:t xml:space="preserve">                                                            км 31+700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Цементный завод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Б.Вьяс-Сура-Маис</w:t>
            </w:r>
            <w:r w:rsidR="00152D1E">
              <w:rPr>
                <w:color w:val="000000"/>
                <w:sz w:val="22"/>
                <w:szCs w:val="22"/>
              </w:rPr>
              <w:t>,</w:t>
            </w:r>
            <w:r w:rsidRPr="005945BC">
              <w:rPr>
                <w:color w:val="000000"/>
                <w:sz w:val="22"/>
                <w:szCs w:val="22"/>
              </w:rPr>
              <w:t xml:space="preserve">                                                            км 32+200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Павловка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Б.Вьяс-Сура-Маис</w:t>
            </w:r>
            <w:r w:rsidR="00152D1E">
              <w:rPr>
                <w:color w:val="000000"/>
                <w:sz w:val="22"/>
                <w:szCs w:val="22"/>
              </w:rPr>
              <w:t>,</w:t>
            </w:r>
            <w:r w:rsidRPr="005945BC">
              <w:rPr>
                <w:color w:val="000000"/>
                <w:sz w:val="22"/>
                <w:szCs w:val="22"/>
              </w:rPr>
              <w:t xml:space="preserve">                                                            км 34+625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Кочетовка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Б.Вьяс-Сура-Маис</w:t>
            </w:r>
            <w:r w:rsidR="00152D1E">
              <w:rPr>
                <w:color w:val="000000"/>
                <w:sz w:val="22"/>
                <w:szCs w:val="22"/>
              </w:rPr>
              <w:t>,</w:t>
            </w:r>
            <w:r w:rsidRPr="005945BC">
              <w:rPr>
                <w:color w:val="000000"/>
                <w:sz w:val="22"/>
                <w:szCs w:val="22"/>
              </w:rPr>
              <w:t xml:space="preserve">                                                            км 37+844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Сура-Ильмино</w:t>
            </w:r>
            <w:r w:rsidR="00152D1E">
              <w:rPr>
                <w:color w:val="000000"/>
                <w:sz w:val="22"/>
                <w:szCs w:val="22"/>
              </w:rPr>
              <w:t>,</w:t>
            </w:r>
            <w:r w:rsidRPr="005945BC">
              <w:rPr>
                <w:color w:val="000000"/>
                <w:sz w:val="22"/>
                <w:szCs w:val="22"/>
              </w:rPr>
              <w:t xml:space="preserve"> км 0+989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Ильмино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Сура-Ильмино</w:t>
            </w:r>
            <w:r w:rsidR="00152D1E">
              <w:rPr>
                <w:color w:val="000000"/>
                <w:sz w:val="22"/>
                <w:szCs w:val="22"/>
              </w:rPr>
              <w:t>,</w:t>
            </w:r>
            <w:r w:rsidRPr="005945BC">
              <w:rPr>
                <w:color w:val="000000"/>
                <w:sz w:val="22"/>
                <w:szCs w:val="22"/>
              </w:rPr>
              <w:t xml:space="preserve"> км 11+789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Ильмино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Сура-Ильмино</w:t>
            </w:r>
            <w:r w:rsidR="00152D1E">
              <w:rPr>
                <w:color w:val="000000"/>
                <w:sz w:val="22"/>
                <w:szCs w:val="22"/>
              </w:rPr>
              <w:t>,</w:t>
            </w:r>
            <w:r w:rsidRPr="005945BC">
              <w:rPr>
                <w:color w:val="000000"/>
                <w:sz w:val="22"/>
                <w:szCs w:val="22"/>
              </w:rPr>
              <w:t xml:space="preserve"> км 11+913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с.Бузовлево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Пенза-Шемышейка-Лопатино</w:t>
            </w:r>
            <w:r w:rsidR="00152D1E">
              <w:rPr>
                <w:color w:val="000000"/>
                <w:sz w:val="22"/>
                <w:szCs w:val="22"/>
              </w:rPr>
              <w:t>,</w:t>
            </w:r>
            <w:r w:rsidRPr="005945BC">
              <w:rPr>
                <w:color w:val="000000"/>
                <w:sz w:val="22"/>
                <w:szCs w:val="22"/>
              </w:rPr>
              <w:t xml:space="preserve"> км 75+631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с.Бузовлево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Пенза-Шемышейка-Лопатино</w:t>
            </w:r>
            <w:r w:rsidR="00152D1E">
              <w:rPr>
                <w:color w:val="000000"/>
                <w:sz w:val="22"/>
                <w:szCs w:val="22"/>
              </w:rPr>
              <w:t>,</w:t>
            </w:r>
            <w:r w:rsidRPr="005945BC">
              <w:rPr>
                <w:color w:val="000000"/>
                <w:sz w:val="22"/>
                <w:szCs w:val="22"/>
              </w:rPr>
              <w:t xml:space="preserve"> км 75+657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с.Луначарское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Пенза-Шемышейка-Лопатино</w:t>
            </w:r>
            <w:r w:rsidR="00152D1E">
              <w:rPr>
                <w:color w:val="000000"/>
                <w:sz w:val="22"/>
                <w:szCs w:val="22"/>
              </w:rPr>
              <w:t>,</w:t>
            </w:r>
            <w:r w:rsidRPr="005945BC">
              <w:rPr>
                <w:color w:val="000000"/>
                <w:sz w:val="22"/>
                <w:szCs w:val="22"/>
              </w:rPr>
              <w:t xml:space="preserve"> км 81+190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с.Луначарское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Пенза-Шемышейка-Лопатино</w:t>
            </w:r>
            <w:r w:rsidR="00152D1E">
              <w:rPr>
                <w:color w:val="000000"/>
                <w:sz w:val="22"/>
                <w:szCs w:val="22"/>
              </w:rPr>
              <w:t>,</w:t>
            </w:r>
            <w:r w:rsidRPr="005945BC">
              <w:rPr>
                <w:color w:val="000000"/>
                <w:sz w:val="22"/>
                <w:szCs w:val="22"/>
              </w:rPr>
              <w:t xml:space="preserve"> км 81+259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с.Чардым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Пенза-Шемышейка-Лопатино</w:t>
            </w:r>
            <w:r w:rsidR="00152D1E">
              <w:rPr>
                <w:color w:val="000000"/>
                <w:sz w:val="22"/>
                <w:szCs w:val="22"/>
              </w:rPr>
              <w:t>,</w:t>
            </w:r>
            <w:r w:rsidRPr="005945BC">
              <w:rPr>
                <w:color w:val="000000"/>
                <w:sz w:val="22"/>
                <w:szCs w:val="22"/>
              </w:rPr>
              <w:t xml:space="preserve"> км 88+104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с.Чардым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Пенза-Шемышейка-Лопатино</w:t>
            </w:r>
            <w:r w:rsidR="00152D1E">
              <w:rPr>
                <w:color w:val="000000"/>
                <w:sz w:val="22"/>
                <w:szCs w:val="22"/>
              </w:rPr>
              <w:t>,</w:t>
            </w:r>
            <w:r w:rsidRPr="005945BC">
              <w:rPr>
                <w:color w:val="000000"/>
                <w:sz w:val="22"/>
                <w:szCs w:val="22"/>
              </w:rPr>
              <w:t xml:space="preserve"> км 88+258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с.Лопатино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Пенза-Шемышейка-Лопатино</w:t>
            </w:r>
            <w:r w:rsidR="00152D1E">
              <w:rPr>
                <w:color w:val="000000"/>
                <w:sz w:val="22"/>
                <w:szCs w:val="22"/>
              </w:rPr>
              <w:t>,</w:t>
            </w:r>
            <w:r w:rsidRPr="005945BC">
              <w:rPr>
                <w:color w:val="000000"/>
                <w:sz w:val="22"/>
                <w:szCs w:val="22"/>
              </w:rPr>
              <w:t xml:space="preserve"> км 92+898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с.Лопатино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Пенза-Шемышейка-Лопатино</w:t>
            </w:r>
            <w:r w:rsidR="00152D1E">
              <w:rPr>
                <w:color w:val="000000"/>
                <w:sz w:val="22"/>
                <w:szCs w:val="22"/>
              </w:rPr>
              <w:t>,</w:t>
            </w:r>
            <w:r w:rsidRPr="005945BC">
              <w:rPr>
                <w:color w:val="000000"/>
                <w:sz w:val="22"/>
                <w:szCs w:val="22"/>
              </w:rPr>
              <w:t>км 92+934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с.Пылково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Н.Елюзань-Р.Камешкир-Лопатино-граница Саратовской области</w:t>
            </w:r>
            <w:r w:rsidR="00152D1E">
              <w:rPr>
                <w:color w:val="000000"/>
                <w:sz w:val="22"/>
                <w:szCs w:val="22"/>
              </w:rPr>
              <w:t>,</w:t>
            </w:r>
            <w:r w:rsidRPr="005945BC">
              <w:rPr>
                <w:color w:val="000000"/>
                <w:sz w:val="22"/>
                <w:szCs w:val="22"/>
              </w:rPr>
              <w:t xml:space="preserve">     км 53+470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с.Лопатино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Н.Елюзань-Р.Камешкир-Лопатино-граница Саратовской области</w:t>
            </w:r>
            <w:r w:rsidR="00152D1E">
              <w:rPr>
                <w:color w:val="000000"/>
                <w:sz w:val="22"/>
                <w:szCs w:val="22"/>
              </w:rPr>
              <w:t>,</w:t>
            </w:r>
            <w:r w:rsidRPr="005945BC">
              <w:rPr>
                <w:color w:val="000000"/>
                <w:sz w:val="22"/>
                <w:szCs w:val="22"/>
              </w:rPr>
              <w:t xml:space="preserve">     км 62+160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с.Козловка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Н.Елюзань-Р.Камешкир-Лопатино-граница Саратовской области</w:t>
            </w:r>
            <w:r w:rsidR="00152D1E">
              <w:rPr>
                <w:color w:val="000000"/>
                <w:sz w:val="22"/>
                <w:szCs w:val="22"/>
              </w:rPr>
              <w:t>,</w:t>
            </w:r>
            <w:r w:rsidRPr="005945BC">
              <w:rPr>
                <w:color w:val="000000"/>
                <w:sz w:val="22"/>
                <w:szCs w:val="22"/>
              </w:rPr>
              <w:t xml:space="preserve">     км 70+740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с.Козловка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Н.Елюзань-Р.Камешкир-Лопатино-граница Саратовской области</w:t>
            </w:r>
            <w:r w:rsidR="00152D1E">
              <w:rPr>
                <w:color w:val="000000"/>
                <w:sz w:val="22"/>
                <w:szCs w:val="22"/>
              </w:rPr>
              <w:t>,</w:t>
            </w:r>
            <w:r w:rsidRPr="005945BC">
              <w:rPr>
                <w:color w:val="000000"/>
                <w:sz w:val="22"/>
                <w:szCs w:val="22"/>
              </w:rPr>
              <w:t xml:space="preserve">     км 70+791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с.Вершаут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Н.Елюзань-Р.Камешкир-Лопатино-граница Саратовской области</w:t>
            </w:r>
            <w:r w:rsidR="00152D1E">
              <w:rPr>
                <w:color w:val="000000"/>
                <w:sz w:val="22"/>
                <w:szCs w:val="22"/>
              </w:rPr>
              <w:t>,</w:t>
            </w:r>
            <w:r w:rsidRPr="005945BC">
              <w:rPr>
                <w:color w:val="000000"/>
                <w:sz w:val="22"/>
                <w:szCs w:val="22"/>
              </w:rPr>
              <w:t xml:space="preserve">     км 74+744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с.Берлик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Н.Елюзань-Р.Камешкир-Лопатино-граница Саратовской области</w:t>
            </w:r>
            <w:r w:rsidR="00152D1E">
              <w:rPr>
                <w:color w:val="000000"/>
                <w:sz w:val="22"/>
                <w:szCs w:val="22"/>
              </w:rPr>
              <w:t>,</w:t>
            </w:r>
            <w:r w:rsidRPr="005945BC">
              <w:rPr>
                <w:color w:val="000000"/>
                <w:sz w:val="22"/>
                <w:szCs w:val="22"/>
              </w:rPr>
              <w:t xml:space="preserve">     км 80+960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с.Берлик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Н.Елюзань-Р.Камешкир-Лопатино-граница Саратовской области</w:t>
            </w:r>
            <w:r w:rsidR="00152D1E">
              <w:rPr>
                <w:color w:val="000000"/>
                <w:sz w:val="22"/>
                <w:szCs w:val="22"/>
              </w:rPr>
              <w:t>,</w:t>
            </w:r>
            <w:r w:rsidRPr="005945BC">
              <w:rPr>
                <w:color w:val="000000"/>
                <w:sz w:val="22"/>
                <w:szCs w:val="22"/>
              </w:rPr>
              <w:t xml:space="preserve">     км 81+000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с.Лопатино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w:t>
            </w:r>
            <w:r w:rsidR="00152D1E">
              <w:rPr>
                <w:color w:val="000000"/>
                <w:sz w:val="22"/>
                <w:szCs w:val="22"/>
              </w:rPr>
              <w:t>д Лопатино-с.Даниловка-с.Чунаки,</w:t>
            </w:r>
            <w:r w:rsidRPr="005945BC">
              <w:rPr>
                <w:color w:val="000000"/>
                <w:sz w:val="22"/>
                <w:szCs w:val="22"/>
              </w:rPr>
              <w:t xml:space="preserve"> км 0+308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с.Лопатино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0+386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с.Владимирское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8+655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с.Владимирское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8+758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с.Дым-Чардым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 xml:space="preserve">, </w:t>
            </w:r>
            <w:r w:rsidRPr="005945BC">
              <w:rPr>
                <w:color w:val="000000"/>
                <w:sz w:val="22"/>
                <w:szCs w:val="22"/>
              </w:rPr>
              <w:t>км 11+439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с.Дым-Чардым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11+497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с.Буденовка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13+223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с.Буденовка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13+266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с.Камаевка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15+228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с.Камаевка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15+269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с.Вершим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18+494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с.Вершим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18+537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с.Колбинка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22+242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с.Колбинка (справо)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22+287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с.Вехово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 xml:space="preserve">, </w:t>
            </w:r>
            <w:r w:rsidRPr="005945BC">
              <w:rPr>
                <w:color w:val="000000"/>
                <w:sz w:val="22"/>
                <w:szCs w:val="22"/>
              </w:rPr>
              <w:t>км 30+272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с.Вехово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30+404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с.Даниловка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31+288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с.Даниловка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а/д Лопатино-с.Даниловка-с.Чунаки</w:t>
            </w:r>
            <w:r w:rsidR="00152D1E">
              <w:rPr>
                <w:color w:val="000000"/>
                <w:sz w:val="22"/>
                <w:szCs w:val="22"/>
              </w:rPr>
              <w:t>,</w:t>
            </w:r>
            <w:r w:rsidRPr="005945BC">
              <w:rPr>
                <w:color w:val="000000"/>
                <w:sz w:val="22"/>
                <w:szCs w:val="22"/>
              </w:rPr>
              <w:t xml:space="preserve">  км 31+312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с.Лопатино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а/в Лопатино-Дубровско</w:t>
            </w:r>
            <w:r w:rsidR="00152D1E">
              <w:rPr>
                <w:color w:val="000000"/>
                <w:sz w:val="22"/>
                <w:szCs w:val="22"/>
              </w:rPr>
              <w:t>,</w:t>
            </w:r>
            <w:r w:rsidRPr="005945BC">
              <w:rPr>
                <w:color w:val="000000"/>
                <w:sz w:val="22"/>
                <w:szCs w:val="22"/>
              </w:rPr>
              <w:t xml:space="preserve">  км 0+890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с.Лопатино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а/в Лопатино-Дубровское</w:t>
            </w:r>
            <w:r w:rsidR="00152D1E">
              <w:rPr>
                <w:color w:val="000000"/>
                <w:sz w:val="22"/>
                <w:szCs w:val="22"/>
              </w:rPr>
              <w:t>,</w:t>
            </w:r>
            <w:r w:rsidRPr="005945BC">
              <w:rPr>
                <w:color w:val="000000"/>
                <w:sz w:val="22"/>
                <w:szCs w:val="22"/>
              </w:rPr>
              <w:t xml:space="preserve">  км 2+500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с.Елшанка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52D1E">
            <w:pPr>
              <w:widowControl/>
              <w:ind w:left="225" w:right="886"/>
              <w:jc w:val="center"/>
              <w:rPr>
                <w:color w:val="000000"/>
                <w:sz w:val="22"/>
                <w:szCs w:val="22"/>
              </w:rPr>
            </w:pPr>
            <w:r w:rsidRPr="005945BC">
              <w:rPr>
                <w:color w:val="000000"/>
                <w:sz w:val="22"/>
                <w:szCs w:val="22"/>
              </w:rPr>
              <w:t>а/в Лопатино-Дуб</w:t>
            </w:r>
            <w:r w:rsidR="00152D1E">
              <w:rPr>
                <w:color w:val="000000"/>
                <w:sz w:val="22"/>
                <w:szCs w:val="22"/>
              </w:rPr>
              <w:t>ровское,</w:t>
            </w:r>
            <w:r w:rsidRPr="005945BC">
              <w:rPr>
                <w:color w:val="000000"/>
                <w:sz w:val="22"/>
                <w:szCs w:val="22"/>
              </w:rPr>
              <w:t xml:space="preserve"> км 4+500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с.Генеральщино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а/в Лопатино-Дубровское</w:t>
            </w:r>
            <w:r w:rsidR="007B6215">
              <w:rPr>
                <w:color w:val="000000"/>
                <w:sz w:val="22"/>
                <w:szCs w:val="22"/>
              </w:rPr>
              <w:t>,</w:t>
            </w:r>
            <w:r w:rsidRPr="005945BC">
              <w:rPr>
                <w:color w:val="000000"/>
                <w:sz w:val="22"/>
                <w:szCs w:val="22"/>
              </w:rPr>
              <w:t xml:space="preserve">  км 11+770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с.Точка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а/в Лопатино-Дубровское</w:t>
            </w:r>
            <w:r w:rsidR="007B6215">
              <w:rPr>
                <w:color w:val="000000"/>
                <w:sz w:val="22"/>
                <w:szCs w:val="22"/>
              </w:rPr>
              <w:t>,</w:t>
            </w:r>
            <w:r w:rsidRPr="005945BC">
              <w:rPr>
                <w:color w:val="000000"/>
                <w:sz w:val="22"/>
                <w:szCs w:val="22"/>
              </w:rPr>
              <w:t xml:space="preserve">  км 16+730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с.Дубровское (справо)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а/в Лопатино-Дубровское</w:t>
            </w:r>
            <w:r w:rsidR="007B6215">
              <w:rPr>
                <w:color w:val="000000"/>
                <w:sz w:val="22"/>
                <w:szCs w:val="22"/>
              </w:rPr>
              <w:t>,</w:t>
            </w:r>
            <w:r w:rsidRPr="005945BC">
              <w:rPr>
                <w:color w:val="000000"/>
                <w:sz w:val="22"/>
                <w:szCs w:val="22"/>
              </w:rPr>
              <w:t xml:space="preserve">  км 21+400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с.Маяк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Маяк-Суляевка-Китунькино</w:t>
            </w:r>
            <w:r w:rsidR="007B6215">
              <w:rPr>
                <w:color w:val="000000"/>
                <w:sz w:val="22"/>
                <w:szCs w:val="22"/>
              </w:rPr>
              <w:t>,</w:t>
            </w:r>
            <w:r w:rsidRPr="005945BC">
              <w:rPr>
                <w:color w:val="000000"/>
                <w:sz w:val="22"/>
                <w:szCs w:val="22"/>
              </w:rPr>
              <w:t xml:space="preserve"> км 0+800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Колышлей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М.Сердоба</w:t>
            </w:r>
            <w:r w:rsidR="007B6215">
              <w:rPr>
                <w:color w:val="000000"/>
                <w:sz w:val="22"/>
                <w:szCs w:val="22"/>
              </w:rPr>
              <w:t>,</w:t>
            </w:r>
            <w:r w:rsidRPr="005945BC">
              <w:rPr>
                <w:color w:val="000000"/>
                <w:sz w:val="22"/>
                <w:szCs w:val="22"/>
              </w:rPr>
              <w:t xml:space="preserve"> км 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Карауловка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М.Сердоба</w:t>
            </w:r>
            <w:r w:rsidR="007B6215">
              <w:rPr>
                <w:color w:val="000000"/>
                <w:sz w:val="22"/>
                <w:szCs w:val="22"/>
              </w:rPr>
              <w:t>,</w:t>
            </w:r>
            <w:r w:rsidRPr="005945BC">
              <w:rPr>
                <w:color w:val="000000"/>
                <w:sz w:val="22"/>
                <w:szCs w:val="22"/>
              </w:rPr>
              <w:t xml:space="preserve">  км 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Трескино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М.Сердоба</w:t>
            </w:r>
            <w:r w:rsidR="007B6215">
              <w:rPr>
                <w:color w:val="000000"/>
                <w:sz w:val="22"/>
                <w:szCs w:val="22"/>
              </w:rPr>
              <w:t>,</w:t>
            </w:r>
            <w:r w:rsidRPr="005945BC">
              <w:rPr>
                <w:color w:val="000000"/>
                <w:sz w:val="22"/>
                <w:szCs w:val="22"/>
              </w:rPr>
              <w:t>км 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Катковка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М.Сердоба</w:t>
            </w:r>
            <w:r w:rsidR="007B6215">
              <w:rPr>
                <w:color w:val="000000"/>
                <w:sz w:val="22"/>
                <w:szCs w:val="22"/>
              </w:rPr>
              <w:t xml:space="preserve">, </w:t>
            </w:r>
            <w:r w:rsidRPr="005945BC">
              <w:rPr>
                <w:color w:val="000000"/>
                <w:sz w:val="22"/>
                <w:szCs w:val="22"/>
              </w:rPr>
              <w:t>км 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Колышлей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Саловка</w:t>
            </w:r>
            <w:r w:rsidR="007B6215">
              <w:rPr>
                <w:color w:val="000000"/>
                <w:sz w:val="22"/>
                <w:szCs w:val="22"/>
              </w:rPr>
              <w:t>,</w:t>
            </w:r>
            <w:r w:rsidRPr="005945BC">
              <w:rPr>
                <w:color w:val="000000"/>
                <w:sz w:val="22"/>
                <w:szCs w:val="22"/>
              </w:rPr>
              <w:t xml:space="preserve"> км 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Третий хутор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Саловка</w:t>
            </w:r>
            <w:r w:rsidR="007B6215">
              <w:rPr>
                <w:color w:val="000000"/>
                <w:sz w:val="22"/>
                <w:szCs w:val="22"/>
              </w:rPr>
              <w:t xml:space="preserve">, </w:t>
            </w:r>
            <w:r w:rsidRPr="005945BC">
              <w:rPr>
                <w:color w:val="000000"/>
                <w:sz w:val="22"/>
                <w:szCs w:val="22"/>
              </w:rPr>
              <w:t>км 15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Колышлей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Плещеевка</w:t>
            </w:r>
            <w:r w:rsidR="007B6215">
              <w:rPr>
                <w:color w:val="000000"/>
                <w:sz w:val="22"/>
                <w:szCs w:val="22"/>
              </w:rPr>
              <w:t>,</w:t>
            </w:r>
            <w:r w:rsidRPr="005945BC">
              <w:rPr>
                <w:color w:val="000000"/>
                <w:sz w:val="22"/>
                <w:szCs w:val="22"/>
              </w:rPr>
              <w:t xml:space="preserve">                                                                                 км 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Родниковский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Плещеевка</w:t>
            </w:r>
            <w:r w:rsidR="007B6215">
              <w:rPr>
                <w:color w:val="000000"/>
                <w:sz w:val="22"/>
                <w:szCs w:val="22"/>
              </w:rPr>
              <w:t>,</w:t>
            </w:r>
            <w:r w:rsidRPr="005945BC">
              <w:rPr>
                <w:color w:val="000000"/>
                <w:sz w:val="22"/>
                <w:szCs w:val="22"/>
              </w:rPr>
              <w:t xml:space="preserve">                                                                                 км 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Плещеевка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Плещеевка</w:t>
            </w:r>
            <w:r w:rsidR="007B6215">
              <w:rPr>
                <w:color w:val="000000"/>
                <w:sz w:val="22"/>
                <w:szCs w:val="22"/>
              </w:rPr>
              <w:t>,,</w:t>
            </w:r>
            <w:r w:rsidRPr="005945BC">
              <w:rPr>
                <w:color w:val="000000"/>
                <w:sz w:val="22"/>
                <w:szCs w:val="22"/>
              </w:rPr>
              <w:t xml:space="preserve">                                                                                км 12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Нижний Ломов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г.Н.Ломов-с.Наровчат-граница области</w:t>
            </w:r>
            <w:r w:rsidR="007B6215">
              <w:rPr>
                <w:color w:val="000000"/>
                <w:sz w:val="22"/>
                <w:szCs w:val="22"/>
              </w:rPr>
              <w:t>,</w:t>
            </w:r>
            <w:r w:rsidRPr="005945BC">
              <w:rPr>
                <w:color w:val="000000"/>
                <w:sz w:val="22"/>
                <w:szCs w:val="22"/>
              </w:rPr>
              <w:t xml:space="preserve">                                 км 0+096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с.Прязерки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г.Н.Ломов-с.Наровчат-граница области</w:t>
            </w:r>
            <w:r w:rsidR="007B6215">
              <w:rPr>
                <w:color w:val="000000"/>
                <w:sz w:val="22"/>
                <w:szCs w:val="22"/>
              </w:rPr>
              <w:t>,</w:t>
            </w:r>
            <w:r w:rsidRPr="005945BC">
              <w:rPr>
                <w:color w:val="000000"/>
                <w:sz w:val="22"/>
                <w:szCs w:val="22"/>
              </w:rPr>
              <w:t xml:space="preserve">                                 км 8+836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с.У-Каремша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г.Н.Ломов-с.Наровчат-граница области</w:t>
            </w:r>
            <w:r w:rsidR="007B6215">
              <w:rPr>
                <w:color w:val="000000"/>
                <w:sz w:val="22"/>
                <w:szCs w:val="22"/>
              </w:rPr>
              <w:t>,</w:t>
            </w:r>
            <w:r w:rsidRPr="005945BC">
              <w:rPr>
                <w:color w:val="000000"/>
                <w:sz w:val="22"/>
                <w:szCs w:val="22"/>
              </w:rPr>
              <w:t xml:space="preserve">                                 км 11+450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с.У-Каремша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г.Н.Ломов-с.Наровчат-граница области</w:t>
            </w:r>
            <w:r w:rsidR="007B6215">
              <w:rPr>
                <w:color w:val="000000"/>
                <w:sz w:val="22"/>
                <w:szCs w:val="22"/>
              </w:rPr>
              <w:t>,</w:t>
            </w:r>
            <w:r w:rsidRPr="005945BC">
              <w:rPr>
                <w:color w:val="000000"/>
                <w:sz w:val="22"/>
                <w:szCs w:val="22"/>
              </w:rPr>
              <w:t xml:space="preserve">                                 км 13+900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с.Колычево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г.Н.Ломов-с.Наровчат-граница области</w:t>
            </w:r>
            <w:r w:rsidR="007B6215">
              <w:rPr>
                <w:color w:val="000000"/>
                <w:sz w:val="22"/>
                <w:szCs w:val="22"/>
              </w:rPr>
              <w:t>,</w:t>
            </w:r>
            <w:r w:rsidRPr="005945BC">
              <w:rPr>
                <w:color w:val="000000"/>
                <w:sz w:val="22"/>
                <w:szCs w:val="22"/>
              </w:rPr>
              <w:t xml:space="preserve">                                 км 14+982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с.Колычево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г.Н.Ломов-с.Наровчат-граница области</w:t>
            </w:r>
            <w:r w:rsidR="007B6215">
              <w:rPr>
                <w:color w:val="000000"/>
                <w:sz w:val="22"/>
                <w:szCs w:val="22"/>
              </w:rPr>
              <w:t>,</w:t>
            </w:r>
            <w:r w:rsidRPr="005945BC">
              <w:rPr>
                <w:color w:val="000000"/>
                <w:sz w:val="22"/>
                <w:szCs w:val="22"/>
              </w:rPr>
              <w:t xml:space="preserve">                                 км 15+296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с.Норовка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г.Н.Ломов-р.п.Пачелма-р.п.Башмаково</w:t>
            </w:r>
            <w:r w:rsidR="007B6215">
              <w:rPr>
                <w:color w:val="000000"/>
                <w:sz w:val="22"/>
                <w:szCs w:val="22"/>
              </w:rPr>
              <w:t>,</w:t>
            </w:r>
            <w:r w:rsidRPr="005945BC">
              <w:rPr>
                <w:color w:val="000000"/>
                <w:sz w:val="22"/>
                <w:szCs w:val="22"/>
              </w:rPr>
              <w:t xml:space="preserve">                      км 1+231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с.Норовка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г.Н.Ломов-р.п.Пачелма-р.п.Башмаково</w:t>
            </w:r>
            <w:r w:rsidR="007B6215">
              <w:rPr>
                <w:color w:val="000000"/>
                <w:sz w:val="22"/>
                <w:szCs w:val="22"/>
              </w:rPr>
              <w:t>,</w:t>
            </w:r>
            <w:r w:rsidRPr="005945BC">
              <w:rPr>
                <w:color w:val="000000"/>
                <w:sz w:val="22"/>
                <w:szCs w:val="22"/>
              </w:rPr>
              <w:t xml:space="preserve">                      км 3+775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с.Голицыно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с.Плёсс-с.Голицыно-г.Н.Ломов</w:t>
            </w:r>
            <w:r w:rsidR="007B6215">
              <w:rPr>
                <w:color w:val="000000"/>
                <w:sz w:val="22"/>
                <w:szCs w:val="22"/>
              </w:rPr>
              <w:t>,</w:t>
            </w:r>
            <w:r w:rsidRPr="005945BC">
              <w:rPr>
                <w:color w:val="000000"/>
                <w:sz w:val="22"/>
                <w:szCs w:val="22"/>
              </w:rPr>
              <w:t xml:space="preserve">                                   км 28+973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с.Голицыно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с.Плёсс-с.Голицыно-г.Н.Ломов</w:t>
            </w:r>
            <w:r w:rsidR="007B6215">
              <w:rPr>
                <w:color w:val="000000"/>
                <w:sz w:val="22"/>
                <w:szCs w:val="22"/>
              </w:rPr>
              <w:t>,</w:t>
            </w:r>
            <w:r w:rsidRPr="005945BC">
              <w:rPr>
                <w:color w:val="000000"/>
                <w:sz w:val="22"/>
                <w:szCs w:val="22"/>
              </w:rPr>
              <w:t xml:space="preserve">                                   км 30+460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с.Кера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с.Плёсс-с.Голицино-г.Н.Ломов</w:t>
            </w:r>
            <w:r w:rsidR="007B6215">
              <w:rPr>
                <w:color w:val="000000"/>
                <w:sz w:val="22"/>
                <w:szCs w:val="22"/>
              </w:rPr>
              <w:t>,</w:t>
            </w:r>
            <w:r w:rsidRPr="005945BC">
              <w:rPr>
                <w:color w:val="000000"/>
                <w:sz w:val="22"/>
                <w:szCs w:val="22"/>
              </w:rPr>
              <w:t xml:space="preserve">                                  км 35+983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с.Красная Керка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с.Плёсс-с.Голицино-г.Н.Ломов</w:t>
            </w:r>
            <w:r w:rsidR="007B6215">
              <w:rPr>
                <w:color w:val="000000"/>
                <w:sz w:val="22"/>
                <w:szCs w:val="22"/>
              </w:rPr>
              <w:t>,</w:t>
            </w:r>
            <w:r w:rsidRPr="005945BC">
              <w:rPr>
                <w:color w:val="000000"/>
                <w:sz w:val="22"/>
                <w:szCs w:val="22"/>
              </w:rPr>
              <w:t xml:space="preserve">                                   км 38+487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с.Аршиновка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w:t>
            </w:r>
            <w:r w:rsidR="007B6215">
              <w:rPr>
                <w:color w:val="000000"/>
                <w:sz w:val="22"/>
                <w:szCs w:val="22"/>
              </w:rPr>
              <w:t>/д с.Плёсс-с.Голицино-г.Н.Ломов,</w:t>
            </w:r>
            <w:r w:rsidRPr="005945BC">
              <w:rPr>
                <w:color w:val="000000"/>
                <w:sz w:val="22"/>
                <w:szCs w:val="22"/>
              </w:rPr>
              <w:t xml:space="preserve">                                  км 39+915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с.Н-Пятина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с.Плёсс-с.Голицино-г.Н.Ломов</w:t>
            </w:r>
            <w:r w:rsidR="007B6215">
              <w:rPr>
                <w:color w:val="000000"/>
                <w:sz w:val="22"/>
                <w:szCs w:val="22"/>
              </w:rPr>
              <w:t>,</w:t>
            </w:r>
            <w:r w:rsidRPr="005945BC">
              <w:rPr>
                <w:color w:val="000000"/>
                <w:sz w:val="22"/>
                <w:szCs w:val="22"/>
              </w:rPr>
              <w:t xml:space="preserve">                                   км 48+488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с.Б-Хутора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с.Плёсс-с.Голицино-г.Н.Ломов</w:t>
            </w:r>
            <w:r w:rsidR="007B6215">
              <w:rPr>
                <w:color w:val="000000"/>
                <w:sz w:val="22"/>
                <w:szCs w:val="22"/>
              </w:rPr>
              <w:t>,</w:t>
            </w:r>
            <w:r w:rsidRPr="005945BC">
              <w:rPr>
                <w:color w:val="000000"/>
                <w:sz w:val="22"/>
                <w:szCs w:val="22"/>
              </w:rPr>
              <w:t xml:space="preserve">                                   км 58+044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с.Овчарное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с.Плёсс-с.Голицино-г.Н.Ломов</w:t>
            </w:r>
            <w:r w:rsidR="007B6215">
              <w:rPr>
                <w:color w:val="000000"/>
                <w:sz w:val="22"/>
                <w:szCs w:val="22"/>
              </w:rPr>
              <w:t>,</w:t>
            </w:r>
            <w:r w:rsidRPr="005945BC">
              <w:rPr>
                <w:color w:val="000000"/>
                <w:sz w:val="22"/>
                <w:szCs w:val="22"/>
              </w:rPr>
              <w:t xml:space="preserve">                                   км 59+903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с.Плёсс-с.Голицино-г.Н.Ломов</w:t>
            </w:r>
            <w:r w:rsidR="007B6215">
              <w:rPr>
                <w:color w:val="000000"/>
                <w:sz w:val="22"/>
                <w:szCs w:val="22"/>
              </w:rPr>
              <w:t>,</w:t>
            </w:r>
            <w:r w:rsidRPr="005945BC">
              <w:rPr>
                <w:color w:val="000000"/>
                <w:sz w:val="22"/>
                <w:szCs w:val="22"/>
              </w:rPr>
              <w:t xml:space="preserve">                                   км 62+250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с.Аршиновка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с.Плёсс-с.Голицино-г.Н.Ломов-с.Ива-с.Новые</w:t>
            </w:r>
            <w:r w:rsidR="007B6215">
              <w:rPr>
                <w:color w:val="000000"/>
                <w:sz w:val="22"/>
                <w:szCs w:val="22"/>
              </w:rPr>
              <w:t>, Пичуры-с.Наровчат</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с.Аршиновка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с.Плёсс-с.Голицино-г.Н.Ломов-с.Ива-с.Новые Пичуры-с.Наровчат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с.Плёсс-с.Голицино-г.Н.Ломов-с.Ива-с.Новые Пичуры-с.Наровчат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с.Волчково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3+560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с.Поим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2+700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с.Шарово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8+230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с.Шарово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9+210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с.Пушанино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10+060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с.Тархово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6+160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с.В-Поляны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11+200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с.В-Поляны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12+510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с.Ростовка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14+900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с.Балкашино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16+820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с.Балкашино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18+510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с.Ср.-Речье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22+400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с.Канищево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24+980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с.Свищевка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28+040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с.Свищевка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29+700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с.Сулак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15+280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с.Кутеевка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22+800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с.Аргамаково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28+710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с.Кукарки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4+400</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с.Кукарки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5+600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Засечное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3+257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Засечное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3+304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Куриловка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7B6215" w:rsidP="001E6419">
            <w:pPr>
              <w:widowControl/>
              <w:ind w:left="225" w:right="886"/>
              <w:jc w:val="center"/>
              <w:rPr>
                <w:color w:val="000000"/>
                <w:sz w:val="22"/>
                <w:szCs w:val="22"/>
              </w:rPr>
            </w:pPr>
            <w:r>
              <w:rPr>
                <w:color w:val="000000"/>
                <w:sz w:val="22"/>
                <w:szCs w:val="22"/>
              </w:rPr>
              <w:t>а/д Пенза-Шемышейка-Лопатино,</w:t>
            </w:r>
            <w:r w:rsidR="005945BC" w:rsidRPr="005945BC">
              <w:rPr>
                <w:color w:val="000000"/>
                <w:sz w:val="22"/>
                <w:szCs w:val="22"/>
              </w:rPr>
              <w:t xml:space="preserve">                                     км 4+613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Куриловка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7B6215" w:rsidP="001E6419">
            <w:pPr>
              <w:widowControl/>
              <w:ind w:left="225" w:right="886"/>
              <w:jc w:val="center"/>
              <w:rPr>
                <w:color w:val="000000"/>
                <w:sz w:val="22"/>
                <w:szCs w:val="22"/>
              </w:rPr>
            </w:pPr>
            <w:r>
              <w:rPr>
                <w:color w:val="000000"/>
                <w:sz w:val="22"/>
                <w:szCs w:val="22"/>
              </w:rPr>
              <w:t>а/д Пенза-Шемышейка-Лопатино,</w:t>
            </w:r>
            <w:r w:rsidR="005945BC" w:rsidRPr="005945BC">
              <w:rPr>
                <w:color w:val="000000"/>
                <w:sz w:val="22"/>
                <w:szCs w:val="22"/>
              </w:rPr>
              <w:t xml:space="preserve">                                     км 4+661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Родничок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7B6215" w:rsidP="001E6419">
            <w:pPr>
              <w:widowControl/>
              <w:ind w:left="225" w:right="886"/>
              <w:jc w:val="center"/>
              <w:rPr>
                <w:color w:val="000000"/>
                <w:sz w:val="22"/>
                <w:szCs w:val="22"/>
              </w:rPr>
            </w:pPr>
            <w:r>
              <w:rPr>
                <w:color w:val="000000"/>
                <w:sz w:val="22"/>
                <w:szCs w:val="22"/>
              </w:rPr>
              <w:t>а/д Пенза-Шемышейка-Лопатино,</w:t>
            </w:r>
            <w:r w:rsidR="005945BC" w:rsidRPr="005945BC">
              <w:rPr>
                <w:color w:val="000000"/>
                <w:sz w:val="22"/>
                <w:szCs w:val="22"/>
              </w:rPr>
              <w:t xml:space="preserve">                                     км 8+782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Родничок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8+809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Камайка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9+643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Камайка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9+761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Ключи, Лемзяйка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13+007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Алферьевка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13+679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Янго-Пря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20+397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Янго-Пря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20+440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Усть-Уза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22+758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Усть-Уза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23+181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Демкино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24+306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Демкино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24+747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Захаркино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28+491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Захаркино (слево)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28+857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Назимкино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32+741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Назимкино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32+962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Наумкино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33+681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Наумкино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34+069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р.п.Шемышейка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40+937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р.п.Шемышейка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41+091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Синодское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56+838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Синодское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57+238</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Каржимант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66+280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Каржимант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7B6215" w:rsidP="001E6419">
            <w:pPr>
              <w:widowControl/>
              <w:ind w:left="225" w:right="886"/>
              <w:jc w:val="center"/>
              <w:rPr>
                <w:color w:val="000000"/>
                <w:sz w:val="22"/>
                <w:szCs w:val="22"/>
              </w:rPr>
            </w:pPr>
            <w:r>
              <w:rPr>
                <w:color w:val="000000"/>
                <w:sz w:val="22"/>
                <w:szCs w:val="22"/>
              </w:rPr>
              <w:t>а/д Пенза-Шемышейка-Лопатино,</w:t>
            </w:r>
            <w:r w:rsidR="005945BC" w:rsidRPr="005945BC">
              <w:rPr>
                <w:color w:val="000000"/>
                <w:sz w:val="22"/>
                <w:szCs w:val="22"/>
              </w:rPr>
              <w:t xml:space="preserve">                                     км 66+320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Мачкасы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69+391</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Мачкасы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69+374</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Азрапино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72+382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Азрапино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Пенза-Шемышейка-Лопатино</w:t>
            </w:r>
            <w:r w:rsidR="007B6215">
              <w:rPr>
                <w:color w:val="000000"/>
                <w:sz w:val="22"/>
                <w:szCs w:val="22"/>
              </w:rPr>
              <w:t>,</w:t>
            </w:r>
            <w:r w:rsidRPr="005945BC">
              <w:rPr>
                <w:color w:val="000000"/>
                <w:sz w:val="22"/>
                <w:szCs w:val="22"/>
              </w:rPr>
              <w:t xml:space="preserve">                                      км 72+353</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Воробьевка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Кондоль-Шемышейка</w:t>
            </w:r>
            <w:r w:rsidR="007B6215">
              <w:rPr>
                <w:color w:val="000000"/>
                <w:sz w:val="22"/>
                <w:szCs w:val="22"/>
              </w:rPr>
              <w:t>,</w:t>
            </w:r>
            <w:r w:rsidRPr="005945BC">
              <w:rPr>
                <w:color w:val="000000"/>
                <w:sz w:val="22"/>
                <w:szCs w:val="22"/>
              </w:rPr>
              <w:t xml:space="preserve">                                                         км 14+345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Воробьевка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Кондоль-Шемышейка</w:t>
            </w:r>
            <w:r w:rsidR="007B6215">
              <w:rPr>
                <w:color w:val="000000"/>
                <w:sz w:val="22"/>
                <w:szCs w:val="22"/>
              </w:rPr>
              <w:t>,</w:t>
            </w:r>
            <w:r w:rsidRPr="005945BC">
              <w:rPr>
                <w:color w:val="000000"/>
                <w:sz w:val="22"/>
                <w:szCs w:val="22"/>
              </w:rPr>
              <w:t xml:space="preserve">                                                         км 14+667</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Наумкино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Кондоль-Шемышейка</w:t>
            </w:r>
            <w:r w:rsidR="007B6215">
              <w:rPr>
                <w:color w:val="000000"/>
                <w:sz w:val="22"/>
                <w:szCs w:val="22"/>
              </w:rPr>
              <w:t>,</w:t>
            </w:r>
            <w:r w:rsidRPr="005945BC">
              <w:rPr>
                <w:color w:val="000000"/>
                <w:sz w:val="22"/>
                <w:szCs w:val="22"/>
              </w:rPr>
              <w:t xml:space="preserve">                                                         км 20+662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Наумкино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Кондоль-Шемышейка</w:t>
            </w:r>
            <w:r w:rsidR="007B6215">
              <w:rPr>
                <w:color w:val="000000"/>
                <w:sz w:val="22"/>
                <w:szCs w:val="22"/>
              </w:rPr>
              <w:t>,</w:t>
            </w:r>
            <w:r w:rsidRPr="005945BC">
              <w:rPr>
                <w:color w:val="000000"/>
                <w:sz w:val="22"/>
                <w:szCs w:val="22"/>
              </w:rPr>
              <w:t xml:space="preserve">                                                         км 20+836</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Колдаис (слева)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Городище-Шемышейка</w:t>
            </w:r>
            <w:r w:rsidR="007B6215">
              <w:rPr>
                <w:color w:val="000000"/>
                <w:sz w:val="22"/>
                <w:szCs w:val="22"/>
              </w:rPr>
              <w:t>,</w:t>
            </w:r>
            <w:r w:rsidRPr="005945BC">
              <w:rPr>
                <w:color w:val="000000"/>
                <w:sz w:val="22"/>
                <w:szCs w:val="22"/>
              </w:rPr>
              <w:t xml:space="preserve">                                                   км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Колдаис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Городище-Шемышейка</w:t>
            </w:r>
            <w:r w:rsidR="007B6215">
              <w:rPr>
                <w:color w:val="000000"/>
                <w:sz w:val="22"/>
                <w:szCs w:val="22"/>
              </w:rPr>
              <w:t>,</w:t>
            </w:r>
            <w:r w:rsidRPr="005945BC">
              <w:rPr>
                <w:color w:val="000000"/>
                <w:sz w:val="22"/>
                <w:szCs w:val="22"/>
              </w:rPr>
              <w:t xml:space="preserve">                                                   км 26+079</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Старая Яксарка (справа)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Городище-Шемышейка</w:t>
            </w:r>
            <w:r w:rsidR="007B6215">
              <w:rPr>
                <w:color w:val="000000"/>
                <w:sz w:val="22"/>
                <w:szCs w:val="22"/>
              </w:rPr>
              <w:t>,</w:t>
            </w:r>
            <w:r w:rsidRPr="005945BC">
              <w:rPr>
                <w:color w:val="000000"/>
                <w:sz w:val="22"/>
                <w:szCs w:val="22"/>
              </w:rPr>
              <w:t xml:space="preserve">                                                   км 39+335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с.Дерябкино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г.Спасск-с.Дерябкино-с.Р.Шелдаис</w:t>
            </w:r>
            <w:r w:rsidR="007B6215">
              <w:rPr>
                <w:color w:val="000000"/>
                <w:sz w:val="22"/>
                <w:szCs w:val="22"/>
              </w:rPr>
              <w:t>,</w:t>
            </w:r>
            <w:r w:rsidRPr="005945BC">
              <w:rPr>
                <w:color w:val="000000"/>
                <w:sz w:val="22"/>
                <w:szCs w:val="22"/>
              </w:rPr>
              <w:t xml:space="preserve">  км 7+450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с.Русский Шелдаис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г.Спасск-с.Дерябкино-с.Р.Шелдаис</w:t>
            </w:r>
            <w:r w:rsidR="007B6215">
              <w:rPr>
                <w:color w:val="000000"/>
                <w:sz w:val="22"/>
                <w:szCs w:val="22"/>
              </w:rPr>
              <w:t>,</w:t>
            </w:r>
            <w:r w:rsidRPr="005945BC">
              <w:rPr>
                <w:color w:val="000000"/>
                <w:sz w:val="22"/>
                <w:szCs w:val="22"/>
              </w:rPr>
              <w:t xml:space="preserve"> км 17+560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с.Татарский Шелдаис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г.Спасск-с.Дерябкино-с.Р.Шелдаис-с.Т.Шелдаис-с.Белозерка</w:t>
            </w:r>
            <w:r w:rsidR="007B6215">
              <w:rPr>
                <w:color w:val="000000"/>
                <w:sz w:val="22"/>
                <w:szCs w:val="22"/>
              </w:rPr>
              <w:t>,</w:t>
            </w:r>
            <w:r w:rsidRPr="005945BC">
              <w:rPr>
                <w:color w:val="000000"/>
                <w:sz w:val="22"/>
                <w:szCs w:val="22"/>
              </w:rPr>
              <w:t xml:space="preserve">     км 2+465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с.Устье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7B6215" w:rsidP="001E6419">
            <w:pPr>
              <w:widowControl/>
              <w:ind w:left="225" w:right="886"/>
              <w:jc w:val="center"/>
              <w:rPr>
                <w:color w:val="000000"/>
                <w:sz w:val="22"/>
                <w:szCs w:val="22"/>
              </w:rPr>
            </w:pPr>
            <w:r>
              <w:rPr>
                <w:color w:val="000000"/>
                <w:sz w:val="22"/>
                <w:szCs w:val="22"/>
              </w:rPr>
              <w:t>а/д г.Спасск-с.Устье,</w:t>
            </w:r>
            <w:r w:rsidR="005945BC" w:rsidRPr="005945BC">
              <w:rPr>
                <w:color w:val="000000"/>
                <w:sz w:val="22"/>
                <w:szCs w:val="22"/>
              </w:rPr>
              <w:t xml:space="preserve">                                                           км 10+385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с.Устье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г.Спасск-с.Устье</w:t>
            </w:r>
            <w:r w:rsidR="007B6215">
              <w:rPr>
                <w:color w:val="000000"/>
                <w:sz w:val="22"/>
                <w:szCs w:val="22"/>
              </w:rPr>
              <w:t>,</w:t>
            </w:r>
            <w:r w:rsidRPr="005945BC">
              <w:rPr>
                <w:color w:val="000000"/>
                <w:sz w:val="22"/>
                <w:szCs w:val="22"/>
              </w:rPr>
              <w:t xml:space="preserve">                                                            км 11+290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с.Абашево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7B6215" w:rsidP="007B6215">
            <w:pPr>
              <w:widowControl/>
              <w:ind w:left="225" w:right="886"/>
              <w:jc w:val="center"/>
              <w:rPr>
                <w:color w:val="000000"/>
                <w:sz w:val="22"/>
                <w:szCs w:val="22"/>
              </w:rPr>
            </w:pPr>
            <w:r>
              <w:rPr>
                <w:color w:val="000000"/>
                <w:sz w:val="22"/>
                <w:szCs w:val="22"/>
              </w:rPr>
              <w:t>а/д Спасск-с.Абашево,</w:t>
            </w:r>
            <w:r w:rsidR="005945BC" w:rsidRPr="005945BC">
              <w:rPr>
                <w:color w:val="000000"/>
                <w:sz w:val="22"/>
                <w:szCs w:val="22"/>
              </w:rPr>
              <w:t xml:space="preserve"> км 10+290</w:t>
            </w:r>
          </w:p>
        </w:tc>
      </w:tr>
      <w:tr w:rsidR="005945BC" w:rsidRPr="005945BC" w:rsidTr="005945BC">
        <w:trPr>
          <w:trHeight w:val="6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с.Свищево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с.Свищво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с.Кошелевка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подъезд к с.Кошелевка</w:t>
            </w:r>
            <w:r w:rsidR="007B6215">
              <w:rPr>
                <w:color w:val="000000"/>
                <w:sz w:val="22"/>
                <w:szCs w:val="22"/>
              </w:rPr>
              <w:t>,</w:t>
            </w:r>
            <w:r w:rsidRPr="005945BC">
              <w:rPr>
                <w:color w:val="000000"/>
                <w:sz w:val="22"/>
                <w:szCs w:val="22"/>
              </w:rPr>
              <w:t xml:space="preserve">  км 1+460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с.Липяги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подъезд к с.Липяги</w:t>
            </w:r>
            <w:r w:rsidR="007B6215">
              <w:rPr>
                <w:color w:val="000000"/>
                <w:sz w:val="22"/>
                <w:szCs w:val="22"/>
              </w:rPr>
              <w:t xml:space="preserve">, </w:t>
            </w:r>
            <w:r w:rsidRPr="005945BC">
              <w:rPr>
                <w:color w:val="000000"/>
                <w:sz w:val="22"/>
                <w:szCs w:val="22"/>
              </w:rPr>
              <w:t>км 5+375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с.Липлейка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с.Липлейка</w:t>
            </w:r>
            <w:r w:rsidR="007B6215">
              <w:rPr>
                <w:color w:val="000000"/>
                <w:sz w:val="22"/>
                <w:szCs w:val="22"/>
              </w:rPr>
              <w:t>,</w:t>
            </w:r>
            <w:r w:rsidRPr="005945BC">
              <w:rPr>
                <w:color w:val="000000"/>
                <w:sz w:val="22"/>
                <w:szCs w:val="22"/>
              </w:rPr>
              <w:t xml:space="preserve">                                                   км 1+396</w:t>
            </w:r>
          </w:p>
        </w:tc>
      </w:tr>
      <w:tr w:rsidR="005945BC" w:rsidRPr="005945BC" w:rsidTr="005945BC">
        <w:trPr>
          <w:trHeight w:val="615"/>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с.Новозубово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подъезд к с.Новозубово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с.Рузаново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подъезд к с.Рузаново</w:t>
            </w:r>
            <w:r w:rsidR="007B6215">
              <w:rPr>
                <w:color w:val="000000"/>
                <w:sz w:val="22"/>
                <w:szCs w:val="22"/>
              </w:rPr>
              <w:t xml:space="preserve">, </w:t>
            </w:r>
            <w:r w:rsidRPr="005945BC">
              <w:rPr>
                <w:color w:val="000000"/>
                <w:sz w:val="22"/>
                <w:szCs w:val="22"/>
              </w:rPr>
              <w:t>км 4+025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с.Баранчеевка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с.Баранчеевка</w:t>
            </w:r>
            <w:r w:rsidR="007B6215">
              <w:rPr>
                <w:color w:val="000000"/>
                <w:sz w:val="22"/>
                <w:szCs w:val="22"/>
              </w:rPr>
              <w:t>,</w:t>
            </w:r>
            <w:r w:rsidRPr="005945BC">
              <w:rPr>
                <w:color w:val="000000"/>
                <w:sz w:val="22"/>
                <w:szCs w:val="22"/>
              </w:rPr>
              <w:t xml:space="preserve">                                                км 9+242</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с.Белозерка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г.Спасск-с.Р.Шелдаис-с.Т.Шелдаис-д.Белозерка</w:t>
            </w:r>
            <w:r w:rsidR="007B6215">
              <w:rPr>
                <w:color w:val="000000"/>
                <w:sz w:val="22"/>
                <w:szCs w:val="22"/>
              </w:rPr>
              <w:t>,</w:t>
            </w:r>
            <w:r w:rsidRPr="005945BC">
              <w:rPr>
                <w:color w:val="000000"/>
                <w:sz w:val="22"/>
                <w:szCs w:val="22"/>
              </w:rPr>
              <w:t xml:space="preserve">     км 5+005</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с.Р.Пимбур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подъезд к с.Р.Пимбур</w:t>
            </w:r>
            <w:r w:rsidR="007B6215">
              <w:rPr>
                <w:color w:val="000000"/>
                <w:sz w:val="22"/>
                <w:szCs w:val="22"/>
              </w:rPr>
              <w:t>,</w:t>
            </w:r>
            <w:r w:rsidRPr="005945BC">
              <w:rPr>
                <w:color w:val="000000"/>
                <w:sz w:val="22"/>
                <w:szCs w:val="22"/>
              </w:rPr>
              <w:t xml:space="preserve">  км 4+300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с.Ахлебинено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"Урал" М5-Ахлебинено-с.Монастырское</w:t>
            </w:r>
            <w:r w:rsidR="007B6215">
              <w:rPr>
                <w:color w:val="000000"/>
                <w:sz w:val="22"/>
                <w:szCs w:val="22"/>
              </w:rPr>
              <w:t>,</w:t>
            </w:r>
            <w:r w:rsidRPr="005945BC">
              <w:rPr>
                <w:color w:val="000000"/>
                <w:sz w:val="22"/>
                <w:szCs w:val="22"/>
              </w:rPr>
              <w:t xml:space="preserve">                                    км 7+520</w:t>
            </w:r>
          </w:p>
        </w:tc>
      </w:tr>
      <w:tr w:rsidR="005945BC" w:rsidRPr="005945BC" w:rsidTr="005945BC">
        <w:trPr>
          <w:trHeight w:val="57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Ахунский переезд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ул.Молодогвардейская</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Ахунский переезд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ул.Молодогвардейская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ЛПДС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с.Лопатки"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Чемодановка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"М5 Урал" - с.Пазелки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Интернат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"Васильевка-Сосновка-Лопуховка"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"Васильевская птф"</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"Васильевка-Сосновка-Лопуховка"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ЛТП</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"Васильевка-Сосновка-Лопуховка"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Сосновка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"М5 Урал" - с.Пазелки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Николаевка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"Васильевка-Сосновка-Лопуховка"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Лопуховка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"Васильевка-Сосновка-Лопуховка"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Лопуховский лесопункт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"М5 Урал" - с.Пазелки</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Ухтинка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г.Пенза-р.п.Лунино-граница области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Посёлки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"Кузнецк-Марьевка-Индерка"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"Кузнецк-Марьевка-Индерка"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Марьевка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"Кузнецк-Марьевка-Индерка"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Индерка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"Кузнецк-Марьевка-Индерка"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Козляковка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"Кузнецк-Явлейка"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Казаковка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"Кузнецк-Явлейка"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Шишовка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"Кузнецк-Явлейка"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Явлейка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"Кузнецк-Явлейка"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Тихменево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"Явлейка-Шелемис"</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Сурмино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"Явлейка-Шелемис"</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Шелемис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"Явлейка-Шелемис"</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Алексеевка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"Кузнецк-Р.Камешкир"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Радищево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"Кузнецк-Р.Камешкир"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Анненково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"Кузнецк-Р.Камешкир"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Тютнярь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"Кузнецк-Р.Камешкир"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Аблязово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"Кузнецк-Р.Камешкир"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Морозовка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"ст.Сюзюм-ст.Елюзань"</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ст.Елюзань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"ст.Сюзюм-ст.Елюзань"</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Кузнецк-8</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"ст.Сюзюм-ст.Елюзань"</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1-е Тарлаково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1-е Тарлаково"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Локаторы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"Кузнецк-Чибирлей"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Пионер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"Кузнецк-Чибирлей"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Чибирлей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"Кузнецк-Чибирлей"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2-е Тарлаково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2-е Тарлаково"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Ульяновка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г.Кузнецк восточный"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Евлашево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г.Кузнецк восточный"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Малый Труёв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с.Большой Труёв"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ф-ка "Альбина"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ул.Тополиная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м-н  "Теремок"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с.Суханока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м-н "Корона"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с.Суханока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Рынок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гор.больница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60 лет ВЛКСМ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м-н  "Садко"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ул.Приборостроителей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ул.Индустриальная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Посёлки 1-я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Молодежная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Трудовая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Посёлки 3-я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Посёлки 4-я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Посёлки 5-я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Советская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Церковь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Посёлки 7-я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Посёлки 8-я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21-й км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Посёлки 9-я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Посёлки</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Злобинка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"Кузнецк-Неверкино-Бигеево-граница области""</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Ясная Поляна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"Кузнецк-Неверкино-Бигеево-граница области""</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Комаровка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"Кузнецк-Неверкино-Бигеево-граница области""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Алексеевская база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Алексеевка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Алексеевский пруд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Алексеевка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"Алексеевка"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Алексеевка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"Ферма"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с.Каменка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"Школа"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с.Каменка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с.Каменка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с.Каменка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Сосновка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с.Сосновка"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Бестянка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"Кузнецк-Марьевка-Индерка"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Дворики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"Кузнецк-Неверкино-Бигеево-граница области""</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Бигеево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"Кузнецк-Неверкино-Бигеево-граница области""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п.Верхозим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"Кузнецк-Р.Камешкир"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с.Верхозим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"Неверкино-с.Демино-с.Верхозим"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Кунчерово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"Неверкино-с.Демино-с.Верхозим"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Дёмино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"Неверкино-с.Демино-с.Верхозим"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Октябрьское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"Неверкино-с.Демино-с.Верхозим"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Профилакторий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"Белинский-Башмаково"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Побочино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М5 "Урал"</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Проказна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"Пенза-Лунино-граница области"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Пыркино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"Пенза-Лунино-граница области"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Вазерки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"Пенза-Лунино-граница области"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Центральная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с.Засечное</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Магазин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с.Засечное</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Лукоморье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с.Засечное</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 требованию</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"Пенза-Шемышейка"</w:t>
            </w:r>
            <w:r w:rsidR="007B6215">
              <w:rPr>
                <w:color w:val="000000"/>
                <w:sz w:val="22"/>
                <w:szCs w:val="22"/>
              </w:rPr>
              <w:t>,</w:t>
            </w:r>
            <w:r w:rsidRPr="005945BC">
              <w:rPr>
                <w:color w:val="000000"/>
                <w:sz w:val="22"/>
                <w:szCs w:val="22"/>
              </w:rPr>
              <w:t xml:space="preserve"> км 0+600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с.Пеньки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а/д с.Кувак-Никольское - р.п.Земетчино</w:t>
            </w:r>
            <w:r w:rsidR="007B6215">
              <w:rPr>
                <w:color w:val="000000"/>
                <w:sz w:val="22"/>
                <w:szCs w:val="22"/>
              </w:rPr>
              <w:t xml:space="preserve">, </w:t>
            </w:r>
            <w:r w:rsidRPr="005945BC">
              <w:rPr>
                <w:color w:val="000000"/>
                <w:sz w:val="22"/>
                <w:szCs w:val="22"/>
              </w:rPr>
              <w:t xml:space="preserve">км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Ольшанка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"Лебедевка-Большая Валяевка-Воскресеновка"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Войсковая часть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Пенза-Шемышейка-Лопатино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Ленинский лесхоз</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"Ленинский лесхоз-с.Богословка"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ж/к "Солнечный город"</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"с.Арбеково-с.Панкратовка-с.Богословка"- г.Нижний Новгород-г.Саратов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Солнечная 6</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с.Богословка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Советская 22</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с.Богословка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Микрорайон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с.Богословка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Кирова 5</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с.Богословка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Ленина 19</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с.Богословка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Кучки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с.Кучки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Поперечное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с.Поперечное</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Черенцовка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с.Черенцовка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Серп и Молот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с/з Серп и Молот</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Пяша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"Нижний Новгород - Саратов"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Васильевка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Васильевка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Крутец</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Крутец</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Оленёвка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"г.Нижний Новгород-г.Саратов"-с.Оленёвка-д.Колюпановка"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Шемышейка АТП</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р.п.Шемышейка</w:t>
            </w:r>
          </w:p>
        </w:tc>
      </w:tr>
      <w:tr w:rsidR="005945BC" w:rsidRPr="005945BC" w:rsidTr="005945BC">
        <w:trPr>
          <w:trHeight w:val="9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Гидрострой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ул.Ново-Терновская</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Усть-Мурза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Усть-Мурза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Кондольская АС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р.п.Кондоль</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Иванисовка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Н.Елюзань-Р.Камешкир-Лопатино-граница Саратовской области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Болтино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Н.Елюзань-Р.Камешкир-Лопатино-граница Саратовской области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Б.Умыс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Н.Елюзань-Р.Камешкир-Лопатино-граница Саратовской области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Чумаево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Н.Елюзань-Р.Камешкир-Лопатино-граница Саратовской области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Ивановка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Н.Елюзань-Р.Камешкир-Лопатино-граница Саратовской области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Шалалейка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"Тамбов-Пенза"-Белинский-Тамала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Умёт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с.Кувак-Никольское - р.п.Земетчино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р.п.Лунино-р.п.Исса                                                         км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Соловцово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р.п.Лунино-р.п.Исса                                                         км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Архаровка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р.п.Лунино-р.п.Исса                                                         км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Маяк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р.п.Лунино-р.п.Исса                                                         км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Булычево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р.п.Лунино-р.п.Исса                                                         км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Костыляи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р.п.Лунино-р.п.Исса                                                         км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Соколинка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п.Колышлей - с.Колтовское - с.Липяги                             км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Полянщино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"Трескино-Надеждино"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Белинский АВ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г.Белинск</w:t>
            </w:r>
          </w:p>
        </w:tc>
      </w:tr>
      <w:tr w:rsidR="005945BC" w:rsidRPr="005945BC" w:rsidTr="005945BC">
        <w:trPr>
          <w:trHeight w:val="3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Пенза АВ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Беково АП</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р.п.Беково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Каменка АВ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г.Каменка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Вадинская АС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п.Вадинск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Шемышейский АВ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р.п.Шемышейка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Земетчинская АС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р.п.Земетчино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Спасская АС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г.Спасск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Лунинский АВ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р.п.Лунино</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Сердобский АВ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г.Сердобск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Малай Сердоба АС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п.М.Сердоба</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Никольский АВ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г.Никольск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Мокшан АС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р.п.Мокшан</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Городище АС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г.Городище</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Кондольская АС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р.п.Кондоль</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Нижний Ломов АС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г.Нижний Ломов</w:t>
            </w:r>
          </w:p>
        </w:tc>
      </w:tr>
      <w:tr w:rsidR="005945BC" w:rsidRPr="005945BC" w:rsidTr="005945BC">
        <w:trPr>
          <w:trHeight w:val="18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Кузнецк АВ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 Русский Камешкир АП</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р.п.Камешкир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Алеево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"Неверкино-Илим Гора"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Илим Гора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"Неверкино-Илим Гора"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Бикмурзино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"Неверкино-Илим Гора"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Неверкино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с.Неверкино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Алешкино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"Неверкино-с.Верхозим"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Джалилово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"Неверкино-с.Верхозим"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Андреевка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"Неверкино-с.Верхозим"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Демино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"Неверкино-с.Верхозим"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с.Шаткино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"Кузнецк-Р.Камешкир"</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Девчино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Н.Елюзань-Р.Камешкир-Лопатино-граница Саратовской области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Берёзовка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"Кузнецк-Неверкино-Бигеево-граница области""</w:t>
            </w:r>
          </w:p>
        </w:tc>
      </w:tr>
      <w:tr w:rsidR="005945BC" w:rsidRPr="005945BC" w:rsidTr="001E6419">
        <w:trPr>
          <w:trHeight w:val="801"/>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Андреевка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с.Андреевка ул.Победы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Большой Вьяс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с.Большой Вьяс</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Русская Норка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Пенза-Шемышейка-Лопатино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Наровчат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р.п.Наровчат</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Ляча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г.Н.Ломов-с.Наровчат-граница области</w:t>
            </w:r>
            <w:r w:rsidR="007B6215">
              <w:rPr>
                <w:color w:val="000000"/>
                <w:sz w:val="22"/>
                <w:szCs w:val="22"/>
              </w:rPr>
              <w:t>,</w:t>
            </w:r>
            <w:r w:rsidRPr="005945BC">
              <w:rPr>
                <w:color w:val="000000"/>
                <w:sz w:val="22"/>
                <w:szCs w:val="22"/>
              </w:rPr>
              <w:t xml:space="preserve">                                 км 13+900</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Б.Колояр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г.Н.Ломов-с.Наровчат-граница области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Потодеево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г.Н.Ломов-с.Наровчат-граница области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Тезиково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г.Н.Ломов-с.Наровчат-граница области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Виляйки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г.Н.Ломов-с.Наровчат-граница области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Кавендра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г.Н.Ломов-с.Наровчат-граница области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Долгоруково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с.Плёсс-с.Голицино-г.Н.Ломов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Чернозерье</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с.Плёсс-с.Голицино-г.Н.Ломов                                   </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Новая Толковка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г.Н.Ломов - р.п.Пачелма - р.п.Башмаково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Сосновоборск</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р.п.Сосновоборск</w:t>
            </w:r>
          </w:p>
        </w:tc>
      </w:tr>
      <w:tr w:rsidR="005945BC" w:rsidRPr="005945BC" w:rsidTr="005945BC">
        <w:trPr>
          <w:trHeight w:val="6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Пичилейка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7B6215">
            <w:pPr>
              <w:widowControl/>
              <w:ind w:left="225" w:right="886"/>
              <w:jc w:val="center"/>
              <w:rPr>
                <w:color w:val="000000"/>
                <w:sz w:val="22"/>
                <w:szCs w:val="22"/>
              </w:rPr>
            </w:pPr>
            <w:r w:rsidRPr="005945BC">
              <w:rPr>
                <w:color w:val="000000"/>
                <w:sz w:val="22"/>
                <w:szCs w:val="22"/>
              </w:rPr>
              <w:t xml:space="preserve">а/д п.Сосновоборск - с.Н.Мывал - с.Маркино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Мясокомбинат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г.Кузнецк</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 1</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г.Кузнецк восточный"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 2</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г.Кузнецк восточный"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 3</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г.Кузнецк восточный"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Дачи 4</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г.Кузнецк восточный"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Надежда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г.Кузнецк восточный"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Владикор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"Подъезд к г.Кузнецк восточный"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Евлашево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с.Евлашево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Первомайская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с.Евлашево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Ардымский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п.Ардымский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Ардым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станция Ардым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птф.Зареченская</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с.Кижеватово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Лопатки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с.Лопатки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Кроптово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с.Кроптово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Блохино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с.Блохино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Пазелки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с.Пазелки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Вазерки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а/д "с.Грабово-с.Вазерки-с.Пыркино"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Грабово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с.Грабово (ул.Чехова)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Вазерки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с.Вазерки (ул.Басулина)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з-д "Беском"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с.Бессоновка</w:t>
            </w:r>
          </w:p>
        </w:tc>
      </w:tr>
      <w:tr w:rsidR="005945BC" w:rsidRPr="005945BC" w:rsidTr="005945BC">
        <w:trPr>
          <w:trHeight w:val="18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Пенза-I</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привокзальная площадь</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Большой Труёв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с.Большой Труёв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Сухановка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с.Сухановка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Пионер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с.Пионер</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Татарский Канадей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с.Татарский Канадей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Дворики</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с.Дворики</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Каменка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с.Каменка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Новостройка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с.Новостройка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Ново-Чирково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с.Ново-Чирково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Пенделка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с.Пенделка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Часы</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с.Часы</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Башмаково АС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р.п.Башмаково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Рамзай</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с.Рамзай</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Пачелма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р.п.Пачелма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Князь-Умет</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с.Князь-Умет</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Старая Каменка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с.Старая Каменка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Алферьевка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с.Алферьевка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Золотаревка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с.Золотаревка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Березовая Роща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п.Березовая Роща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Прогресс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с.Ермоловка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Энгельс</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с.Васильевка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Саловка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с.Саловка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Леонидовка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п.Леонидовка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Большая Елань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с.Большая Елань</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Соловцовка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с.Соловцовка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Демкино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с.Демкино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Усть-Уза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с.Усть-Уза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Покрово-Березовка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с.Покрово-Березовка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Голицыно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с.Голицыно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Студенка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с.Студенка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Черенцовка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Р-208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lastRenderedPageBreak/>
              <w:t>Тамала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р.п.Тамала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 xml:space="preserve">Лопатино </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р.п.Лопатино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Трескино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с.Трескино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Нижняя Елюзань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с.Нижняя Елюзань</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Верхняя Елюзань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с.Верхняя Елюзань</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Средняя Елюзань</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 xml:space="preserve">а/д Н.Елюзань - В.Елюзань - г.Сурск </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Поим</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с.Поим</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Затон</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с.Затон</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с.Камышенка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с.Камышенка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Верхний Ломов</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с.Верхний Ломов</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Маркино</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с.Маркино</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Старая Яксарка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с.Старая Яксарка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ул.Кулакова в центр</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r w:rsidR="005945BC" w:rsidRPr="005945BC" w:rsidTr="005945BC">
        <w:trPr>
          <w:trHeight w:val="300"/>
        </w:trPr>
        <w:tc>
          <w:tcPr>
            <w:tcW w:w="2780" w:type="dxa"/>
            <w:tcBorders>
              <w:top w:val="nil"/>
              <w:left w:val="single" w:sz="4" w:space="0" w:color="auto"/>
              <w:bottom w:val="single" w:sz="4" w:space="0" w:color="auto"/>
              <w:right w:val="single" w:sz="4" w:space="0" w:color="auto"/>
            </w:tcBorders>
            <w:shd w:val="clear" w:color="auto" w:fill="auto"/>
            <w:vAlign w:val="center"/>
            <w:hideMark/>
          </w:tcPr>
          <w:p w:rsidR="005945BC" w:rsidRPr="005945BC" w:rsidRDefault="005945BC" w:rsidP="005945BC">
            <w:pPr>
              <w:widowControl/>
              <w:jc w:val="center"/>
              <w:rPr>
                <w:color w:val="000000"/>
                <w:sz w:val="22"/>
                <w:szCs w:val="22"/>
              </w:rPr>
            </w:pPr>
            <w:r w:rsidRPr="005945BC">
              <w:rPr>
                <w:color w:val="000000"/>
                <w:sz w:val="22"/>
                <w:szCs w:val="22"/>
              </w:rPr>
              <w:t>ул.Кулакова из центра</w:t>
            </w:r>
          </w:p>
        </w:tc>
        <w:tc>
          <w:tcPr>
            <w:tcW w:w="6713" w:type="dxa"/>
            <w:tcBorders>
              <w:top w:val="nil"/>
              <w:left w:val="nil"/>
              <w:bottom w:val="single" w:sz="4" w:space="0" w:color="auto"/>
              <w:right w:val="single" w:sz="4" w:space="0" w:color="auto"/>
            </w:tcBorders>
            <w:shd w:val="clear" w:color="auto" w:fill="auto"/>
            <w:vAlign w:val="center"/>
            <w:hideMark/>
          </w:tcPr>
          <w:p w:rsidR="005945BC" w:rsidRPr="005945BC" w:rsidRDefault="005945BC" w:rsidP="001E6419">
            <w:pPr>
              <w:widowControl/>
              <w:ind w:left="225" w:right="886"/>
              <w:jc w:val="center"/>
              <w:rPr>
                <w:color w:val="000000"/>
                <w:sz w:val="22"/>
                <w:szCs w:val="22"/>
              </w:rPr>
            </w:pPr>
            <w:r w:rsidRPr="005945BC">
              <w:rPr>
                <w:color w:val="000000"/>
                <w:sz w:val="22"/>
                <w:szCs w:val="22"/>
              </w:rPr>
              <w:t>г.Пенза, ул.Суворова</w:t>
            </w:r>
          </w:p>
        </w:tc>
      </w:tr>
    </w:tbl>
    <w:p w:rsidR="00903DDC" w:rsidRDefault="00903DDC" w:rsidP="00903DDC">
      <w:pPr>
        <w:ind w:firstLine="567"/>
        <w:jc w:val="both"/>
        <w:rPr>
          <w:rFonts w:eastAsia="Calibri"/>
          <w:bCs/>
          <w:sz w:val="28"/>
          <w:szCs w:val="28"/>
          <w:lang w:eastAsia="en-US"/>
        </w:rPr>
      </w:pPr>
    </w:p>
    <w:p w:rsidR="00903DDC" w:rsidRDefault="00903DDC" w:rsidP="00903DDC">
      <w:pPr>
        <w:pStyle w:val="ab"/>
        <w:spacing w:before="0" w:beforeAutospacing="0" w:after="0" w:afterAutospacing="0"/>
        <w:ind w:firstLine="540"/>
        <w:jc w:val="both"/>
        <w:rPr>
          <w:rFonts w:eastAsia="Calibri"/>
          <w:bCs/>
          <w:sz w:val="28"/>
          <w:szCs w:val="28"/>
          <w:lang w:eastAsia="en-US"/>
        </w:rPr>
      </w:pPr>
    </w:p>
    <w:p w:rsidR="001E6419" w:rsidRDefault="001E6419">
      <w:pPr>
        <w:widowControl/>
        <w:rPr>
          <w:rFonts w:eastAsia="Calibri"/>
          <w:bCs/>
          <w:sz w:val="28"/>
          <w:szCs w:val="28"/>
          <w:lang w:eastAsia="en-US"/>
        </w:rPr>
      </w:pPr>
      <w:r>
        <w:rPr>
          <w:rFonts w:eastAsia="Calibri"/>
          <w:bCs/>
          <w:sz w:val="28"/>
          <w:szCs w:val="28"/>
          <w:lang w:eastAsia="en-US"/>
        </w:rPr>
        <w:br w:type="page"/>
      </w:r>
    </w:p>
    <w:p w:rsidR="001E6419" w:rsidRDefault="001E6419" w:rsidP="001E6419">
      <w:pPr>
        <w:pStyle w:val="ConsPlusNormal"/>
        <w:jc w:val="right"/>
        <w:outlineLvl w:val="1"/>
      </w:pPr>
      <w:r>
        <w:lastRenderedPageBreak/>
        <w:t>Приложение № 7</w:t>
      </w:r>
    </w:p>
    <w:p w:rsidR="001E6419" w:rsidRDefault="001E6419" w:rsidP="001E6419">
      <w:pPr>
        <w:pStyle w:val="ConsPlusNormal"/>
        <w:jc w:val="right"/>
      </w:pPr>
      <w:r>
        <w:t>к региональному комплексному плану транспортного</w:t>
      </w:r>
    </w:p>
    <w:p w:rsidR="001E6419" w:rsidRDefault="001E6419" w:rsidP="001E6419">
      <w:pPr>
        <w:pStyle w:val="ConsPlusNormal"/>
        <w:jc w:val="right"/>
      </w:pPr>
      <w:r>
        <w:t>обслуживания населения Пензенской области</w:t>
      </w:r>
    </w:p>
    <w:p w:rsidR="00903DDC" w:rsidRDefault="00903DDC" w:rsidP="00903DDC">
      <w:pPr>
        <w:ind w:firstLine="567"/>
        <w:jc w:val="both"/>
        <w:rPr>
          <w:rFonts w:eastAsia="Calibri"/>
          <w:bCs/>
          <w:sz w:val="28"/>
          <w:szCs w:val="28"/>
          <w:lang w:eastAsia="en-US"/>
        </w:rPr>
      </w:pPr>
    </w:p>
    <w:p w:rsidR="00903DDC" w:rsidRDefault="00903DDC" w:rsidP="00903DDC">
      <w:pPr>
        <w:ind w:firstLine="567"/>
        <w:jc w:val="both"/>
        <w:rPr>
          <w:rFonts w:eastAsia="Calibri"/>
          <w:bCs/>
          <w:sz w:val="28"/>
          <w:szCs w:val="28"/>
          <w:lang w:eastAsia="en-US"/>
        </w:rPr>
      </w:pPr>
    </w:p>
    <w:p w:rsidR="00903DDC" w:rsidRDefault="00903DDC" w:rsidP="00903DDC">
      <w:pPr>
        <w:ind w:firstLine="567"/>
        <w:jc w:val="both"/>
        <w:rPr>
          <w:rFonts w:eastAsia="Calibri"/>
          <w:bCs/>
          <w:sz w:val="28"/>
          <w:szCs w:val="28"/>
          <w:lang w:eastAsia="en-US"/>
        </w:rPr>
      </w:pPr>
    </w:p>
    <w:p w:rsidR="00903DDC" w:rsidRPr="00D76452" w:rsidRDefault="00D76452" w:rsidP="001E6419">
      <w:pPr>
        <w:ind w:firstLine="567"/>
        <w:jc w:val="center"/>
        <w:rPr>
          <w:rFonts w:eastAsia="Calibri"/>
          <w:b/>
          <w:bCs/>
          <w:sz w:val="28"/>
          <w:szCs w:val="28"/>
          <w:lang w:eastAsia="en-US"/>
        </w:rPr>
      </w:pPr>
      <w:r w:rsidRPr="00D76452">
        <w:rPr>
          <w:rFonts w:eastAsia="Calibri"/>
          <w:b/>
          <w:bCs/>
          <w:sz w:val="28"/>
          <w:szCs w:val="28"/>
          <w:lang w:eastAsia="en-US"/>
        </w:rPr>
        <w:t xml:space="preserve">ПЛАНИРУЕМАЯ СХЕМА </w:t>
      </w:r>
      <w:r w:rsidR="002E60A0">
        <w:rPr>
          <w:rFonts w:eastAsia="Calibri"/>
          <w:b/>
          <w:bCs/>
          <w:sz w:val="28"/>
          <w:szCs w:val="28"/>
          <w:lang w:eastAsia="en-US"/>
        </w:rPr>
        <w:t xml:space="preserve">МЕЖМУНИЦИПАЛЬНОЙ </w:t>
      </w:r>
      <w:r w:rsidRPr="00D76452">
        <w:rPr>
          <w:rFonts w:eastAsia="Calibri"/>
          <w:b/>
          <w:bCs/>
          <w:sz w:val="28"/>
          <w:szCs w:val="28"/>
          <w:lang w:eastAsia="en-US"/>
        </w:rPr>
        <w:t>МАРШРУТНОЙ СЕТИ</w:t>
      </w:r>
    </w:p>
    <w:p w:rsidR="00D76452" w:rsidRDefault="00D76452" w:rsidP="00903DDC">
      <w:pPr>
        <w:jc w:val="center"/>
        <w:rPr>
          <w:b/>
          <w:sz w:val="28"/>
          <w:szCs w:val="28"/>
        </w:rPr>
        <w:sectPr w:rsidR="00D76452" w:rsidSect="005B47B6">
          <w:headerReference w:type="default" r:id="rId9"/>
          <w:footerReference w:type="default" r:id="rId10"/>
          <w:footerReference w:type="first" r:id="rId11"/>
          <w:endnotePr>
            <w:numFmt w:val="decimal"/>
          </w:endnotePr>
          <w:pgSz w:w="11907" w:h="16840" w:code="9"/>
          <w:pgMar w:top="1134" w:right="851" w:bottom="851" w:left="1418" w:header="720" w:footer="720" w:gutter="0"/>
          <w:pgNumType w:start="1"/>
          <w:cols w:space="720"/>
          <w:titlePg/>
        </w:sect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970"/>
        <w:gridCol w:w="4959"/>
        <w:gridCol w:w="2120"/>
        <w:gridCol w:w="3363"/>
      </w:tblGrid>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Регистрационный номер       маршрута</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Наименование маршрута</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Наименование промежуточных остановочных пунктов</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Протяженность маршрута    (км)</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Порядок посадки/высадки пассажиров</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101</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Заречный (МК "Лером") -  г.Пенза (Пенза-I)</w:t>
            </w:r>
          </w:p>
        </w:tc>
        <w:tc>
          <w:tcPr>
            <w:tcW w:w="5424" w:type="dxa"/>
            <w:vMerge w:val="restart"/>
            <w:shd w:val="clear" w:color="auto" w:fill="auto"/>
            <w:vAlign w:val="center"/>
            <w:hideMark/>
          </w:tcPr>
          <w:p w:rsidR="00345738" w:rsidRPr="00345738" w:rsidRDefault="00345738" w:rsidP="003101D3">
            <w:pPr>
              <w:widowControl/>
              <w:jc w:val="center"/>
              <w:rPr>
                <w:color w:val="000000"/>
                <w:sz w:val="22"/>
                <w:szCs w:val="22"/>
              </w:rPr>
            </w:pPr>
            <w:r w:rsidRPr="00345738">
              <w:rPr>
                <w:color w:val="000000"/>
                <w:sz w:val="22"/>
                <w:szCs w:val="22"/>
              </w:rPr>
              <w:t>Железнодорожный техникум; (стадион «Пенза»; ул. Гагарина; ул. Толстого; ул. Луначарского; Автовокзал); Центральный рынок; Городская больница № 2; Фабричная, пер.Горбатов, ул. Свободы, м-н «Лира»; Автобаза; Сборный пункт; Нефтебаза; Ахунский переезд.</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17,6-18,4</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101D3">
            <w:pPr>
              <w:widowControl/>
              <w:jc w:val="center"/>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102</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Заречный (132 квартал) -                 г. Пенза (ПГУ)</w:t>
            </w:r>
          </w:p>
        </w:tc>
        <w:tc>
          <w:tcPr>
            <w:tcW w:w="5424" w:type="dxa"/>
            <w:vMerge w:val="restart"/>
            <w:shd w:val="clear" w:color="auto" w:fill="auto"/>
            <w:vAlign w:val="center"/>
            <w:hideMark/>
          </w:tcPr>
          <w:p w:rsidR="00345738" w:rsidRPr="00345738" w:rsidRDefault="00345738" w:rsidP="003101D3">
            <w:pPr>
              <w:widowControl/>
              <w:jc w:val="center"/>
              <w:rPr>
                <w:color w:val="000000"/>
                <w:sz w:val="22"/>
                <w:szCs w:val="22"/>
              </w:rPr>
            </w:pPr>
            <w:r w:rsidRPr="00345738">
              <w:rPr>
                <w:color w:val="000000"/>
                <w:sz w:val="22"/>
                <w:szCs w:val="22"/>
              </w:rPr>
              <w:t>Церковь; Баня; Дворец спорта; ТЮЗ; ДК «Юбилейный»; МФЦ; ОВД; Колледж; ЗАГС; Поликлиника; 18 микрорайон; МДЦ «Россия»; Универмаг; Деловой центр; КПП № 11; МК «Лером»; Ахунский переезд; Нефтебаза; ГПЗ-24; Сквер семейный; Ледовый комплекс «Золотая шайба» в центр; ул. Антонова в центр; УКК в центр; Автоколонна 1546 в центр; Библиотека им. Лермонтова; ПГУ.</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21,4</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103</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Заречный (МК "Лером") - ГПЗ 24 - г. Пенза (Пенза-I)</w:t>
            </w:r>
          </w:p>
        </w:tc>
        <w:tc>
          <w:tcPr>
            <w:tcW w:w="5424" w:type="dxa"/>
            <w:vMerge w:val="restart"/>
            <w:shd w:val="clear" w:color="auto" w:fill="auto"/>
            <w:vAlign w:val="center"/>
            <w:hideMark/>
          </w:tcPr>
          <w:p w:rsidR="00345738" w:rsidRPr="00345738" w:rsidRDefault="00345738" w:rsidP="003101D3">
            <w:pPr>
              <w:widowControl/>
              <w:jc w:val="center"/>
              <w:rPr>
                <w:color w:val="000000"/>
                <w:sz w:val="22"/>
                <w:szCs w:val="22"/>
              </w:rPr>
            </w:pPr>
            <w:r w:rsidRPr="00345738">
              <w:rPr>
                <w:bCs/>
                <w:color w:val="000000"/>
                <w:sz w:val="22"/>
                <w:szCs w:val="22"/>
              </w:rPr>
              <w:t>В прямом направлении:</w:t>
            </w:r>
            <w:r w:rsidRPr="00345738">
              <w:rPr>
                <w:color w:val="000000"/>
                <w:sz w:val="22"/>
                <w:szCs w:val="22"/>
              </w:rPr>
              <w:t xml:space="preserve"> Ахунский переезд; Нефтебаза; ГПЗ-24; Сквер Семейный; Ледовый комплекс «Золотая шайба»; ул. Антонова; Учебно-курсовой комбинат; Автоколонна 1546;</w:t>
            </w:r>
            <w:r w:rsidR="003101D3">
              <w:rPr>
                <w:color w:val="000000"/>
                <w:sz w:val="22"/>
                <w:szCs w:val="22"/>
              </w:rPr>
              <w:t xml:space="preserve"> </w:t>
            </w:r>
            <w:r w:rsidRPr="00345738">
              <w:rPr>
                <w:color w:val="000000"/>
                <w:sz w:val="22"/>
                <w:szCs w:val="22"/>
              </w:rPr>
              <w:t xml:space="preserve">Центральный рынок; Железнодорожный техникум. </w:t>
            </w:r>
            <w:r w:rsidRPr="00345738">
              <w:rPr>
                <w:bCs/>
                <w:color w:val="000000"/>
                <w:sz w:val="22"/>
                <w:szCs w:val="22"/>
              </w:rPr>
              <w:t xml:space="preserve">В обратном направлении: </w:t>
            </w:r>
            <w:r w:rsidRPr="00345738">
              <w:rPr>
                <w:color w:val="000000"/>
                <w:sz w:val="22"/>
                <w:szCs w:val="22"/>
              </w:rPr>
              <w:t>Железнодорожный техникум; Центральный рынок; Мост им.Валерия Капашина; Автоколонна 1546; Учебно-курсовой комбина; ул. Антонова; Ледовый комплекс "Золотая шайба"; Сквер Семейный; ГПЗ 24; Нефтебаза; Ахунский переезд.</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12,6 - 13,6</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105</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(Арбековская застава) - с.Засечное (ул.Фонтанная)</w:t>
            </w:r>
          </w:p>
        </w:tc>
        <w:tc>
          <w:tcPr>
            <w:tcW w:w="5424" w:type="dxa"/>
            <w:shd w:val="clear" w:color="auto" w:fill="auto"/>
            <w:vAlign w:val="center"/>
            <w:hideMark/>
          </w:tcPr>
          <w:p w:rsidR="00345738" w:rsidRPr="00345738" w:rsidRDefault="00345738" w:rsidP="003101D3">
            <w:pPr>
              <w:widowControl/>
              <w:jc w:val="center"/>
              <w:rPr>
                <w:color w:val="000000"/>
                <w:sz w:val="22"/>
                <w:szCs w:val="22"/>
              </w:rPr>
            </w:pPr>
            <w:r w:rsidRPr="00345738">
              <w:rPr>
                <w:bCs/>
                <w:color w:val="000000"/>
                <w:sz w:val="22"/>
                <w:szCs w:val="22"/>
              </w:rPr>
              <w:t>В прямом направлении:</w:t>
            </w:r>
            <w:r w:rsidRPr="00345738">
              <w:rPr>
                <w:color w:val="000000"/>
                <w:sz w:val="22"/>
                <w:szCs w:val="22"/>
              </w:rPr>
              <w:t xml:space="preserve"> Арбековская Застава (конечная); ул. Бутузова; Школа №79; Библиотека; Кольцевая; Комарово; ДС «Буртасы»; Городская больница №6; Рахманинова; Храм Пера и Февронии; Тернопольская; Магазин «Россия»; Магазин «Океан»; Универсам № 173; ЦНТИ; Завод </w:t>
            </w:r>
            <w:r w:rsidRPr="00345738">
              <w:rPr>
                <w:color w:val="000000"/>
                <w:sz w:val="22"/>
                <w:szCs w:val="22"/>
              </w:rPr>
              <w:lastRenderedPageBreak/>
              <w:t xml:space="preserve">«Тяжпромарматура»; Школа №9; Автодорожный колледж; Строительный университет; Детский сад; Циолковского; Стадион «Пенза»; Гагарина; Ленина; Пионерская; ДОСААФ; Ворошилова; ул. Кулакова; Сбербанк; ул. Володарского; Центральный рынок; ТТС; Фонтан; Детская библиотека; Библиотека им. Лермонтова; Чкалова; ПАО «Электромеханика»; МОУ «Межшкольный учебный комбинат»; Токарная; Терновский мост; Дом быта; Районный дом культуры; Петровская; ул. Фонтанная.                    </w:t>
            </w:r>
            <w:r w:rsidRPr="00345738">
              <w:rPr>
                <w:bCs/>
                <w:color w:val="000000"/>
                <w:sz w:val="22"/>
                <w:szCs w:val="22"/>
              </w:rPr>
              <w:t xml:space="preserve">В обратном направлении:                          </w:t>
            </w:r>
            <w:r w:rsidRPr="00345738">
              <w:rPr>
                <w:color w:val="000000"/>
                <w:sz w:val="22"/>
                <w:szCs w:val="22"/>
              </w:rPr>
              <w:t>ул. Фонтанная; ул. Радужная; Сухумская; Петровская; Районный дом культуры; Дом быта; Терновский мост; Токарная; МОУ «Межшкольный учебный комбинат»; ПАО «Электромеханика»; Чкалова; Библиотека им. Лермонтова; Детская библиотека; Кинотеатр Октябрь; Площадь Ленина; Центральный рынок; ул. Володарского; Сбербанк; ул. Кулакова; ДОСААФ; Пионерская; Ленина; Гагарина; Стадион Пенза; Центр искусств; Леонова; Циолковского; Детский сад; Строительный университет; Автодорожный колледж; Школа №9; ЦНТИ; Магазин «Океан»; Мемориал «Звезда»; Ульяновская; Диспетчерская; Городская больница №6; ДС «Буртасы»; Комарово; Кольцевая; Библиотека; Школа №76; ул. Бутузова; Арбековская застава.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 xml:space="preserve">25,6-в прямом направлении; 26-в обрнатном направлении; 16,8-от ост."Автодорожный коллежд" до </w:t>
            </w:r>
            <w:r w:rsidRPr="00345738">
              <w:rPr>
                <w:color w:val="000000"/>
                <w:sz w:val="22"/>
                <w:szCs w:val="22"/>
              </w:rPr>
              <w:lastRenderedPageBreak/>
              <w:t>ост."ул.Фонтанная"; 8,3-от ост."Школа №9" до ост."Арбековская застава"; 17-от ост."ул.Фонтанная" до ост."Автодорожный колледж".</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111</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КПП-11 - г.Заречный (132 квартал)</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в любом не запрещенном ПДД месте</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18-19</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в любом не запрещенном ПДД месте</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112</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КПП-5 - г.Заречный (132 квартал)</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в любом не запрещенном ПДД месте</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16,6-19,8</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в любом не запрещенном ПДД месте</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113</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КПП-5 - г.Заречный (лицей № 230)</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в любом не запрещенном ПДД месте</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15-17,4</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в любом не запрещенном ПДД месте</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120</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п.Подлесный-с.Чемодановка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в любом не запрещенном ПДД месте</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17-16,2</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в любом не запрещенном ПДД месте</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sz w:val="22"/>
                <w:szCs w:val="22"/>
              </w:rPr>
            </w:pPr>
            <w:r w:rsidRPr="00345738">
              <w:rPr>
                <w:sz w:val="22"/>
                <w:szCs w:val="22"/>
              </w:rPr>
              <w:t>130</w:t>
            </w:r>
          </w:p>
        </w:tc>
        <w:tc>
          <w:tcPr>
            <w:tcW w:w="3200" w:type="dxa"/>
            <w:shd w:val="clear" w:color="auto" w:fill="auto"/>
            <w:vAlign w:val="center"/>
            <w:hideMark/>
          </w:tcPr>
          <w:p w:rsidR="00345738" w:rsidRPr="00345738" w:rsidRDefault="00345738" w:rsidP="00345738">
            <w:pPr>
              <w:widowControl/>
              <w:jc w:val="center"/>
              <w:rPr>
                <w:sz w:val="22"/>
                <w:szCs w:val="22"/>
              </w:rPr>
            </w:pPr>
            <w:r w:rsidRPr="00345738">
              <w:rPr>
                <w:sz w:val="22"/>
                <w:szCs w:val="22"/>
              </w:rPr>
              <w:t>г.Пенза (Арбековская застава) - с.Засечное (г.Спутник)</w:t>
            </w:r>
          </w:p>
        </w:tc>
        <w:tc>
          <w:tcPr>
            <w:tcW w:w="5424" w:type="dxa"/>
            <w:shd w:val="clear" w:color="auto" w:fill="auto"/>
            <w:vAlign w:val="center"/>
            <w:hideMark/>
          </w:tcPr>
          <w:p w:rsidR="003101D3" w:rsidRDefault="00345738" w:rsidP="003101D3">
            <w:pPr>
              <w:widowControl/>
              <w:jc w:val="center"/>
              <w:rPr>
                <w:sz w:val="22"/>
                <w:szCs w:val="22"/>
              </w:rPr>
            </w:pPr>
            <w:r w:rsidRPr="00345738">
              <w:rPr>
                <w:bCs/>
                <w:sz w:val="22"/>
                <w:szCs w:val="22"/>
              </w:rPr>
              <w:t>В прямом направлении:</w:t>
            </w:r>
            <w:r w:rsidRPr="00345738">
              <w:rPr>
                <w:sz w:val="22"/>
                <w:szCs w:val="22"/>
              </w:rPr>
              <w:t xml:space="preserve"> г.Пенза (Школа №79; Библиотека; Кольцевая; Комарово; ДС Буртасы; Городская больница № 6; ул.Рахманинова; Храм Петра и Февронии; ул.Бородина; Могилевский дворик; Колледж;  Аводром; ТЦ "Лента"; Путепровод; ул. 8 Марта; ул.Громова; ул.Мотоциклетная; ул.Окружная; ул.Мира; НИИ "Контрольприбор"; ЖК "Фаворит"; ул.Ленинградская;  Гарнизонный дом офицеров; Перинатальный центр; ПГУ; ул.Красная; ул.Куйбышева; Больница "КИМ"; Диагностическая больница; ОАО "Электромеханика"; Межшкольный учебный комбинат;  ул.Токарная; Терновский мост; Дом быта; Районный дом культуры; ул.Петровская; По требованию (ул.Сухумская)); с.Засечное (Школа; ул.Изумрудная; Набережная; г.Спутник (ул.Радужная, 9)).</w:t>
            </w:r>
          </w:p>
          <w:p w:rsidR="00345738" w:rsidRPr="00345738" w:rsidRDefault="00345738" w:rsidP="003101D3">
            <w:pPr>
              <w:widowControl/>
              <w:jc w:val="center"/>
              <w:rPr>
                <w:sz w:val="22"/>
                <w:szCs w:val="22"/>
              </w:rPr>
            </w:pPr>
            <w:r w:rsidRPr="00345738">
              <w:rPr>
                <w:bCs/>
                <w:sz w:val="22"/>
                <w:szCs w:val="22"/>
              </w:rPr>
              <w:t>В обратном направлении:</w:t>
            </w:r>
            <w:r w:rsidRPr="00345738">
              <w:rPr>
                <w:sz w:val="22"/>
                <w:szCs w:val="22"/>
              </w:rPr>
              <w:t xml:space="preserve"> с.Засечное (г.Спутник (ул.Радужная, 9); г.Спутник (ул.Радужная, 13); г.Пенза (По требованию (ул.Сухумская); ул.Сухумская; ул.Петровская; Районный дом культуры; Дом быта; Терновский мост; ул.Токарная; Межшкольный учебный комбинат; ОАО "Электромеханика"; Больница "КИМ"; ул.Куйбышева; ПГУ; Перинатальный центр; Гарнизонный дом офицеров; Гортеплоэнергия; НИИ "Контрольприбор"; ул.Мира; ул.Окружная; ул.Мотоциклетная; ул.Громова; ул. 8 Марта; </w:t>
            </w:r>
            <w:r w:rsidRPr="00345738">
              <w:rPr>
                <w:sz w:val="22"/>
                <w:szCs w:val="22"/>
              </w:rPr>
              <w:lastRenderedPageBreak/>
              <w:t>Путепровод; ТЦ "Лента"; Автодром; Колледж; Могилевский дворик; ул.Бородина; ул.Тернопольская; Мемориал "Звезда"; ул.Ульяновская; Диспетчерская; Городская больница №6; ДС Бутрасы; Комарово; Кольцевая; Библиотека; Запрудный; Школа №76).</w:t>
            </w:r>
          </w:p>
        </w:tc>
        <w:tc>
          <w:tcPr>
            <w:tcW w:w="2120" w:type="dxa"/>
            <w:shd w:val="clear" w:color="auto" w:fill="auto"/>
            <w:vAlign w:val="center"/>
            <w:hideMark/>
          </w:tcPr>
          <w:p w:rsidR="00345738" w:rsidRPr="00345738" w:rsidRDefault="00345738" w:rsidP="00345738">
            <w:pPr>
              <w:widowControl/>
              <w:jc w:val="center"/>
              <w:rPr>
                <w:sz w:val="22"/>
                <w:szCs w:val="22"/>
              </w:rPr>
            </w:pPr>
            <w:r w:rsidRPr="00345738">
              <w:rPr>
                <w:sz w:val="22"/>
                <w:szCs w:val="22"/>
              </w:rPr>
              <w:lastRenderedPageBreak/>
              <w:t>23,9-25,7</w:t>
            </w:r>
          </w:p>
        </w:tc>
        <w:tc>
          <w:tcPr>
            <w:tcW w:w="3691" w:type="dxa"/>
            <w:shd w:val="clear" w:color="auto" w:fill="auto"/>
            <w:vAlign w:val="center"/>
            <w:hideMark/>
          </w:tcPr>
          <w:p w:rsidR="00345738" w:rsidRPr="00345738" w:rsidRDefault="00345738" w:rsidP="00345738">
            <w:pPr>
              <w:widowControl/>
              <w:jc w:val="center"/>
              <w:rPr>
                <w:sz w:val="22"/>
                <w:szCs w:val="22"/>
              </w:rPr>
            </w:pPr>
            <w:r w:rsidRPr="00345738">
              <w:rPr>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149</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(ул.Светлая) -        с.Засечное (г.Спутник)</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(ул.Светлая, Согласие, Больница, Магазин, ул. Кл.Цеткин, ул.Долгорукова, Универсам, По требованию (ул.Кл.Цеткин),  Технопарк «Яблочков», з-д «ЖБИ», ст. «Пенза-II», ул.Долгорукова, Сурский мост, ул.Каракозова, ОАО «Исток», Железнодорожная больница, Центральный рынок, Площадь Ленина, ТТС, к/т «Октябрь», Фонтан, Детская библиотека, Библиотека им. Лермонтова, ул.Чкалова, ОАО «Электромеханика», МОУ «Межшкольный учебный комбинат», ул.Токарная, Терновский мост, Дом быта, Районный дом культуры, ул. Петровская), с.Засечное (г. Спутник (ул.Радужная, 9), г. Спутник (ул.Радужная, 13), Школа, ул.Изумрудная, Набережная, Детская поликлиника).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20,5-20,5</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151</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(Западная)  - п.Евлашево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 Автобаза № 6; Кузнецкий "Хлебокомбинат"; ул.Гагарина; Гор.Больница; ТЦ "Гулливер"; ул.Сткловская; ж/д вокзал; Колхозный рынок;  ПАТП; Больничная; Водоканал; Мясокомбинат; Дачи 1; Дачи 2; Дачи 3; Дачи 4; Надежда; Владикор; Ульяновка; Евлашево; Евлашево (конечная); Первомайка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23,3</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154</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г.Пенза(Пенза-I)   -                с.Бессоновка (администрация)</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Центральный рынок; ул.Кулакова; ул.Аустрина; Мясокомбинат;</w:t>
            </w:r>
            <w:r w:rsidRPr="00345738">
              <w:rPr>
                <w:bCs/>
                <w:color w:val="000000"/>
                <w:sz w:val="22"/>
                <w:szCs w:val="22"/>
              </w:rPr>
              <w:t xml:space="preserve"> </w:t>
            </w:r>
            <w:r w:rsidRPr="00345738">
              <w:rPr>
                <w:color w:val="000000"/>
                <w:sz w:val="22"/>
                <w:szCs w:val="22"/>
              </w:rPr>
              <w:t>Ухтинка;</w:t>
            </w:r>
            <w:r w:rsidRPr="00345738">
              <w:rPr>
                <w:bCs/>
                <w:color w:val="000000"/>
                <w:sz w:val="22"/>
                <w:szCs w:val="22"/>
              </w:rPr>
              <w:t xml:space="preserve"> </w:t>
            </w:r>
            <w:r w:rsidRPr="00345738">
              <w:rPr>
                <w:color w:val="000000"/>
                <w:sz w:val="22"/>
                <w:szCs w:val="22"/>
              </w:rPr>
              <w:t>Бессоновка, с.Бессоновка.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19</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155</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г.Пенза(Пенза-I) - с.Блохино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Компрессорный завод; Ухтинка;</w:t>
            </w:r>
            <w:r w:rsidRPr="00345738">
              <w:rPr>
                <w:bCs/>
                <w:color w:val="000000"/>
                <w:sz w:val="22"/>
                <w:szCs w:val="22"/>
              </w:rPr>
              <w:t xml:space="preserve"> </w:t>
            </w:r>
            <w:r w:rsidRPr="00345738">
              <w:rPr>
                <w:color w:val="000000"/>
                <w:sz w:val="22"/>
                <w:szCs w:val="22"/>
              </w:rPr>
              <w:t>Бессоновка; Полеологово; Блохино (Молодежная)</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156</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г.Пенза(Пенза-I) -с.Чемодановка (ул.Фабричная)</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Железнодорожная больница; ЖБИ; Ахунский переезд; Монтажный; общество "Сигнал",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157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Зареченская птицефабрика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Железнодорожная больница; з-д ЖБИ; п.Монтажный; с.Чемодановка; с.Кижеватово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25</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157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Зареченская птицефабрика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Железнодорожная больница; з-д ЖБИ; п.Монтажный; с.Чемодановка; с.Кижеватово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25</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158</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с.Лопатки</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Железнодорожная больница; ЖБИ; Монтажный; Чемодановка (фабричная); птицефабрика; ЛПДС</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159</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с.Лопуховка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Ахунский переезд; Монтажный (М5); 1-я дачная; 2-я дачная; Интернат; Птицефабрика Васильевская; Васильевка; ЛТП; Сосновка; Николаевка; Лопуховка.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29</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160</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с.Кроптово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Завод имени В.А. Ревунова; ул.Аустрина; Мясокомбинат; Ухтинка; Бессоновка; с.Полеологово; Блохино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25</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161</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с.Пазелки</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Монтажный (М5); 1-я, дачная, 2-я дачная, Интернат, Птицефабрика Васильвская, Васильевка, Лопуховский лесопункт</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35 (36)</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162</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с.Александровка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Центральный рынок; Сбербанк; Технологическая академия; ул.Аустрина; Мясокомбинат; Ухтинка; Бессоновка; Грабово;</w:t>
            </w:r>
            <w:r w:rsidRPr="00345738">
              <w:rPr>
                <w:bCs/>
                <w:color w:val="000000"/>
                <w:sz w:val="22"/>
                <w:szCs w:val="22"/>
              </w:rPr>
              <w:t xml:space="preserve"> </w:t>
            </w:r>
            <w:r w:rsidRPr="00345738">
              <w:rPr>
                <w:color w:val="000000"/>
                <w:sz w:val="22"/>
                <w:szCs w:val="22"/>
              </w:rPr>
              <w:t>Сергеевка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49</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163</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с.Чертково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Сбербанк; стадион Пенза; завод имени В.А. Ревунова; ул.Аустрина; Мясокомбинат; Ухтинка; Бессоновка "Дорожная"; Бессоновка "Парижанка"; Бессоновка; Грабово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37,2</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164</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с.Проказна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Центральный рынок; Сбербанк; Технологическая академия; ул.Аустрина;  Мясокомбинат; Ухтинка; Бессоновка;  Грабово; Вазерки; Пыркино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44</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165</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с.Грабово</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Центральный рынок; ул.Кулакова; Сбербанк; Технологическая академия; ул.Аустрина; SV</w:t>
            </w:r>
            <w:r w:rsidR="003101D3">
              <w:rPr>
                <w:color w:val="000000"/>
                <w:sz w:val="22"/>
                <w:szCs w:val="22"/>
              </w:rPr>
              <w:t>-Мебель; Мясокомбинат; Ухтинка; Бессоновка.</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25</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166</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с.Вазерки</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Центральный рынок; Сбербанк; Технологическая академия; ул.Аустрина; Мясокомбинат; Ухтинка; Бессоновка;  Грабово; Вазерки</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36</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168</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з-д "Беском"</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Центральный рынок; Сбербанк; Технологическая академия; ул.Аустрина; Мясокомбинат; Ухтинка;</w:t>
            </w:r>
            <w:r w:rsidRPr="00345738">
              <w:rPr>
                <w:bCs/>
                <w:color w:val="000000"/>
                <w:sz w:val="22"/>
                <w:szCs w:val="22"/>
              </w:rPr>
              <w:t xml:space="preserve"> </w:t>
            </w:r>
            <w:r w:rsidRPr="00345738">
              <w:rPr>
                <w:color w:val="000000"/>
                <w:sz w:val="22"/>
                <w:szCs w:val="22"/>
              </w:rPr>
              <w:t>Бессоновка (ЦРБ); Бессоновка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169</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с.Пыркино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Центральный рынок; Сбербанк; Технологическая академия; ул.Аустрина; Мясокомбинат; Ухтинка; </w:t>
            </w:r>
            <w:r w:rsidRPr="00345738">
              <w:rPr>
                <w:color w:val="000000"/>
                <w:sz w:val="22"/>
                <w:szCs w:val="22"/>
              </w:rPr>
              <w:lastRenderedPageBreak/>
              <w:t xml:space="preserve">Бессоновка (ЦРБ); Бессоновка (администрация); </w:t>
            </w:r>
            <w:r w:rsidRPr="00345738">
              <w:rPr>
                <w:bCs/>
                <w:color w:val="000000"/>
                <w:sz w:val="22"/>
                <w:szCs w:val="22"/>
              </w:rPr>
              <w:t xml:space="preserve"> </w:t>
            </w:r>
            <w:r w:rsidRPr="00345738">
              <w:rPr>
                <w:color w:val="000000"/>
                <w:sz w:val="22"/>
                <w:szCs w:val="22"/>
              </w:rPr>
              <w:t>Грабово; Вазерки; Пыркино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40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170</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с.Степановка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Желзнодорожная больница; з-д ЖБИ; Ахунский переезд; п.Монтажный (М5); общество "Сигнал"; с.Чемодановка; с.Кижеватово; с.Трофимовка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175</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г.Городище (центр)</w:t>
            </w:r>
          </w:p>
        </w:tc>
        <w:tc>
          <w:tcPr>
            <w:tcW w:w="5424" w:type="dxa"/>
            <w:vMerge w:val="restart"/>
            <w:shd w:val="clear" w:color="auto" w:fill="auto"/>
            <w:vAlign w:val="center"/>
            <w:hideMark/>
          </w:tcPr>
          <w:p w:rsidR="00345738" w:rsidRPr="00345738" w:rsidRDefault="00345738" w:rsidP="003101D3">
            <w:pPr>
              <w:widowControl/>
              <w:jc w:val="center"/>
              <w:rPr>
                <w:color w:val="000000"/>
                <w:sz w:val="22"/>
                <w:szCs w:val="22"/>
              </w:rPr>
            </w:pPr>
            <w:r w:rsidRPr="00345738">
              <w:rPr>
                <w:color w:val="000000"/>
                <w:sz w:val="22"/>
                <w:szCs w:val="22"/>
              </w:rPr>
              <w:t>Ахунский переезд; Монтажный ; Чемодановка (М5); Кижеватово (М5); Бакшеевка; Трофимовка; Степановка,Садовка, Р.Ишим, Турмалейка, Л.Выселки, г.Пенза ("ЖБИ")</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50,5</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201</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Заречный (КПП 6) - с. Пазелки</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без промежуточных остановочных пунктов</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28,5 - 33,3</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202</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Заречный (КПП 6) - с.Степановка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без промежуточных остановочных пунктов</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20-24,8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203</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Заречный (КПП 5) - ст. Леонидовка (школа)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без промежуточных остановочных пунктов</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23,8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204</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Заречный (КПП 6) - с. Лопатки</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без промежуточных остановочных пунктов</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5,8-10,6</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205</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Заречный (КПП 6) -                          Интернат</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без промежуточных остановочных пунктов</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11,2 - 16,0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206</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Заречный (КПП 6) - Лесничество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без промежуточных остановочных пунктов</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9,7</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Заречный (КПП 6) -                     общество "Сигнал"</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без промежуточных остановочных пунктов</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5,0 - 9,8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208</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Заречный (КПП 6) - ЛПДС</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без промежуточных остановочных пунктов</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11,6-16,4</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272</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р.п.Сосновоборск</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Посёлки; Никольское; Марьевка; Индерка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35,5</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273</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с.Шелемис</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Козляковка; Казаковка; Шишовка; Явлейка; Тихменево; Сурмино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37,8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274</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с.Аблязово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м-н "Стрела"; п.Дружба; Алексеевка (поворот); Алексеевский  (пруд); Радищево1;   Радищево 2; Радишево 3; Радищево 4; Радищево 5; Радищево 6; Радищево 7;  Анненково 1; Анненково 2; Анненково 3; Анненково 4; Анненково 5; Тютнярь 1; Тютнярь 2; Тютнярь 3; Нижнедубинск</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31</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275</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п.Кузнецк 8</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Благодатка; Прогресс; с.Махалино; ж.д. станция Сюзюм; с.Сюзюм; Морозовка; ж.д. станция Елюзань; Кузнецк 8 (КПП-2)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53,8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276</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с.1-е Тарлаково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ул.Приборостроителей; Посёлки (церковь); Никольское 1; Никольское 2; Никольское 3; Никольское 4; Никольское 5; Никольское 6; Никольское 7; Никольское 8; Никольское 9; Никольское 10;  Марьевка; Бестянка; 1-е Тарлаково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27</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277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с.2-е Тарлаково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ж-д вокзал; Магазин "Стрела"; Локаторы; Пионер; Чибирлей.</w:t>
            </w:r>
          </w:p>
        </w:tc>
        <w:tc>
          <w:tcPr>
            <w:tcW w:w="2120" w:type="dxa"/>
            <w:shd w:val="clear" w:color="auto" w:fill="auto"/>
            <w:vAlign w:val="center"/>
            <w:hideMark/>
          </w:tcPr>
          <w:p w:rsidR="00345738" w:rsidRPr="00345738" w:rsidRDefault="00345738" w:rsidP="006F2DC4">
            <w:pPr>
              <w:widowControl/>
              <w:jc w:val="center"/>
              <w:rPr>
                <w:color w:val="000000"/>
                <w:sz w:val="22"/>
                <w:szCs w:val="22"/>
              </w:rPr>
            </w:pPr>
            <w:r w:rsidRPr="00345738">
              <w:rPr>
                <w:color w:val="000000"/>
                <w:sz w:val="22"/>
                <w:szCs w:val="22"/>
              </w:rPr>
              <w:t>26,7 (до с.2-е Тарлаково)   19,4                 (до с.Чибирлей)</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281</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с.Большой Труёв</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ПАТП, Ульяновка, Евлашево, Малый Труёв, Большой Труёв, Татарский Канадей</w:t>
            </w:r>
          </w:p>
        </w:tc>
        <w:tc>
          <w:tcPr>
            <w:tcW w:w="2120" w:type="dxa"/>
            <w:shd w:val="clear" w:color="auto" w:fill="auto"/>
            <w:vAlign w:val="center"/>
            <w:hideMark/>
          </w:tcPr>
          <w:p w:rsidR="00345738" w:rsidRPr="00345738" w:rsidRDefault="00345738" w:rsidP="006F2DC4">
            <w:pPr>
              <w:widowControl/>
              <w:jc w:val="center"/>
              <w:rPr>
                <w:color w:val="000000"/>
                <w:sz w:val="22"/>
                <w:szCs w:val="22"/>
              </w:rPr>
            </w:pPr>
            <w:r w:rsidRPr="00345738">
              <w:rPr>
                <w:color w:val="000000"/>
                <w:sz w:val="22"/>
                <w:szCs w:val="22"/>
              </w:rPr>
              <w:t>21,9 - с 01.11 по 30.04; 24,3 - с 01.05 по 31.10.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282</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с.Сухановка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   г.Кузнецк (ПАТП, Рынок, Ж/д вокзал, ул.Стекловская, м-н "Мираж", ДЦ "Орион", 14-я школа, ул.Пролетарская, ул.Пензенская, ф-ка "Альбина", ул.Тополиная); с.Сухановка (м-н "Теремок", м-н "Крона")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13-18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283</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п.Пионер</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ж/д вокзал; ул.Стекловская; ул.Победы; м-н."Стрела"; овощная база; Локаторы, Пионер, Чибирлей</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12,7-от ост."Кузнецк (Ав)" до ост."Пионер"; 19,4-от ост."Кузнецк (АВ)" до ост."Чибирлей"</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284</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с.Татарский Канадей</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Ульяновка; Евлашево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21,9</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285</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(ПАТП) - с.Посёлки</w:t>
            </w:r>
          </w:p>
        </w:tc>
        <w:tc>
          <w:tcPr>
            <w:tcW w:w="5424" w:type="dxa"/>
            <w:shd w:val="clear" w:color="auto" w:fill="auto"/>
            <w:vAlign w:val="center"/>
            <w:hideMark/>
          </w:tcPr>
          <w:p w:rsidR="00345738" w:rsidRPr="00345738" w:rsidRDefault="00345738" w:rsidP="006F2DC4">
            <w:pPr>
              <w:widowControl/>
              <w:jc w:val="center"/>
              <w:rPr>
                <w:color w:val="000000"/>
                <w:sz w:val="22"/>
                <w:szCs w:val="22"/>
              </w:rPr>
            </w:pPr>
            <w:r w:rsidRPr="00345738">
              <w:rPr>
                <w:color w:val="000000"/>
                <w:sz w:val="22"/>
                <w:szCs w:val="22"/>
              </w:rPr>
              <w:t>г.Кузнецк( Рынок; ж/д вокзал; Центральная база; Стекловская; м-н. "Гулливер"; гор.больница; Гагарина; Хлебокомбинат; 60 лет ВЛКСМ; м-н "Садко"; ул.Приборостроителей); Посёлки (1-я ост, Молодежная, Трудовая,Спирин мостик,  Советская, Церковь, Комсомольская, 8-я ост, Чистые пруды)</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11,8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286</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 с.Комаровка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Злобинка; Ясная Поляна; Комаровка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25,6</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289</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(м-н."Стрела") - с.Каменка</w:t>
            </w:r>
          </w:p>
        </w:tc>
        <w:tc>
          <w:tcPr>
            <w:tcW w:w="5424" w:type="dxa"/>
            <w:shd w:val="clear" w:color="auto" w:fill="auto"/>
            <w:vAlign w:val="center"/>
            <w:hideMark/>
          </w:tcPr>
          <w:p w:rsidR="003101D3" w:rsidRDefault="00345738" w:rsidP="003101D3">
            <w:pPr>
              <w:widowControl/>
              <w:jc w:val="center"/>
              <w:rPr>
                <w:color w:val="000000"/>
                <w:sz w:val="22"/>
                <w:szCs w:val="22"/>
              </w:rPr>
            </w:pPr>
            <w:r w:rsidRPr="00345738">
              <w:rPr>
                <w:bCs/>
                <w:color w:val="000000"/>
                <w:sz w:val="22"/>
                <w:szCs w:val="22"/>
              </w:rPr>
              <w:t xml:space="preserve">В прямом направлении: </w:t>
            </w:r>
            <w:r w:rsidRPr="00345738">
              <w:rPr>
                <w:color w:val="000000"/>
                <w:sz w:val="22"/>
                <w:szCs w:val="22"/>
              </w:rPr>
              <w:t>м-н. "Стрела"; Алексеевская база; Ферма; Школа; Центральная; Магазин; Алексеевский пруд; Алексеевка; п.Дружба; Алексеевсквая база; м-н. "Стрела"; ДК "Юность".</w:t>
            </w:r>
          </w:p>
          <w:p w:rsidR="00345738" w:rsidRPr="00345738" w:rsidRDefault="00345738" w:rsidP="003101D3">
            <w:pPr>
              <w:widowControl/>
              <w:jc w:val="center"/>
              <w:rPr>
                <w:color w:val="000000"/>
                <w:sz w:val="22"/>
                <w:szCs w:val="22"/>
              </w:rPr>
            </w:pPr>
            <w:r w:rsidRPr="00345738">
              <w:rPr>
                <w:bCs/>
                <w:color w:val="000000"/>
                <w:sz w:val="22"/>
                <w:szCs w:val="22"/>
              </w:rPr>
              <w:t xml:space="preserve">В обратном направлении: </w:t>
            </w:r>
            <w:r w:rsidRPr="00345738">
              <w:rPr>
                <w:color w:val="000000"/>
                <w:sz w:val="22"/>
                <w:szCs w:val="22"/>
              </w:rPr>
              <w:t>ДК "Юность"; м-н. "Стрела"; Алексеевская база; п.Дружба; Алексеевка; Алексеевский пруд; Магазин; Центральная; Школа; Ферма; Алексеевская база; м-н. "Стрела".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290</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п.Новостройка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Злобинка; Ясная Поляна; Сосновка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26</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291</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с.Бестянка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ул.Приборостроителей; Посёлки (церковь); Никольское 1; Никольское 2; Никольское 3; Никольское 4; Никольское 5; Никольское 6; Никольское 7; Никольское 8; Никольское 9; Никольское 10;  Бестянка 1 (Марьевка); Бестянка 2; Бестянка 3; Бестянка 4; Бестянка 5; Бестянка 6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24,4</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292</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с.Верхозим</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м-н. "Стрела"; Дружба; Алексеевка (поворот); Алексеевка (пруд);  Радищево 1; Радищево 2; Радищево 3; Радищево 4; Радищево 5; Радищево 6; Радищево 7; Анненково 1; Анненково 2; Анненково 3; Анненково 4; Анненково 5;  Тютнярь 1; Тютнярь 2; Верхозим 1; Верхозим 2</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293</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с.Новое Чирково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Злобинка; Ясная Поляна; Комаровка; Дворики; Бигеево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295</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с.Часы</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Козляковка; Казаковка; Шишовка; Явлейка; Тихменево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297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с.Октябрьское</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м-н. "Стрела"; Алексеевка; Радищево; Анненково; Тютнярь; п.Верхозим; с.Верхозим; Кунчерово; Дёмино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48,7</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sz w:val="22"/>
                <w:szCs w:val="22"/>
              </w:rPr>
            </w:pPr>
            <w:r w:rsidRPr="00345738">
              <w:rPr>
                <w:sz w:val="22"/>
                <w:szCs w:val="22"/>
              </w:rPr>
              <w:t>303</w:t>
            </w:r>
          </w:p>
        </w:tc>
        <w:tc>
          <w:tcPr>
            <w:tcW w:w="3200" w:type="dxa"/>
            <w:shd w:val="clear" w:color="auto" w:fill="auto"/>
            <w:vAlign w:val="center"/>
            <w:hideMark/>
          </w:tcPr>
          <w:p w:rsidR="00345738" w:rsidRPr="00345738" w:rsidRDefault="00345738" w:rsidP="00345738">
            <w:pPr>
              <w:widowControl/>
              <w:jc w:val="center"/>
              <w:rPr>
                <w:sz w:val="22"/>
                <w:szCs w:val="22"/>
              </w:rPr>
            </w:pPr>
            <w:r w:rsidRPr="00345738">
              <w:rPr>
                <w:sz w:val="22"/>
                <w:szCs w:val="22"/>
              </w:rPr>
              <w:t xml:space="preserve">г.Пенза ("Гидрострой") -р.п.Кондоль </w:t>
            </w:r>
          </w:p>
        </w:tc>
        <w:tc>
          <w:tcPr>
            <w:tcW w:w="5424" w:type="dxa"/>
            <w:shd w:val="clear" w:color="auto" w:fill="auto"/>
            <w:vAlign w:val="center"/>
            <w:hideMark/>
          </w:tcPr>
          <w:p w:rsidR="003101D3" w:rsidRDefault="00345738" w:rsidP="003101D3">
            <w:pPr>
              <w:widowControl/>
              <w:jc w:val="center"/>
              <w:rPr>
                <w:sz w:val="22"/>
                <w:szCs w:val="22"/>
              </w:rPr>
            </w:pPr>
            <w:r w:rsidRPr="00345738">
              <w:rPr>
                <w:bCs/>
                <w:sz w:val="22"/>
                <w:szCs w:val="22"/>
              </w:rPr>
              <w:t xml:space="preserve">В прямом направлении: </w:t>
            </w:r>
            <w:r w:rsidRPr="00345738">
              <w:rPr>
                <w:sz w:val="22"/>
                <w:szCs w:val="22"/>
              </w:rPr>
              <w:t>Гидрострой, По</w:t>
            </w:r>
            <w:r w:rsidR="003101D3">
              <w:rPr>
                <w:sz w:val="22"/>
                <w:szCs w:val="22"/>
              </w:rPr>
              <w:t xml:space="preserve"> </w:t>
            </w:r>
            <w:r w:rsidRPr="00345738">
              <w:rPr>
                <w:sz w:val="22"/>
                <w:szCs w:val="22"/>
              </w:rPr>
              <w:t>требованию (ул.Перспективная), База О`РЭХТ, По требованию (ул.40 лет Октября), Ардым, с.Ленино-3 (овраг), с.Ленино-4, с.Колюпановка, Старая Каменка, с.Князь-Умет, Кондольская АС, р.п.Кондоль (конечная).</w:t>
            </w:r>
          </w:p>
          <w:p w:rsidR="00345738" w:rsidRPr="00345738" w:rsidRDefault="00345738" w:rsidP="003101D3">
            <w:pPr>
              <w:widowControl/>
              <w:jc w:val="center"/>
              <w:rPr>
                <w:sz w:val="22"/>
                <w:szCs w:val="22"/>
              </w:rPr>
            </w:pPr>
            <w:r w:rsidRPr="00345738">
              <w:rPr>
                <w:bCs/>
                <w:sz w:val="22"/>
                <w:szCs w:val="22"/>
              </w:rPr>
              <w:lastRenderedPageBreak/>
              <w:t>В обратном направлении:</w:t>
            </w:r>
            <w:r w:rsidRPr="00345738">
              <w:rPr>
                <w:sz w:val="22"/>
                <w:szCs w:val="22"/>
              </w:rPr>
              <w:t xml:space="preserve"> р.п. Кондоль (конечная), Кондольская АС, с.Князь-Умет, Старая Каменка, с.Колюпановка, с.Ленино-4, с.Ленино-3 (овраг), с.Ленино-2 (церковь), с.Ленино-1 (центр), Ардым, По требованию (ул.40 лет Октября), База ОРЭХТ, По требованию (ул.Перспективная), Метеостанция (в центр).</w:t>
            </w:r>
          </w:p>
        </w:tc>
        <w:tc>
          <w:tcPr>
            <w:tcW w:w="2120" w:type="dxa"/>
            <w:shd w:val="clear" w:color="auto" w:fill="auto"/>
            <w:vAlign w:val="center"/>
            <w:hideMark/>
          </w:tcPr>
          <w:p w:rsidR="00345738" w:rsidRPr="00345738" w:rsidRDefault="00345738" w:rsidP="00345738">
            <w:pPr>
              <w:widowControl/>
              <w:jc w:val="center"/>
              <w:rPr>
                <w:sz w:val="22"/>
                <w:szCs w:val="22"/>
              </w:rPr>
            </w:pPr>
            <w:r w:rsidRPr="00345738">
              <w:rPr>
                <w:sz w:val="22"/>
                <w:szCs w:val="22"/>
              </w:rPr>
              <w:lastRenderedPageBreak/>
              <w:t xml:space="preserve">69,3-в прямом направлении; 68,4-в обратном направлении. </w:t>
            </w:r>
          </w:p>
        </w:tc>
        <w:tc>
          <w:tcPr>
            <w:tcW w:w="3691" w:type="dxa"/>
            <w:shd w:val="clear" w:color="auto" w:fill="auto"/>
            <w:vAlign w:val="center"/>
            <w:hideMark/>
          </w:tcPr>
          <w:p w:rsidR="00345738" w:rsidRPr="00345738" w:rsidRDefault="00345738" w:rsidP="00345738">
            <w:pPr>
              <w:widowControl/>
              <w:jc w:val="center"/>
              <w:rPr>
                <w:sz w:val="22"/>
                <w:szCs w:val="22"/>
              </w:rPr>
            </w:pPr>
            <w:r w:rsidRPr="00345738">
              <w:rPr>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308</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с.Плёсс</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 Мемориал Звезда; Дачи; Мастиновка; Дачи; Рамзай(М5); Мирный;  Мокшан(АС); Мокшан (М5); Симбухово; Михайловка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52</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349</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(Мемориал Звезда)-с.Рамзай</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м-н. "Океан" в центр; Дачи (М5);  Мастиновка(М5); Дачи (М5); ЖК "Чистые пруды"; с.Рамзай (М5); Рамзайские дачи; с.Рамзай; ст.Рамзай.</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352</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г.Пенза(АВ)  - р.п.Мокшан (АС)</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 Больница скорой помощи; Буратино; ЦНТИ; Океан; Мемориал Звезда; Дачи; Мастиновка; Дачи; Рамзай(М5); Мирный;  Мокшан (М5); Мокшан</w:t>
            </w:r>
            <w:r w:rsidR="003101D3">
              <w:rPr>
                <w:color w:val="000000"/>
                <w:sz w:val="22"/>
                <w:szCs w:val="22"/>
              </w:rPr>
              <w:t xml:space="preserve"> </w:t>
            </w:r>
            <w:r w:rsidRPr="00345738">
              <w:rPr>
                <w:color w:val="000000"/>
                <w:sz w:val="22"/>
                <w:szCs w:val="22"/>
              </w:rPr>
              <w:t>(АС)</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42</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371</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с.Илим-Гора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Злобинка, Ясная Поляна, Комаровка, Дворики, Бигеевский поворот, Берёзовка, Неверкино, Бикмурзино, Алеево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60,5</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373</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(АВ)-с.Андреевка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Злобинка, Ясная Поляна, Комаровка, Дворики, Бигеевский поворот, Берёзовка, Неверкино, Алешкино, Джалилово, Андреевка поворот.</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56</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sz w:val="22"/>
                <w:szCs w:val="22"/>
              </w:rPr>
            </w:pPr>
            <w:r w:rsidRPr="00345738">
              <w:rPr>
                <w:sz w:val="22"/>
                <w:szCs w:val="22"/>
              </w:rPr>
              <w:t>375</w:t>
            </w:r>
          </w:p>
        </w:tc>
        <w:tc>
          <w:tcPr>
            <w:tcW w:w="3200" w:type="dxa"/>
            <w:vMerge w:val="restart"/>
            <w:shd w:val="clear" w:color="auto" w:fill="auto"/>
            <w:vAlign w:val="center"/>
            <w:hideMark/>
          </w:tcPr>
          <w:p w:rsidR="00345738" w:rsidRPr="00345738" w:rsidRDefault="00345738" w:rsidP="00345738">
            <w:pPr>
              <w:widowControl/>
              <w:jc w:val="center"/>
              <w:rPr>
                <w:sz w:val="22"/>
                <w:szCs w:val="22"/>
              </w:rPr>
            </w:pPr>
            <w:r w:rsidRPr="00345738">
              <w:rPr>
                <w:sz w:val="22"/>
                <w:szCs w:val="22"/>
              </w:rPr>
              <w:t>г.Пенза (АВ) - р.п.Лунино (АВ)</w:t>
            </w:r>
          </w:p>
        </w:tc>
        <w:tc>
          <w:tcPr>
            <w:tcW w:w="5424" w:type="dxa"/>
            <w:vMerge w:val="restart"/>
            <w:shd w:val="clear" w:color="auto" w:fill="auto"/>
            <w:vAlign w:val="center"/>
            <w:hideMark/>
          </w:tcPr>
          <w:p w:rsidR="006F2DC4" w:rsidRDefault="00345738" w:rsidP="003101D3">
            <w:pPr>
              <w:widowControl/>
              <w:jc w:val="center"/>
              <w:rPr>
                <w:bCs/>
                <w:sz w:val="22"/>
                <w:szCs w:val="22"/>
              </w:rPr>
            </w:pPr>
            <w:r w:rsidRPr="00345738">
              <w:rPr>
                <w:bCs/>
                <w:sz w:val="22"/>
                <w:szCs w:val="22"/>
              </w:rPr>
              <w:t xml:space="preserve">В прямом направлении: </w:t>
            </w:r>
            <w:r w:rsidRPr="00345738">
              <w:rPr>
                <w:sz w:val="22"/>
                <w:szCs w:val="22"/>
              </w:rPr>
              <w:t>г.Пенза (Автовокзал; Мясокомбинат); с.Бессоновка (Парижанка; ТП); Грабово (Трасса-1); Вазерки; Пыркино; Проказна; Лунинский автовокзал; Манторово; с.Сандерки; Новая Кутля; с.Старая Кутля; Ломовка; Нагорная Пелетьма; с.Казачья Пелетьма; с.Лесной Вьяс; Пенькозавод; Большой Вьяс.</w:t>
            </w:r>
          </w:p>
          <w:p w:rsidR="00345738" w:rsidRPr="00345738" w:rsidRDefault="00345738" w:rsidP="003101D3">
            <w:pPr>
              <w:widowControl/>
              <w:jc w:val="center"/>
              <w:rPr>
                <w:sz w:val="22"/>
                <w:szCs w:val="22"/>
              </w:rPr>
            </w:pPr>
            <w:r w:rsidRPr="00345738">
              <w:rPr>
                <w:bCs/>
                <w:sz w:val="22"/>
                <w:szCs w:val="22"/>
              </w:rPr>
              <w:t xml:space="preserve">В обратном направлении: </w:t>
            </w:r>
            <w:r w:rsidRPr="00345738">
              <w:rPr>
                <w:sz w:val="22"/>
                <w:szCs w:val="22"/>
              </w:rPr>
              <w:t xml:space="preserve">Большой Вьяс; Пенькозавод; с.Лесной Вьяс; с.Казачья Пелетьма; Нагорная Пелетьма; с.Ломовка; с.Старая Кутля; Новая Кутля; с.Сандерки; Манторово; Лунинский автовокзал; Проказна; Пыркино; Вазерки; Грабово (Трасса-1); с.Бессоновка (ТП; </w:t>
            </w:r>
            <w:r w:rsidRPr="00345738">
              <w:rPr>
                <w:sz w:val="22"/>
                <w:szCs w:val="22"/>
              </w:rPr>
              <w:lastRenderedPageBreak/>
              <w:t>Парижанка);   г.Пенза (Мясокомбинат; ул.Аустрина; Стадион "Пенза"; Ж/д больница, Автовокзал).</w:t>
            </w:r>
          </w:p>
        </w:tc>
        <w:tc>
          <w:tcPr>
            <w:tcW w:w="2120" w:type="dxa"/>
            <w:vMerge w:val="restart"/>
            <w:shd w:val="clear" w:color="auto" w:fill="auto"/>
            <w:vAlign w:val="center"/>
            <w:hideMark/>
          </w:tcPr>
          <w:p w:rsidR="00345738" w:rsidRPr="00345738" w:rsidRDefault="00345738" w:rsidP="00345738">
            <w:pPr>
              <w:widowControl/>
              <w:jc w:val="center"/>
              <w:rPr>
                <w:sz w:val="22"/>
                <w:szCs w:val="22"/>
              </w:rPr>
            </w:pPr>
            <w:r w:rsidRPr="00345738">
              <w:rPr>
                <w:sz w:val="22"/>
                <w:szCs w:val="22"/>
              </w:rPr>
              <w:lastRenderedPageBreak/>
              <w:t>52</w:t>
            </w:r>
          </w:p>
        </w:tc>
        <w:tc>
          <w:tcPr>
            <w:tcW w:w="3691" w:type="dxa"/>
            <w:vMerge w:val="restart"/>
            <w:shd w:val="clear" w:color="auto" w:fill="auto"/>
            <w:vAlign w:val="center"/>
            <w:hideMark/>
          </w:tcPr>
          <w:p w:rsidR="00345738" w:rsidRPr="00345738" w:rsidRDefault="00345738" w:rsidP="00345738">
            <w:pPr>
              <w:widowControl/>
              <w:jc w:val="center"/>
              <w:rPr>
                <w:sz w:val="22"/>
                <w:szCs w:val="22"/>
              </w:rPr>
            </w:pPr>
            <w:r w:rsidRPr="00345738">
              <w:rPr>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sz w:val="22"/>
                <w:szCs w:val="22"/>
              </w:rPr>
            </w:pPr>
          </w:p>
        </w:tc>
        <w:tc>
          <w:tcPr>
            <w:tcW w:w="3200" w:type="dxa"/>
            <w:vMerge/>
            <w:vAlign w:val="center"/>
            <w:hideMark/>
          </w:tcPr>
          <w:p w:rsidR="00345738" w:rsidRPr="00345738" w:rsidRDefault="00345738" w:rsidP="00345738">
            <w:pPr>
              <w:widowControl/>
              <w:rPr>
                <w:sz w:val="22"/>
                <w:szCs w:val="22"/>
              </w:rPr>
            </w:pPr>
          </w:p>
        </w:tc>
        <w:tc>
          <w:tcPr>
            <w:tcW w:w="5424" w:type="dxa"/>
            <w:vMerge/>
            <w:vAlign w:val="center"/>
            <w:hideMark/>
          </w:tcPr>
          <w:p w:rsidR="00345738" w:rsidRPr="00345738" w:rsidRDefault="00345738" w:rsidP="00345738">
            <w:pPr>
              <w:widowControl/>
              <w:rPr>
                <w:sz w:val="22"/>
                <w:szCs w:val="22"/>
              </w:rPr>
            </w:pPr>
          </w:p>
        </w:tc>
        <w:tc>
          <w:tcPr>
            <w:tcW w:w="2120" w:type="dxa"/>
            <w:vMerge/>
            <w:vAlign w:val="center"/>
            <w:hideMark/>
          </w:tcPr>
          <w:p w:rsidR="00345738" w:rsidRPr="00345738" w:rsidRDefault="00345738" w:rsidP="00345738">
            <w:pPr>
              <w:widowControl/>
              <w:rPr>
                <w:sz w:val="22"/>
                <w:szCs w:val="22"/>
              </w:rPr>
            </w:pPr>
          </w:p>
        </w:tc>
        <w:tc>
          <w:tcPr>
            <w:tcW w:w="3691" w:type="dxa"/>
            <w:vMerge/>
            <w:vAlign w:val="center"/>
            <w:hideMark/>
          </w:tcPr>
          <w:p w:rsidR="00345738" w:rsidRPr="00345738" w:rsidRDefault="00345738" w:rsidP="00345738">
            <w:pPr>
              <w:widowControl/>
              <w:rPr>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377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г.Н.Ломов (АВ) - р.п.Пачелма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Норовка; Козлятское; В.Ломов; В.Ломов2; С.Толковка; Н.Толковка; МТФ; Калиновка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37</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411</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(Гидрострой) - с.Засечное (Куриловка)</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Центральная; Магазин; Лукоморье; "По требованию" (0+620 км а/д "Пенза-Шемышейка");  Детская поликлиника</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12,5</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413</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(Гидрострой)   -                с.Князь Умет</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Лебедевка; Воскресеновка; Калинино; Ленино; Колюпановка; Ст.Каменка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41</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414</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г.Пенза(Пенза-I) - п.Мичурино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Центральный рынок; ТТС; пл.Ленина; к/т Октябрь; Детская библиотека; библиотека им.Лермонтова; ул.Чкалова; ОАО Электромеханика;  Универсам; Профкурсы; Дворец водного спорта; Дизельный завод;</w:t>
            </w:r>
            <w:r w:rsidRPr="00345738">
              <w:rPr>
                <w:bCs/>
                <w:color w:val="000000"/>
                <w:sz w:val="22"/>
                <w:szCs w:val="22"/>
              </w:rPr>
              <w:t xml:space="preserve"> Ф</w:t>
            </w:r>
            <w:r w:rsidRPr="00345738">
              <w:rPr>
                <w:color w:val="000000"/>
                <w:sz w:val="22"/>
                <w:szCs w:val="22"/>
              </w:rPr>
              <w:t>абрика игрушек;</w:t>
            </w:r>
            <w:r w:rsidRPr="00345738">
              <w:rPr>
                <w:bCs/>
                <w:color w:val="000000"/>
                <w:sz w:val="22"/>
                <w:szCs w:val="22"/>
              </w:rPr>
              <w:t xml:space="preserve"> </w:t>
            </w:r>
            <w:r w:rsidRPr="00345738">
              <w:rPr>
                <w:color w:val="000000"/>
                <w:sz w:val="22"/>
                <w:szCs w:val="22"/>
              </w:rPr>
              <w:t>Контрольно-диспетчерский пункт; Бригадирский мост; с.Мичурино.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415</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(Гидрострой) -                с.Старая Каменка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Лебедевка; Воскресеновка</w:t>
            </w:r>
            <w:r w:rsidR="003101D3">
              <w:rPr>
                <w:color w:val="000000"/>
                <w:sz w:val="22"/>
                <w:szCs w:val="22"/>
              </w:rPr>
              <w:t>; Калинино; Ленино; Колюпановка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416</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(Гидрострой)-с.Воскресеновка</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Лебедёвка; Ивановка; Ольшанка, Калинино</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12</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417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(Гидрострой) -        с.Казеевка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Куриловка; Войсковая часть; Родничок; Камайка; Алферьевка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22</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418</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с.М.Валяевка-с.Богословка</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(Театральный проезд, ПГУ, Перинатальный центр, Гарнизонный дом офицеров, ул.Мира, Ленинский лесхоз); Малая Валяевка; Богословка (ул.Ленина, Микрорайон, Регион хлеб)</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20,4</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419</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(Пенза-I) - с.Золотарёвка</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Центральный рынок (ул.Суворова), ПОУКК, м-н."Сосны", Засурье, Поворот на Кичкилейку, п.Лесной, 18 км, ст. Шнаево</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35,8-45</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420</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(Мемориал звезда)-с.Богословка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с.Богословка(Ленина 19, Кирова 5, Микрорайон, Советская 22, Берёзовая 18, Новые берега, Солнечная 6, ж/к "Солнечный город", Фабричная 18), комплекс "Панкратовский" (7 очередь), комплекс "Мясокомбинат"); г.Пенза (Арбековская 118, Арбековская 86, Арбековская </w:t>
            </w:r>
            <w:r w:rsidRPr="00345738">
              <w:rPr>
                <w:color w:val="000000"/>
                <w:sz w:val="22"/>
                <w:szCs w:val="22"/>
              </w:rPr>
              <w:lastRenderedPageBreak/>
              <w:t>26, "По требованию" "Арбековская застава", Мемориал "Звезда", м-н."Россия", ул.Ульяновская из центра, м-н."Океан")</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15</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421</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(Гидрострой) - п.Березовая роща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По требованию (0км+620м а/в "Пенза-Шемышейка); Куриловка; Войсковая часть; Родничок; Камайка; Алферьевка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25</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423</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с.Поперечное</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Контрольно-диспетчерский пункт; Сурские зори; Саловка; Б.Елань;</w:t>
            </w:r>
            <w:r w:rsidRPr="00345738">
              <w:rPr>
                <w:bCs/>
                <w:color w:val="000000"/>
                <w:sz w:val="22"/>
                <w:szCs w:val="22"/>
              </w:rPr>
              <w:t xml:space="preserve"> </w:t>
            </w:r>
            <w:r w:rsidRPr="00345738">
              <w:rPr>
                <w:color w:val="000000"/>
                <w:sz w:val="22"/>
                <w:szCs w:val="22"/>
              </w:rPr>
              <w:t>Кучки</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64</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424</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-с/з"Прогресс" (с.Ермоловка)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 Прогресс; Серп и Молот; Черенцовка; с/з Серп и Молот; Сурские зори; Константиновка; санаторий "Нива"; Загоскино; г.Пенза (Универсам, "Библиотека им.Лермонтова", "Центральный Рынок" ул.Чехова, "Контрольно-диспетчерский пункт")</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44-64</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427</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(Гидрострой) - с.Алферьевка</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По требованию; Куриловка; Войсковая часть; Родничок; Камайка</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18</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429</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(Мемориал "Звезда")-с/х "Энгельс" (с.Васильевка)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Побочино, Мастиновка, Пяша, Крутец</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430</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 I) - с.Саловка</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Контрольно-диспетчерский пункт, По требованию, Дачная, Здоровье, Сурские Зори, б/н, Константиновка</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32</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431</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(Пенза I) -п.Леонидовка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Центральный рынок, гор.больница               № 2, Автоколонна 1546, УКК, Детская железная дорога,  м-н.Сосны, ДК "Заря", Засурье, Поворот на Кичкилейку,п. Лесной</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25,5</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433</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(Гидрострой) - с.Соловцовка</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Воскресеновка, Калинино, Ленино, Колюпановка, Оленёвка, второе отделение п. Железнодорожный</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32</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466</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р.п.Шемышейка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Шемышейка АТП, Наумкино, Назимкино, Захаркино, Янго-Пря, Алферьевка, Камайка, Гидрострой</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53</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467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с.Демкино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Гидрострой, Камайка, Алферьвка, Янго-Пря</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42</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468</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с.Усть-Уза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Гидрострой, Камайка, Алферьвка, Янго-Пря, Усть-Мурза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42</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501</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-р.п.Башмаково (АС)</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Константиновка, Загоскино, Прогресс, Студенец, Каменка (поворот), Каменка АВ, Калдусы, </w:t>
            </w:r>
            <w:r w:rsidRPr="00345738">
              <w:rPr>
                <w:color w:val="000000"/>
                <w:sz w:val="22"/>
                <w:szCs w:val="22"/>
              </w:rPr>
              <w:lastRenderedPageBreak/>
              <w:t>Лермонтово, Крюково, Белинский, Поим, Шарово, Митрофаново, г.Пенза (Универсам, "Библиотека им.Лермонтова", "Центральный Рынок", "Контрольно-диспетчерский пункт")</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178</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502</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г.Спасск (АС)</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Рамзай (М5); п.Мокшан; с.Симбухово; с.Михайловка; с.Плёсс; с.Подгорное; с.Широкоис; с.Вирга; Атмис; Нижний Ломов (АВ); Кувак-Никольское; Федоровка; Засечное; Зубово; Веденяпино; Дубровки; Липяги; Кошелевка.</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172</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508</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-с.Голицыно</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Рамзай, Мокшан (АС), Симбухово, Плёсс, Марфино, Скачки, Чернозерье, Долгоруково, г.Пенза ("Мемориал Звезда", м-н. "Океан", "автодорожный колледж", м-н. "Буратино")</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84</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511</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р.п.Беково (АС)</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 г. Пенза (Контрольно-диспетчерский пункт, Универсам, Библиотека им. Лермонтова (в центр), Центральный рынок,), Загоскино, Студенец, с. Александровка, с. К.Арчада, Пустынь, с. П.Арчада, с. Ахматовка, с. Клейменовка, Кирово, Школьный, Яковлевка, Никольское, Гранки, Волынщино, Советский, Доможировка, р.п. Беково (Нагорная, Садовая)</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170</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512</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п.Сахзавод</w:t>
            </w:r>
          </w:p>
        </w:tc>
        <w:tc>
          <w:tcPr>
            <w:tcW w:w="5424" w:type="dxa"/>
            <w:shd w:val="clear" w:color="auto" w:fill="auto"/>
            <w:vAlign w:val="center"/>
            <w:hideMark/>
          </w:tcPr>
          <w:p w:rsidR="003101D3" w:rsidRDefault="00345738" w:rsidP="003101D3">
            <w:pPr>
              <w:widowControl/>
              <w:jc w:val="center"/>
              <w:rPr>
                <w:sz w:val="22"/>
                <w:szCs w:val="22"/>
              </w:rPr>
            </w:pPr>
            <w:r w:rsidRPr="00345738">
              <w:rPr>
                <w:bCs/>
                <w:sz w:val="22"/>
                <w:szCs w:val="22"/>
              </w:rPr>
              <w:t xml:space="preserve">В прямом направлении: </w:t>
            </w:r>
            <w:r w:rsidRPr="00345738">
              <w:rPr>
                <w:sz w:val="22"/>
                <w:szCs w:val="22"/>
              </w:rPr>
              <w:t>г.Пенза (Контрольно-диспетчерский пункт); с.Александровка; с.К.Арчада; с.П.Арчада; с.Ахматовка; с.Клейменовка; с.Кирово; Кирово; Школьный; Яковлевка; с.Крутой; с.Пяша; Никольское; с.Никольское; с.Ивановка; Гранки; Доможировка; Волынщино; Советский; р.п.Беково (Нагорная; Садовая; Аптека Радуга; Больница; Еланка); с.Вертуновка.</w:t>
            </w:r>
          </w:p>
          <w:p w:rsidR="00345738" w:rsidRPr="00345738" w:rsidRDefault="00345738" w:rsidP="003101D3">
            <w:pPr>
              <w:widowControl/>
              <w:jc w:val="center"/>
              <w:rPr>
                <w:sz w:val="22"/>
                <w:szCs w:val="22"/>
              </w:rPr>
            </w:pPr>
            <w:r w:rsidRPr="00345738">
              <w:rPr>
                <w:bCs/>
                <w:sz w:val="22"/>
                <w:szCs w:val="22"/>
              </w:rPr>
              <w:t xml:space="preserve">В обратном направлении:   </w:t>
            </w:r>
            <w:r w:rsidRPr="00345738">
              <w:rPr>
                <w:sz w:val="22"/>
                <w:szCs w:val="22"/>
              </w:rPr>
              <w:t xml:space="preserve">с.Вертуновка; р.п.Беково (Еланка; Больница; Аптека Радуга; Садовая; Нагорная); Советский; Волынщино; Доможировка; Гранки; с.Ивановка; с.Никольское; Никольское; с.Пяша; с.Крутой; Яковлевка; Школьный; Кирово; с.Кирово; с.Клейменовка;  </w:t>
            </w:r>
            <w:r w:rsidRPr="00345738">
              <w:rPr>
                <w:sz w:val="22"/>
                <w:szCs w:val="22"/>
              </w:rPr>
              <w:lastRenderedPageBreak/>
              <w:t>с.Ахматовка; с.П.Арчада; с.К.Арчада; с.Александровка; г.Пенза (Контрольно-диспетчерский пункт; Фабрика игрушек (в центр); Дизельный завод (в центр); Профкурсы (в центр); Универсам (в центр); ул.Чкалова (в центр); Библиотека им.Лермонтова (в центр); к/т Октябрь; Центральный рынок нечетная сторона).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194</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513</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Пенза(АВ) - Студенка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Лермонтово, Белинский (АВ), Поим</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171</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517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г.Белинский (АВ)</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 Сурские Зори, Константиновка,  Санаторий  "Нива", Загоскино, Ермоловка (Прогресс), Черенцовка, Студенец, Кургановка, Надеждинка, Калинина, Каменка (поворот), Ключище, Кикино, Калдусы, Лермонтово, Крюково, Языково , г.Пенза (Универсам, "Библиотека им.Лермонтова", "Центральный рынок", "Контрольно-диспетчерский пункт")</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146</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518</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-р.п.Тамала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 Константиновка, Загоскино, Студенец, Каменка (поворот), Каменка (АВ), Ключище, Кикино, Калдусы, Лермонтово, Крюково, Языково, Белинский(АВ), Пушанино, Шалалейка, Невежкино, Обвал, Ульяновка, Агринка,  г.Пенза (Универсам, "Библиотека им. Лермонтова", "Центральный рынок", "Контрольно-диспетчерский пункт")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198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520</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с.Вадинск (АС)</w:t>
            </w:r>
          </w:p>
        </w:tc>
        <w:tc>
          <w:tcPr>
            <w:tcW w:w="5424" w:type="dxa"/>
            <w:shd w:val="clear" w:color="auto" w:fill="auto"/>
            <w:vAlign w:val="center"/>
            <w:hideMark/>
          </w:tcPr>
          <w:p w:rsidR="003101D3" w:rsidRDefault="00345738" w:rsidP="003101D3">
            <w:pPr>
              <w:widowControl/>
              <w:jc w:val="center"/>
              <w:rPr>
                <w:color w:val="000000"/>
                <w:sz w:val="22"/>
                <w:szCs w:val="22"/>
              </w:rPr>
            </w:pPr>
            <w:r w:rsidRPr="00345738">
              <w:rPr>
                <w:bCs/>
                <w:color w:val="000000"/>
                <w:sz w:val="22"/>
                <w:szCs w:val="22"/>
              </w:rPr>
              <w:t xml:space="preserve">В прямом направлении: </w:t>
            </w:r>
            <w:r w:rsidRPr="00345738">
              <w:rPr>
                <w:color w:val="000000"/>
                <w:sz w:val="22"/>
                <w:szCs w:val="22"/>
              </w:rPr>
              <w:t>г.Пенза ("Мемориал Звезда"); Мокшан; с.Плёсс; Н.Ломов; с.Сорокино; с.Маркино; с.Ягановка.</w:t>
            </w:r>
          </w:p>
          <w:p w:rsidR="00345738" w:rsidRPr="00345738" w:rsidRDefault="00345738" w:rsidP="003101D3">
            <w:pPr>
              <w:widowControl/>
              <w:jc w:val="center"/>
              <w:rPr>
                <w:color w:val="000000"/>
                <w:sz w:val="22"/>
                <w:szCs w:val="22"/>
              </w:rPr>
            </w:pPr>
            <w:r w:rsidRPr="00345738">
              <w:rPr>
                <w:bCs/>
                <w:color w:val="000000"/>
                <w:sz w:val="22"/>
                <w:szCs w:val="22"/>
              </w:rPr>
              <w:t xml:space="preserve">В обратном направлении: </w:t>
            </w:r>
            <w:r w:rsidRPr="00345738">
              <w:rPr>
                <w:color w:val="000000"/>
                <w:sz w:val="22"/>
                <w:szCs w:val="22"/>
              </w:rPr>
              <w:t>с.Ягановка.с.Маркино; с.Сорокино; Н.Ломов; с.Плёсс; Мокшан;                     г.Пенза ("Мемориал Звезда"; м-н. "Океан"; "Автодорожный колледж"; м-н "Буратино").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166</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522</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с.Нижняя Елюзань</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с.Чемодановка, с.Кижеватово, с.Трофимовка, Русский Ишим, Городище центр, Суходольные Выселки, Марьевка, Середа, Павло-Куракино, Борисовка, Архангельское, п.Чаадаевка, ст.Чаадаевка, г.Пенза (з-д "ЖБИ" в центр)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85</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523</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с.Русский Камешкир</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Кижеватово, Трофимовка, Р.Ишим, Городище (АС), С.Выселки, Марьевка, Середа, П.Куракино, Борисовка, Архангельское, п.Чаадаевка, с.Чаадаевка, Н.Елюзань, с.Лопатино, Иванисовка, Болтино, Б.Умыс, г.Пенза ("ЖБИ")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110,2</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525</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с.Турдаки</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Чемодановка, Кижеватово, Трофимовка, Р.Ишим, Городище (центр), Можарка, М.Ишим, Песочный, ст.Асеевская, г.Сурск, г.Пенза ("ЖБИ")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82,9</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528</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р.п.Земетчино (АВ)</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Мокшан, Симбухово, Плёсс, Подгорное, Широкоис, Вирга, Атмис, Н.Ломов, Серый Ключ, Кувак-Никольское, Сорокино, Каргалей, Ягановка, Вадинск, Умет, Ключи, Б.Ижмора, М.Ижмора, 10-й Октябрь, г.Пенза (мемориал "Звезда", м-н. "Океан", автодорожный колледж, м-н."Буратино")</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212</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529</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Пенза (АВ) - р.п. Лунино (АС) -  р.п. Исса (АС)</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Мясокомбинат (по требованию); Бессоновка (ост."Парижанка"); Лунино (АВ); Михайловка; с. Старая Степановка; Маровка; Соловцово; Архаровка; Маяк; Булычево; Костыляй.                                                         При следовании из р.п.Иссы ост.пункты в г.Пензе только для высадки пассажиров: ул.Аустрина; стадион "Пенза".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109</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530</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р.п.Исса (АС)</w:t>
            </w:r>
          </w:p>
        </w:tc>
        <w:tc>
          <w:tcPr>
            <w:tcW w:w="5424" w:type="dxa"/>
            <w:shd w:val="clear" w:color="auto" w:fill="auto"/>
            <w:vAlign w:val="center"/>
            <w:hideMark/>
          </w:tcPr>
          <w:p w:rsidR="003101D3" w:rsidRDefault="00345738" w:rsidP="003101D3">
            <w:pPr>
              <w:widowControl/>
              <w:jc w:val="center"/>
              <w:rPr>
                <w:bCs/>
                <w:color w:val="000000"/>
                <w:sz w:val="22"/>
                <w:szCs w:val="22"/>
              </w:rPr>
            </w:pPr>
            <w:r w:rsidRPr="00345738">
              <w:rPr>
                <w:bCs/>
                <w:color w:val="000000"/>
                <w:sz w:val="22"/>
                <w:szCs w:val="22"/>
              </w:rPr>
              <w:t>В прямом направлении:</w:t>
            </w:r>
            <w:r w:rsidR="003101D3">
              <w:rPr>
                <w:bCs/>
                <w:color w:val="000000"/>
                <w:sz w:val="22"/>
                <w:szCs w:val="22"/>
              </w:rPr>
              <w:t xml:space="preserve"> </w:t>
            </w:r>
            <w:r w:rsidRPr="00345738">
              <w:rPr>
                <w:color w:val="000000"/>
                <w:sz w:val="22"/>
                <w:szCs w:val="22"/>
              </w:rPr>
              <w:t>г.Пенза (Мемориал звезда (по требованию)); Мастиновка; Бибиково; Царевщино; Ивановка; Бекетовка; Уварово; Николаевка.</w:t>
            </w:r>
          </w:p>
          <w:p w:rsidR="00345738" w:rsidRPr="00345738" w:rsidRDefault="00345738" w:rsidP="003101D3">
            <w:pPr>
              <w:widowControl/>
              <w:jc w:val="center"/>
              <w:rPr>
                <w:color w:val="000000"/>
                <w:sz w:val="22"/>
                <w:szCs w:val="22"/>
              </w:rPr>
            </w:pPr>
            <w:r w:rsidRPr="00345738">
              <w:rPr>
                <w:bCs/>
                <w:color w:val="000000"/>
                <w:sz w:val="22"/>
                <w:szCs w:val="22"/>
              </w:rPr>
              <w:t xml:space="preserve">В обратном направлении: </w:t>
            </w:r>
            <w:r w:rsidRPr="00345738">
              <w:rPr>
                <w:color w:val="000000"/>
                <w:sz w:val="22"/>
                <w:szCs w:val="22"/>
              </w:rPr>
              <w:t>Николаевка; Уварово; Бекетовка; Ивановка; Царевщино; Бибиково; Мастиновка; г.Пенза (Мемориал звезда (по требованию); м-н. Океан (по требованию); Автодорожный колледж (по требованию); м-н. Буратино (по требованию)).</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107</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532</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р.п.Колышлей  -              с. Колтовское</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 Сурские Зори, Саловка, Надеждино, Приволье, Телегино, Раевка, Соколинка, Березовка, Колышлей,  Черкасское, Колтовское,   г.Пенза (Универсам, "Библиотека им.Лермонтова", </w:t>
            </w:r>
            <w:r w:rsidRPr="00345738">
              <w:rPr>
                <w:color w:val="000000"/>
                <w:sz w:val="22"/>
                <w:szCs w:val="22"/>
              </w:rPr>
              <w:lastRenderedPageBreak/>
              <w:t>"Центральный рынок", "Контрольно-диспетчерский пункт")</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111</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539</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с.Верхняя Елюзань</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с.Чемодановка, с.Кижеватово, с.Трофимовка, Р.Ишим, Луг. Выселки, Городище центр, Городище М5, Суходольные Выселки, Марьевка, Павло-Куракино, Борисовка, Архангельское, ст.Чаадаевка, п.Чаадаевка, Нижняя Елюзань, Средняя Елюзань</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104</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540</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г.Каменка (АВ)</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Константиновка, санаторий "Нива", Загоскино, Прогресс, Студенец, Кургановка, Калинино, г.Пенза (Универсам, "Библиотека им. Лермонтова", "Центральный рынок", "Контрольно-диспетчерский пункт")</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81</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540</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г.Каменка (АВ)</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Константиновка,санаторий "Нива", Загоскино, Прогресс, Студенец, Кургановка, Калинино, г.Пенза (Универсам, "Библиотека им. Лермонтова", "Центральный рынок", "Контрольно-диспетчерский пункт")</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81</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540</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г.Каменка (АВ)</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Константиновка, санаторий "Нива", Загоскино, Прогресс, Студенец, Кургановка, Калинина, г.Пенза (Универсам, "Библиотека им. Лермонтова", "Центральный рынок", "Контрольно-диспетчерский пункт")</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81</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542</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с.Средняя Елюзань</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с.Чемодановка, с.Кижеватово, с.Трофимовка, Р.Ишим, Луг.Выселки, Городище М5, Суходольные Выселки, Марьевка, Павло-Куракино, Борисовка, Архангельское, ст.Чаадаевка, п.Чаадаевка, Нижняя Елюзань. </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94</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544</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с.Поим</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 Константиновка, Загоскино, Студенец, Каменка, Ключище, Калдусы, Лермонтово, Крюково, Языково, Белинский (АВ), Сярда, Ст.Каштановка, Профилакторий, г.Пенза (Универсам, "Библиотека им.Лермонтова", "Центральный рынок", "Контрольно-диспетчерский пункт")</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171</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545</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с.Илим-Гора</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Алеево, Бикмурзино, Неверкино, Алешкино, Джалилово, Андреевка, Октябрьское, Демино, Верхозим, Шаткино, Р.Камешкир, Б.Умыс, </w:t>
            </w:r>
            <w:r w:rsidRPr="00345738">
              <w:rPr>
                <w:color w:val="000000"/>
                <w:sz w:val="22"/>
                <w:szCs w:val="22"/>
              </w:rPr>
              <w:lastRenderedPageBreak/>
              <w:t>Н.Елюзань, п.Чаадаевка, ст.Чаадаевка, Архангельское, Борисовка, П.Куракино, Середа, Марьевка, С.Выселки, Городище г.Пенза (ЖБИ)</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182</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548</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(АВ)-р.п.Башмаково-р.п.Земетчино (АВ)</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с.Графинино, с.Матчерка, Гаугеровка, Кузёмкино, Спиртзавод, Ермаково, Башмаково, Митрофаново, с.Шарово, с.Поим, с.Поим, Белинский (Трасса), Каменка (Поворот), г.Пенза (Контрольно диспетчерский пункт, Фабрика игрушек в центр, Профкурсы в центр, ОАО Электромеханика в центр, Библиотека им.Лермонтова в центр)</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218</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565</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г.Кузнецк (АВ)</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(ул.Стекловская, ул.Гагарина, ул.Приборостроителей), Благодатка, Прогресс, Махалино, Кряжим, Н.Елюзань, п.Чаадаевка, ст.Чаадаевка, Архангельское, Борисовка, Павло-Куракино, Марьевка, Суходольные выселки, Городище, Луговые выселки, Русский Ишим, Трофимовка, Кижеватово, Чемодановка,               г.Пенза ("ЖБИ")</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123</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567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 - г.Никольск (АВ)</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ул.Стекловская, ул.Гагарина, ул.Приборостроителей, Благодатка, Прогресс, Махалино, ст.Сюзюм, с.Индерка, Сосновоборск, с.Ручим, с.Сюзюмское, с.Николо-Барнуки, с.Кряжинское, Лопуховка, Базарная Кеньша, поворот на Ахматовку, поворот на Карамалы, поворот на Зеленодольское</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123</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568</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г.Кузнецк (АВ)-с.Камышенка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ул.Стекловская,  ул.Гагарина, ул.Приборостроителей, Благодатка, Прогресс, Махалино, Кряжим, Н.Елюзань, Ср.Елюзань, с.Лопатино, Иванисовка, Девчино, Болтино, Большой Умыс, с.Русский Камешкир, с.Русский Камешкир АП, с.Русский Камешкир, с.Шаткино, с.Красное поле, с. Старый Чирчим</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111</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586</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Пенза (АВ) - р.п. Лопатино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Камайка, Алферьевка, Янго-Пря, Захаркино, Назимкино, Наумкино, Шемышейка, Русская Норка, Каржимант, Мачкасы, Бузовлево, Луначарское, Чардым, Засечное, Куриловка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112</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588</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Пенза (АВ) - Кузнецк 8</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Городище М5, Суходольные Выселки, Марьевка, Среда, Павло-Куракино, Борисовка, Архангельское, с.Чаадаевка, ст.Чаадаевка, Н.Елюзань,  г.Пенза (з-д "ЖБИ в центр")</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91</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603</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Пенза (АВ) - р.п. Малая Сердоба</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Ц.рынок, Библиотека им. Лермонтова, Универсам, Контрольно-диспетчерский пункт, Сурские Зори, Саловка, Надеждино, Приволье, Телегино, Раевка, Соколинка, Березовка, Колышлей, Карауловка, Трескино, Катковка, Марьевка, </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125</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604</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Пенза (АВ) - г. Нижний Ломов (АВ)</w:t>
            </w:r>
          </w:p>
        </w:tc>
        <w:tc>
          <w:tcPr>
            <w:tcW w:w="5424" w:type="dxa"/>
            <w:vMerge w:val="restart"/>
            <w:shd w:val="clear" w:color="auto" w:fill="auto"/>
            <w:vAlign w:val="center"/>
            <w:hideMark/>
          </w:tcPr>
          <w:p w:rsidR="00345738" w:rsidRPr="00345738" w:rsidRDefault="00345738" w:rsidP="003101D3">
            <w:pPr>
              <w:widowControl/>
              <w:jc w:val="center"/>
              <w:rPr>
                <w:color w:val="000000"/>
                <w:sz w:val="22"/>
                <w:szCs w:val="22"/>
              </w:rPr>
            </w:pPr>
            <w:r w:rsidRPr="00345738">
              <w:rPr>
                <w:color w:val="000000"/>
                <w:sz w:val="22"/>
                <w:szCs w:val="22"/>
              </w:rPr>
              <w:t>Рамзай (М5); п.Мокшан; с.Симбухово; с.Михайловка; с.Плёсс; с.Подгорное; с.Широкоис; с.Вирга; Атмис; г.Пенза ("Мемориал Звезда"; м-н." Океан" в центр; "Автодорожный колледж" в центр; м-н. "Буратино" в центр)</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114</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604</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 Пенза (АВ) - г. Нижний Ломов (АВ)</w:t>
            </w:r>
          </w:p>
        </w:tc>
        <w:tc>
          <w:tcPr>
            <w:tcW w:w="5424" w:type="dxa"/>
            <w:shd w:val="clear" w:color="auto" w:fill="auto"/>
            <w:vAlign w:val="center"/>
            <w:hideMark/>
          </w:tcPr>
          <w:p w:rsidR="00345738" w:rsidRPr="00345738" w:rsidRDefault="00345738" w:rsidP="003101D3">
            <w:pPr>
              <w:widowControl/>
              <w:jc w:val="center"/>
              <w:rPr>
                <w:color w:val="000000"/>
                <w:sz w:val="22"/>
                <w:szCs w:val="22"/>
              </w:rPr>
            </w:pPr>
            <w:r w:rsidRPr="00345738">
              <w:rPr>
                <w:color w:val="000000"/>
                <w:sz w:val="22"/>
                <w:szCs w:val="22"/>
              </w:rPr>
              <w:t>Рамзай (М5); п.Мокшан; с.Симбухово; с.Михайловка; с.Плёсс; с.Подгорное; с.Широкоис; с.Вирга; Атмис;</w:t>
            </w:r>
            <w:r w:rsidR="003101D3">
              <w:rPr>
                <w:color w:val="000000"/>
                <w:sz w:val="22"/>
                <w:szCs w:val="22"/>
              </w:rPr>
              <w:t xml:space="preserve"> </w:t>
            </w:r>
            <w:r w:rsidRPr="00345738">
              <w:rPr>
                <w:color w:val="000000"/>
                <w:sz w:val="22"/>
                <w:szCs w:val="22"/>
              </w:rPr>
              <w:t>г.Пенза ("Мемориал Звезда"; м-н." Океан" в центр; "Автодорожный колледж" в центр; м-н. "Буратино" в центр)</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114</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605</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с.Потьма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Рамзай (М5); Мокшан АС; с.Симбухово; с.Михайловка; с.Плёсс; с.Подгорное; с.Широкоис; г.Пенза ("Мемориал Звезда", маг." Океан", "Автодорожный колледж", маг."Буратино").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87</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606</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с.Верхний Ломов</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м-н. "Буратино", Автодорожный колледж, м-н. "Океан", Мемориал Звезда, с.Рамзай, п.Мокшан, с.Симбухово, с.Плёсс, с.Подгорное, с.Широкоис, с.Вирга, Атмис, Нижний Ломов (АВ)</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130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607</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р.п.Наровчат</w:t>
            </w:r>
          </w:p>
        </w:tc>
        <w:tc>
          <w:tcPr>
            <w:tcW w:w="5424" w:type="dxa"/>
            <w:vMerge w:val="restart"/>
            <w:shd w:val="clear" w:color="auto" w:fill="auto"/>
            <w:vAlign w:val="center"/>
            <w:hideMark/>
          </w:tcPr>
          <w:p w:rsidR="00345738" w:rsidRPr="00345738" w:rsidRDefault="00345738" w:rsidP="003101D3">
            <w:pPr>
              <w:widowControl/>
              <w:jc w:val="center"/>
              <w:rPr>
                <w:color w:val="000000"/>
                <w:sz w:val="22"/>
                <w:szCs w:val="22"/>
              </w:rPr>
            </w:pPr>
            <w:r w:rsidRPr="00345738">
              <w:rPr>
                <w:color w:val="000000"/>
                <w:sz w:val="22"/>
                <w:szCs w:val="22"/>
              </w:rPr>
              <w:t>Мокшан, Плёсс, Нижний Ломов, У-Каремша, Б.Кирдяшево, Ляча, Б.Колояр, Тезиково, Виляйки, Потодеево, Кавендра</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154</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607</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р.п.Наровчат</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Мокшан, Плёсс, Н.Ломов, У-Каремша, Ляча, Б.Колояр, Тезиково, Виляйки, Потодеево, Кавендра; Кирдяшево</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154</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610</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(АВ)-с.Голицыно-г.Нижний Ломов (АВ)</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 xml:space="preserve">с.Симбухово, с.Михайловка, с.Плёсс, Чернозерье, Долгоруково, с.Голицыно, с.Кера, с.Аршиновка, </w:t>
            </w:r>
            <w:r w:rsidRPr="00345738">
              <w:rPr>
                <w:color w:val="000000"/>
                <w:sz w:val="22"/>
                <w:szCs w:val="22"/>
              </w:rPr>
              <w:lastRenderedPageBreak/>
              <w:t>с.Н.Пятина, с.Б.Хутора, 6-я городская больница, Дворец спорта Буртасы, маг."Океан" (в центр), Автовокзал (в центр), По требованию.</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129</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lastRenderedPageBreak/>
              <w:t>611</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г.Пенза(АВ) - г.Никольск (АВ)</w:t>
            </w:r>
          </w:p>
        </w:tc>
        <w:tc>
          <w:tcPr>
            <w:tcW w:w="5424"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Чемодановка,  Городище, Р.Выселки, Телегино, Песчанка, Тюнярь, Казарка, М.Поляна, г.Пенза ("ЖБИ")</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112</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617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г.Нижний Ломов - р.п.Пачелма</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Калиновка, Н.Толковка, Ст.Токовка, В.Ломов,  Козлятское, Н.Ломов (АВ), Атмис, Вирга, Подгорное, Плёсс, Михайловка, Симбухово,  Мокшан, Рамзай,  г.Пенза ( "Мемориал Звезда", м-н. "Океан", "автодорожный колледж", м-н."Буратино")</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150</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621</w:t>
            </w:r>
          </w:p>
        </w:tc>
        <w:tc>
          <w:tcPr>
            <w:tcW w:w="320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г.Сердобск (АВ)</w:t>
            </w:r>
          </w:p>
        </w:tc>
        <w:tc>
          <w:tcPr>
            <w:tcW w:w="5424" w:type="dxa"/>
            <w:vMerge w:val="restart"/>
            <w:shd w:val="clear" w:color="auto" w:fill="auto"/>
            <w:vAlign w:val="center"/>
            <w:hideMark/>
          </w:tcPr>
          <w:p w:rsidR="00345738" w:rsidRPr="00345738" w:rsidRDefault="00345738" w:rsidP="003101D3">
            <w:pPr>
              <w:widowControl/>
              <w:jc w:val="center"/>
              <w:rPr>
                <w:color w:val="000000"/>
                <w:sz w:val="22"/>
                <w:szCs w:val="22"/>
              </w:rPr>
            </w:pPr>
            <w:r w:rsidRPr="00345738">
              <w:rPr>
                <w:color w:val="000000"/>
                <w:sz w:val="22"/>
                <w:szCs w:val="22"/>
              </w:rPr>
              <w:t>Саловка, с.Саловка, Телегино, Раевка, с/х Хопер, Березовка, Колышлей, Сущевка, Сабуровка,  Пятилетка, Балтинка, Зелёный Дол,  г.Пенза (Универсам, "Библиотека им.Лермонтова", "Центральный рынок", "Контрольно-диспетчерский пункт")</w:t>
            </w:r>
          </w:p>
        </w:tc>
        <w:tc>
          <w:tcPr>
            <w:tcW w:w="2120"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120</w:t>
            </w:r>
          </w:p>
        </w:tc>
        <w:tc>
          <w:tcPr>
            <w:tcW w:w="3691" w:type="dxa"/>
            <w:vMerge w:val="restart"/>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253"/>
        </w:trPr>
        <w:tc>
          <w:tcPr>
            <w:tcW w:w="869" w:type="dxa"/>
            <w:vMerge/>
            <w:vAlign w:val="center"/>
            <w:hideMark/>
          </w:tcPr>
          <w:p w:rsidR="00345738" w:rsidRPr="00345738" w:rsidRDefault="00345738" w:rsidP="00345738">
            <w:pPr>
              <w:widowControl/>
              <w:rPr>
                <w:color w:val="000000"/>
                <w:sz w:val="22"/>
                <w:szCs w:val="22"/>
              </w:rPr>
            </w:pPr>
          </w:p>
        </w:tc>
        <w:tc>
          <w:tcPr>
            <w:tcW w:w="3200" w:type="dxa"/>
            <w:vMerge/>
            <w:vAlign w:val="center"/>
            <w:hideMark/>
          </w:tcPr>
          <w:p w:rsidR="00345738" w:rsidRPr="00345738" w:rsidRDefault="00345738" w:rsidP="00345738">
            <w:pPr>
              <w:widowControl/>
              <w:rPr>
                <w:color w:val="000000"/>
                <w:sz w:val="22"/>
                <w:szCs w:val="22"/>
              </w:rPr>
            </w:pPr>
          </w:p>
        </w:tc>
        <w:tc>
          <w:tcPr>
            <w:tcW w:w="5424" w:type="dxa"/>
            <w:vMerge/>
            <w:vAlign w:val="center"/>
            <w:hideMark/>
          </w:tcPr>
          <w:p w:rsidR="00345738" w:rsidRPr="00345738" w:rsidRDefault="00345738" w:rsidP="00345738">
            <w:pPr>
              <w:widowControl/>
              <w:rPr>
                <w:color w:val="000000"/>
                <w:sz w:val="22"/>
                <w:szCs w:val="22"/>
              </w:rPr>
            </w:pPr>
          </w:p>
        </w:tc>
        <w:tc>
          <w:tcPr>
            <w:tcW w:w="2120" w:type="dxa"/>
            <w:vMerge/>
            <w:vAlign w:val="center"/>
            <w:hideMark/>
          </w:tcPr>
          <w:p w:rsidR="00345738" w:rsidRPr="00345738" w:rsidRDefault="00345738" w:rsidP="00345738">
            <w:pPr>
              <w:widowControl/>
              <w:rPr>
                <w:color w:val="000000"/>
                <w:sz w:val="22"/>
                <w:szCs w:val="22"/>
              </w:rPr>
            </w:pPr>
          </w:p>
        </w:tc>
        <w:tc>
          <w:tcPr>
            <w:tcW w:w="3691" w:type="dxa"/>
            <w:vMerge/>
            <w:vAlign w:val="center"/>
            <w:hideMark/>
          </w:tcPr>
          <w:p w:rsidR="00345738" w:rsidRPr="00345738" w:rsidRDefault="00345738" w:rsidP="00345738">
            <w:pPr>
              <w:widowControl/>
              <w:rPr>
                <w:color w:val="000000"/>
                <w:sz w:val="22"/>
                <w:szCs w:val="22"/>
              </w:rPr>
            </w:pP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627</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с.Маркино</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Чемодановка, Кижеватово, Трофимовка, Степановка, Р.Ишим, Городище, Павло-Куракино, Архангельское, Чаадаевка, Н.Елюзань, Кряжим, Махалино, Сюзюм, Индерка, Сосновоборск, Тешнярь, Вачелай, Пичилейка, Вязовка</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165</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r w:rsidR="00345738" w:rsidRPr="00345738" w:rsidTr="003101D3">
        <w:trPr>
          <w:trHeight w:val="57"/>
        </w:trPr>
        <w:tc>
          <w:tcPr>
            <w:tcW w:w="869"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640</w:t>
            </w:r>
          </w:p>
        </w:tc>
        <w:tc>
          <w:tcPr>
            <w:tcW w:w="320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г.Пенза (АВ) - с.Новый Мачим</w:t>
            </w:r>
          </w:p>
        </w:tc>
        <w:tc>
          <w:tcPr>
            <w:tcW w:w="5424"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Гидростой, Камайка, Алферьевка, Янго-Пря, Захаркино, Назамкино, Наумкино, Шемышейка АТП, Шемышейка АС, п.Лесной, Наскафтым</w:t>
            </w:r>
          </w:p>
        </w:tc>
        <w:tc>
          <w:tcPr>
            <w:tcW w:w="2120"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79</w:t>
            </w:r>
          </w:p>
        </w:tc>
        <w:tc>
          <w:tcPr>
            <w:tcW w:w="3691" w:type="dxa"/>
            <w:shd w:val="clear" w:color="auto" w:fill="auto"/>
            <w:vAlign w:val="center"/>
            <w:hideMark/>
          </w:tcPr>
          <w:p w:rsidR="00345738" w:rsidRPr="00345738" w:rsidRDefault="00345738" w:rsidP="00345738">
            <w:pPr>
              <w:widowControl/>
              <w:jc w:val="center"/>
              <w:rPr>
                <w:color w:val="000000"/>
                <w:sz w:val="22"/>
                <w:szCs w:val="22"/>
              </w:rPr>
            </w:pPr>
            <w:r w:rsidRPr="00345738">
              <w:rPr>
                <w:color w:val="000000"/>
                <w:sz w:val="22"/>
                <w:szCs w:val="22"/>
              </w:rPr>
              <w:t>только в установленных остановочных пунктах</w:t>
            </w:r>
          </w:p>
        </w:tc>
      </w:tr>
    </w:tbl>
    <w:p w:rsidR="00903DDC" w:rsidRDefault="00903DDC" w:rsidP="002E60A0">
      <w:pPr>
        <w:jc w:val="both"/>
        <w:rPr>
          <w:b/>
          <w:sz w:val="28"/>
          <w:szCs w:val="28"/>
        </w:rPr>
      </w:pPr>
    </w:p>
    <w:p w:rsidR="002E60A0" w:rsidRDefault="002E60A0" w:rsidP="002E60A0">
      <w:pPr>
        <w:jc w:val="both"/>
        <w:rPr>
          <w:sz w:val="28"/>
          <w:szCs w:val="28"/>
        </w:rPr>
      </w:pPr>
      <w:r>
        <w:rPr>
          <w:sz w:val="28"/>
          <w:szCs w:val="28"/>
        </w:rPr>
        <w:t>Примечание:</w:t>
      </w:r>
      <w:r w:rsidR="007F0947">
        <w:rPr>
          <w:sz w:val="28"/>
          <w:szCs w:val="28"/>
        </w:rPr>
        <w:t xml:space="preserve"> </w:t>
      </w:r>
    </w:p>
    <w:p w:rsidR="007F0947" w:rsidRPr="002E60A0" w:rsidRDefault="002E60A0" w:rsidP="007F0947">
      <w:pPr>
        <w:jc w:val="both"/>
        <w:rPr>
          <w:sz w:val="28"/>
          <w:szCs w:val="28"/>
        </w:rPr>
      </w:pPr>
      <w:r>
        <w:rPr>
          <w:sz w:val="28"/>
          <w:szCs w:val="28"/>
        </w:rPr>
        <w:t>П</w:t>
      </w:r>
      <w:r w:rsidRPr="002E60A0">
        <w:rPr>
          <w:sz w:val="28"/>
          <w:szCs w:val="28"/>
        </w:rPr>
        <w:t>ланируемая схема межмуниципальной маршрутной сети</w:t>
      </w:r>
      <w:r>
        <w:rPr>
          <w:sz w:val="28"/>
          <w:szCs w:val="28"/>
        </w:rPr>
        <w:t>, предусмотернн</w:t>
      </w:r>
      <w:r w:rsidR="00AD79AD">
        <w:rPr>
          <w:sz w:val="28"/>
          <w:szCs w:val="28"/>
        </w:rPr>
        <w:t>ая</w:t>
      </w:r>
      <w:r>
        <w:rPr>
          <w:sz w:val="28"/>
          <w:szCs w:val="28"/>
        </w:rPr>
        <w:t xml:space="preserve"> настоящим приложением, </w:t>
      </w:r>
      <w:r w:rsidR="00AD79AD">
        <w:rPr>
          <w:sz w:val="28"/>
          <w:szCs w:val="28"/>
        </w:rPr>
        <w:t xml:space="preserve">является проектной. </w:t>
      </w:r>
      <w:bookmarkStart w:id="2" w:name="_GoBack"/>
      <w:bookmarkEnd w:id="2"/>
    </w:p>
    <w:p w:rsidR="002E60A0" w:rsidRPr="002E60A0" w:rsidRDefault="002E60A0" w:rsidP="002E60A0">
      <w:pPr>
        <w:jc w:val="both"/>
        <w:rPr>
          <w:sz w:val="28"/>
          <w:szCs w:val="28"/>
        </w:rPr>
      </w:pPr>
    </w:p>
    <w:sectPr w:rsidR="002E60A0" w:rsidRPr="002E60A0" w:rsidSect="00D76452">
      <w:endnotePr>
        <w:numFmt w:val="decimal"/>
      </w:endnotePr>
      <w:pgSz w:w="16840" w:h="11907" w:orient="landscape" w:code="9"/>
      <w:pgMar w:top="1418" w:right="1134" w:bottom="851" w:left="85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5FD" w:rsidRDefault="001B55FD">
      <w:r>
        <w:separator/>
      </w:r>
    </w:p>
  </w:endnote>
  <w:endnote w:type="continuationSeparator" w:id="0">
    <w:p w:rsidR="001B55FD" w:rsidRDefault="001B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738" w:rsidRDefault="00345738">
    <w:pPr>
      <w:pStyle w:val="a5"/>
      <w:rPr>
        <w:sz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738" w:rsidRDefault="0034573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5FD" w:rsidRDefault="001B55FD">
      <w:r>
        <w:separator/>
      </w:r>
    </w:p>
  </w:footnote>
  <w:footnote w:type="continuationSeparator" w:id="0">
    <w:p w:rsidR="001B55FD" w:rsidRDefault="001B55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719570"/>
      <w:docPartObj>
        <w:docPartGallery w:val="Page Numbers (Top of Page)"/>
        <w:docPartUnique/>
      </w:docPartObj>
    </w:sdtPr>
    <w:sdtContent>
      <w:p w:rsidR="00345738" w:rsidRDefault="00345738">
        <w:pPr>
          <w:pStyle w:val="a3"/>
          <w:jc w:val="center"/>
        </w:pPr>
        <w:r>
          <w:fldChar w:fldCharType="begin"/>
        </w:r>
        <w:r>
          <w:instrText>PAGE   \* MERGEFORMAT</w:instrText>
        </w:r>
        <w:r>
          <w:fldChar w:fldCharType="separate"/>
        </w:r>
        <w:r w:rsidR="007F0947">
          <w:rPr>
            <w:noProof/>
          </w:rPr>
          <w:t>91</w:t>
        </w:r>
        <w:r>
          <w:fldChar w:fldCharType="end"/>
        </w:r>
      </w:p>
    </w:sdtContent>
  </w:sdt>
  <w:p w:rsidR="00345738" w:rsidRDefault="0034573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86F89"/>
    <w:multiLevelType w:val="hybridMultilevel"/>
    <w:tmpl w:val="907C6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CB3359"/>
    <w:multiLevelType w:val="hybridMultilevel"/>
    <w:tmpl w:val="CA3E2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FC2770"/>
    <w:multiLevelType w:val="multilevel"/>
    <w:tmpl w:val="5CB27D2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994"/>
    <w:rsid w:val="00004140"/>
    <w:rsid w:val="00007A42"/>
    <w:rsid w:val="00012C1F"/>
    <w:rsid w:val="00014419"/>
    <w:rsid w:val="00021AA9"/>
    <w:rsid w:val="00027E8D"/>
    <w:rsid w:val="0007678C"/>
    <w:rsid w:val="00081BB8"/>
    <w:rsid w:val="00087193"/>
    <w:rsid w:val="000B1160"/>
    <w:rsid w:val="000D64B0"/>
    <w:rsid w:val="000F2BFC"/>
    <w:rsid w:val="000F759B"/>
    <w:rsid w:val="00105791"/>
    <w:rsid w:val="00110BDC"/>
    <w:rsid w:val="0012039B"/>
    <w:rsid w:val="00144E13"/>
    <w:rsid w:val="00152D1E"/>
    <w:rsid w:val="00154605"/>
    <w:rsid w:val="00173724"/>
    <w:rsid w:val="00185134"/>
    <w:rsid w:val="00187BF5"/>
    <w:rsid w:val="00190DEE"/>
    <w:rsid w:val="001912BD"/>
    <w:rsid w:val="001B55FD"/>
    <w:rsid w:val="001B7A0D"/>
    <w:rsid w:val="001D0AD1"/>
    <w:rsid w:val="001E53D8"/>
    <w:rsid w:val="001E6419"/>
    <w:rsid w:val="001E692E"/>
    <w:rsid w:val="00203375"/>
    <w:rsid w:val="00204F72"/>
    <w:rsid w:val="00205EB3"/>
    <w:rsid w:val="00213BB4"/>
    <w:rsid w:val="00221B99"/>
    <w:rsid w:val="0024384B"/>
    <w:rsid w:val="00247770"/>
    <w:rsid w:val="00271A76"/>
    <w:rsid w:val="00271AE9"/>
    <w:rsid w:val="00287FD6"/>
    <w:rsid w:val="002A2CC8"/>
    <w:rsid w:val="002A418D"/>
    <w:rsid w:val="002B298C"/>
    <w:rsid w:val="002B6B95"/>
    <w:rsid w:val="002C3727"/>
    <w:rsid w:val="002D3B09"/>
    <w:rsid w:val="002D7C36"/>
    <w:rsid w:val="002E3A70"/>
    <w:rsid w:val="002E60A0"/>
    <w:rsid w:val="003101D3"/>
    <w:rsid w:val="003239B4"/>
    <w:rsid w:val="00345738"/>
    <w:rsid w:val="00361371"/>
    <w:rsid w:val="0036337D"/>
    <w:rsid w:val="00375426"/>
    <w:rsid w:val="0038587B"/>
    <w:rsid w:val="00391B66"/>
    <w:rsid w:val="003A0991"/>
    <w:rsid w:val="003F4EA4"/>
    <w:rsid w:val="0041146B"/>
    <w:rsid w:val="00417640"/>
    <w:rsid w:val="00425644"/>
    <w:rsid w:val="00426FF1"/>
    <w:rsid w:val="00451B0E"/>
    <w:rsid w:val="00452B54"/>
    <w:rsid w:val="00457052"/>
    <w:rsid w:val="004573C6"/>
    <w:rsid w:val="00460898"/>
    <w:rsid w:val="0047451C"/>
    <w:rsid w:val="00474BDC"/>
    <w:rsid w:val="00477C5B"/>
    <w:rsid w:val="004827C1"/>
    <w:rsid w:val="00482C3C"/>
    <w:rsid w:val="0048635B"/>
    <w:rsid w:val="0049613D"/>
    <w:rsid w:val="004965B8"/>
    <w:rsid w:val="004A0EEC"/>
    <w:rsid w:val="004B0268"/>
    <w:rsid w:val="004D379D"/>
    <w:rsid w:val="004F2F09"/>
    <w:rsid w:val="004F67A5"/>
    <w:rsid w:val="005237B7"/>
    <w:rsid w:val="0054374E"/>
    <w:rsid w:val="00570255"/>
    <w:rsid w:val="005831CA"/>
    <w:rsid w:val="00593CBA"/>
    <w:rsid w:val="005945BC"/>
    <w:rsid w:val="005B47B6"/>
    <w:rsid w:val="005C07F9"/>
    <w:rsid w:val="005C48F7"/>
    <w:rsid w:val="005D2020"/>
    <w:rsid w:val="005E0F35"/>
    <w:rsid w:val="005F3855"/>
    <w:rsid w:val="00616C06"/>
    <w:rsid w:val="00620D22"/>
    <w:rsid w:val="006246CD"/>
    <w:rsid w:val="00666BDF"/>
    <w:rsid w:val="0068158E"/>
    <w:rsid w:val="00687B70"/>
    <w:rsid w:val="0069184F"/>
    <w:rsid w:val="00697B16"/>
    <w:rsid w:val="006D62DC"/>
    <w:rsid w:val="006F2DC4"/>
    <w:rsid w:val="006F4247"/>
    <w:rsid w:val="00723519"/>
    <w:rsid w:val="00733ED9"/>
    <w:rsid w:val="0074074F"/>
    <w:rsid w:val="00744373"/>
    <w:rsid w:val="00746BD5"/>
    <w:rsid w:val="00753612"/>
    <w:rsid w:val="00754F2D"/>
    <w:rsid w:val="007605C7"/>
    <w:rsid w:val="007653C0"/>
    <w:rsid w:val="007767E5"/>
    <w:rsid w:val="0078705B"/>
    <w:rsid w:val="00794590"/>
    <w:rsid w:val="007B6215"/>
    <w:rsid w:val="007F0947"/>
    <w:rsid w:val="007F3006"/>
    <w:rsid w:val="0080077B"/>
    <w:rsid w:val="008150CC"/>
    <w:rsid w:val="008217BE"/>
    <w:rsid w:val="008376D3"/>
    <w:rsid w:val="00886F02"/>
    <w:rsid w:val="008874FD"/>
    <w:rsid w:val="008A5E96"/>
    <w:rsid w:val="008B484C"/>
    <w:rsid w:val="008F2667"/>
    <w:rsid w:val="008F50BF"/>
    <w:rsid w:val="00903996"/>
    <w:rsid w:val="00903DDC"/>
    <w:rsid w:val="00906FA7"/>
    <w:rsid w:val="00913994"/>
    <w:rsid w:val="009144AD"/>
    <w:rsid w:val="0091480D"/>
    <w:rsid w:val="00941B7E"/>
    <w:rsid w:val="00944350"/>
    <w:rsid w:val="009650E0"/>
    <w:rsid w:val="00975E4E"/>
    <w:rsid w:val="00981834"/>
    <w:rsid w:val="009879DF"/>
    <w:rsid w:val="009C4ABA"/>
    <w:rsid w:val="009D14EE"/>
    <w:rsid w:val="009F7164"/>
    <w:rsid w:val="00A01858"/>
    <w:rsid w:val="00A1229F"/>
    <w:rsid w:val="00A25DBB"/>
    <w:rsid w:val="00A27580"/>
    <w:rsid w:val="00A33042"/>
    <w:rsid w:val="00A3581D"/>
    <w:rsid w:val="00AA218C"/>
    <w:rsid w:val="00AD3451"/>
    <w:rsid w:val="00AD79AD"/>
    <w:rsid w:val="00AD7E15"/>
    <w:rsid w:val="00AE324C"/>
    <w:rsid w:val="00AF2967"/>
    <w:rsid w:val="00B07656"/>
    <w:rsid w:val="00B44A5F"/>
    <w:rsid w:val="00B450A5"/>
    <w:rsid w:val="00B528F3"/>
    <w:rsid w:val="00B66955"/>
    <w:rsid w:val="00B713DD"/>
    <w:rsid w:val="00B715E7"/>
    <w:rsid w:val="00B74A95"/>
    <w:rsid w:val="00B868B9"/>
    <w:rsid w:val="00B87995"/>
    <w:rsid w:val="00BA5A70"/>
    <w:rsid w:val="00BC488B"/>
    <w:rsid w:val="00BD2B59"/>
    <w:rsid w:val="00BD438D"/>
    <w:rsid w:val="00BE1DD3"/>
    <w:rsid w:val="00C3461E"/>
    <w:rsid w:val="00C40881"/>
    <w:rsid w:val="00C43890"/>
    <w:rsid w:val="00C64A57"/>
    <w:rsid w:val="00C71EE1"/>
    <w:rsid w:val="00C826B7"/>
    <w:rsid w:val="00C96F98"/>
    <w:rsid w:val="00CA45E6"/>
    <w:rsid w:val="00CA6FF9"/>
    <w:rsid w:val="00CA7455"/>
    <w:rsid w:val="00CB2491"/>
    <w:rsid w:val="00CB39BF"/>
    <w:rsid w:val="00CB5D80"/>
    <w:rsid w:val="00CC3AEE"/>
    <w:rsid w:val="00CD3E18"/>
    <w:rsid w:val="00CE21B7"/>
    <w:rsid w:val="00D06D0E"/>
    <w:rsid w:val="00D22A27"/>
    <w:rsid w:val="00D3044A"/>
    <w:rsid w:val="00D33854"/>
    <w:rsid w:val="00D47DB9"/>
    <w:rsid w:val="00D50F7C"/>
    <w:rsid w:val="00D56164"/>
    <w:rsid w:val="00D572E3"/>
    <w:rsid w:val="00D76452"/>
    <w:rsid w:val="00D83075"/>
    <w:rsid w:val="00D8636D"/>
    <w:rsid w:val="00D92B08"/>
    <w:rsid w:val="00D92B11"/>
    <w:rsid w:val="00DD465A"/>
    <w:rsid w:val="00DD535C"/>
    <w:rsid w:val="00DD74B0"/>
    <w:rsid w:val="00DE1B2C"/>
    <w:rsid w:val="00E06208"/>
    <w:rsid w:val="00E14621"/>
    <w:rsid w:val="00E232E3"/>
    <w:rsid w:val="00E54B6F"/>
    <w:rsid w:val="00E931EB"/>
    <w:rsid w:val="00EC1C2F"/>
    <w:rsid w:val="00ED14CF"/>
    <w:rsid w:val="00ED2E12"/>
    <w:rsid w:val="00ED7FF9"/>
    <w:rsid w:val="00EE0822"/>
    <w:rsid w:val="00F03BBF"/>
    <w:rsid w:val="00F12442"/>
    <w:rsid w:val="00F22B88"/>
    <w:rsid w:val="00F321C6"/>
    <w:rsid w:val="00F551A0"/>
    <w:rsid w:val="00F62C23"/>
    <w:rsid w:val="00F750BF"/>
    <w:rsid w:val="00F873BF"/>
    <w:rsid w:val="00F87C8A"/>
    <w:rsid w:val="00FB11C4"/>
    <w:rsid w:val="00FB60E4"/>
    <w:rsid w:val="00FC4F89"/>
    <w:rsid w:val="00FD758A"/>
    <w:rsid w:val="00FE4FDA"/>
    <w:rsid w:val="00FF1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478517"/>
  <w15:docId w15:val="{392997E9-3D1D-4216-B1D9-22E716EB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321C6"/>
    <w:rPr>
      <w:sz w:val="24"/>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rsid w:val="00B450A5"/>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paragraph" w:styleId="a7">
    <w:name w:val="Balloon Text"/>
    <w:basedOn w:val="a"/>
    <w:link w:val="a8"/>
    <w:rsid w:val="0047451C"/>
    <w:rPr>
      <w:rFonts w:ascii="Tahoma" w:hAnsi="Tahoma" w:cs="Tahoma"/>
      <w:sz w:val="16"/>
      <w:szCs w:val="16"/>
    </w:rPr>
  </w:style>
  <w:style w:type="character" w:customStyle="1" w:styleId="a8">
    <w:name w:val="Текст выноски Знак"/>
    <w:link w:val="a7"/>
    <w:rsid w:val="0047451C"/>
    <w:rPr>
      <w:rFonts w:ascii="Tahoma" w:hAnsi="Tahoma" w:cs="Tahoma"/>
      <w:sz w:val="16"/>
      <w:szCs w:val="16"/>
    </w:rPr>
  </w:style>
  <w:style w:type="paragraph" w:customStyle="1" w:styleId="ConsPlusNormal">
    <w:name w:val="ConsPlusNormal"/>
    <w:rsid w:val="00913994"/>
    <w:pPr>
      <w:autoSpaceDE w:val="0"/>
      <w:autoSpaceDN w:val="0"/>
      <w:adjustRightInd w:val="0"/>
    </w:pPr>
    <w:rPr>
      <w:rFonts w:eastAsia="Calibri"/>
      <w:b/>
      <w:bCs/>
      <w:sz w:val="28"/>
      <w:szCs w:val="28"/>
      <w:lang w:eastAsia="en-US"/>
    </w:rPr>
  </w:style>
  <w:style w:type="table" w:styleId="a9">
    <w:name w:val="Table Grid"/>
    <w:basedOn w:val="a1"/>
    <w:rsid w:val="00B45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906FA7"/>
    <w:pPr>
      <w:widowControl w:val="0"/>
      <w:autoSpaceDE w:val="0"/>
      <w:autoSpaceDN w:val="0"/>
      <w:adjustRightInd w:val="0"/>
    </w:pPr>
    <w:rPr>
      <w:rFonts w:ascii="Arial" w:eastAsiaTheme="minorEastAsia" w:hAnsi="Arial" w:cs="Arial"/>
      <w:b/>
      <w:bCs/>
      <w:sz w:val="24"/>
      <w:szCs w:val="24"/>
    </w:rPr>
  </w:style>
  <w:style w:type="paragraph" w:customStyle="1" w:styleId="ConsPlusJurTerm">
    <w:name w:val="ConsPlusJurTerm"/>
    <w:uiPriority w:val="99"/>
    <w:rsid w:val="001912BD"/>
    <w:pPr>
      <w:widowControl w:val="0"/>
      <w:autoSpaceDE w:val="0"/>
      <w:autoSpaceDN w:val="0"/>
      <w:adjustRightInd w:val="0"/>
    </w:pPr>
    <w:rPr>
      <w:rFonts w:ascii="Tahoma" w:eastAsiaTheme="minorEastAsia" w:hAnsi="Tahoma" w:cs="Tahoma"/>
      <w:sz w:val="26"/>
      <w:szCs w:val="26"/>
    </w:rPr>
  </w:style>
  <w:style w:type="paragraph" w:styleId="aa">
    <w:name w:val="List Paragraph"/>
    <w:basedOn w:val="a"/>
    <w:uiPriority w:val="34"/>
    <w:qFormat/>
    <w:rsid w:val="00EE0822"/>
    <w:pPr>
      <w:ind w:left="720"/>
      <w:contextualSpacing/>
    </w:pPr>
  </w:style>
  <w:style w:type="paragraph" w:styleId="ab">
    <w:name w:val="Normal (Web)"/>
    <w:basedOn w:val="a"/>
    <w:uiPriority w:val="99"/>
    <w:unhideWhenUsed/>
    <w:rsid w:val="005B47B6"/>
    <w:pPr>
      <w:widowControl/>
      <w:spacing w:before="100" w:beforeAutospacing="1" w:after="100" w:afterAutospacing="1"/>
    </w:pPr>
    <w:rPr>
      <w:sz w:val="24"/>
      <w:szCs w:val="24"/>
    </w:rPr>
  </w:style>
  <w:style w:type="character" w:styleId="ac">
    <w:name w:val="Hyperlink"/>
    <w:basedOn w:val="a0"/>
    <w:uiPriority w:val="99"/>
    <w:semiHidden/>
    <w:unhideWhenUsed/>
    <w:rsid w:val="00753612"/>
    <w:rPr>
      <w:color w:val="0000FF"/>
      <w:u w:val="single"/>
    </w:rPr>
  </w:style>
  <w:style w:type="character" w:styleId="ad">
    <w:name w:val="FollowedHyperlink"/>
    <w:basedOn w:val="a0"/>
    <w:uiPriority w:val="99"/>
    <w:semiHidden/>
    <w:unhideWhenUsed/>
    <w:rsid w:val="00753612"/>
    <w:rPr>
      <w:color w:val="800080"/>
      <w:u w:val="single"/>
    </w:rPr>
  </w:style>
  <w:style w:type="paragraph" w:customStyle="1" w:styleId="msonormal0">
    <w:name w:val="msonormal"/>
    <w:basedOn w:val="a"/>
    <w:rsid w:val="00753612"/>
    <w:pPr>
      <w:widowControl/>
      <w:spacing w:before="100" w:beforeAutospacing="1" w:after="100" w:afterAutospacing="1"/>
    </w:pPr>
    <w:rPr>
      <w:sz w:val="24"/>
      <w:szCs w:val="24"/>
    </w:rPr>
  </w:style>
  <w:style w:type="paragraph" w:customStyle="1" w:styleId="xl79">
    <w:name w:val="xl79"/>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a"/>
    <w:rsid w:val="00753612"/>
    <w:pPr>
      <w:widowControl/>
      <w:spacing w:before="100" w:beforeAutospacing="1" w:after="100" w:afterAutospacing="1"/>
    </w:pPr>
    <w:rPr>
      <w:color w:val="FF0000"/>
      <w:sz w:val="24"/>
      <w:szCs w:val="24"/>
    </w:rPr>
  </w:style>
  <w:style w:type="paragraph" w:customStyle="1" w:styleId="xl81">
    <w:name w:val="xl81"/>
    <w:basedOn w:val="a"/>
    <w:rsid w:val="00753612"/>
    <w:pPr>
      <w:widowControl/>
      <w:shd w:val="clear" w:color="000000" w:fill="BFBFBF"/>
      <w:spacing w:before="100" w:beforeAutospacing="1" w:after="100" w:afterAutospacing="1"/>
    </w:pPr>
    <w:rPr>
      <w:color w:val="FF0000"/>
      <w:sz w:val="24"/>
      <w:szCs w:val="24"/>
    </w:rPr>
  </w:style>
  <w:style w:type="paragraph" w:customStyle="1" w:styleId="xl82">
    <w:name w:val="xl82"/>
    <w:basedOn w:val="a"/>
    <w:rsid w:val="00753612"/>
    <w:pPr>
      <w:widowControl/>
      <w:spacing w:before="100" w:beforeAutospacing="1" w:after="100" w:afterAutospacing="1"/>
    </w:pPr>
    <w:rPr>
      <w:sz w:val="24"/>
      <w:szCs w:val="24"/>
    </w:rPr>
  </w:style>
  <w:style w:type="paragraph" w:customStyle="1" w:styleId="xl83">
    <w:name w:val="xl83"/>
    <w:basedOn w:val="a"/>
    <w:rsid w:val="00753612"/>
    <w:pPr>
      <w:widowControl/>
      <w:shd w:val="clear" w:color="000000" w:fill="BFBFBF"/>
      <w:spacing w:before="100" w:beforeAutospacing="1" w:after="100" w:afterAutospacing="1"/>
    </w:pPr>
    <w:rPr>
      <w:sz w:val="24"/>
      <w:szCs w:val="24"/>
    </w:rPr>
  </w:style>
  <w:style w:type="paragraph" w:customStyle="1" w:styleId="xl84">
    <w:name w:val="xl84"/>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87">
    <w:name w:val="xl87"/>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88">
    <w:name w:val="xl88"/>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
    <w:name w:val="xl89"/>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0">
    <w:name w:val="xl90"/>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
    <w:name w:val="xl92"/>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
    <w:name w:val="xl93"/>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4">
    <w:name w:val="xl94"/>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7">
    <w:name w:val="xl97"/>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1">
    <w:name w:val="xl101"/>
    <w:basedOn w:val="a"/>
    <w:rsid w:val="00753612"/>
    <w:pPr>
      <w:widowControl/>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2">
    <w:name w:val="xl102"/>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4">
    <w:name w:val="xl104"/>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5">
    <w:name w:val="xl105"/>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6">
    <w:name w:val="xl106"/>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7">
    <w:name w:val="xl107"/>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8">
    <w:name w:val="xl108"/>
    <w:basedOn w:val="a"/>
    <w:rsid w:val="00753612"/>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9">
    <w:name w:val="xl109"/>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0">
    <w:name w:val="xl110"/>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1">
    <w:name w:val="xl111"/>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2">
    <w:name w:val="xl112"/>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3">
    <w:name w:val="xl113"/>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4">
    <w:name w:val="xl114"/>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5">
    <w:name w:val="xl115"/>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16">
    <w:name w:val="xl116"/>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7">
    <w:name w:val="xl117"/>
    <w:basedOn w:val="a"/>
    <w:rsid w:val="00753612"/>
    <w:pPr>
      <w:widowControl/>
      <w:shd w:val="clear" w:color="000000" w:fill="92D050"/>
      <w:spacing w:before="100" w:beforeAutospacing="1" w:after="100" w:afterAutospacing="1"/>
    </w:pPr>
    <w:rPr>
      <w:sz w:val="24"/>
      <w:szCs w:val="24"/>
    </w:rPr>
  </w:style>
  <w:style w:type="paragraph" w:customStyle="1" w:styleId="xl118">
    <w:name w:val="xl118"/>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9">
    <w:name w:val="xl119"/>
    <w:basedOn w:val="a"/>
    <w:rsid w:val="00753612"/>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0">
    <w:name w:val="xl120"/>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1">
    <w:name w:val="xl121"/>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22">
    <w:name w:val="xl122"/>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23">
    <w:name w:val="xl123"/>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4">
    <w:name w:val="xl124"/>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5">
    <w:name w:val="xl125"/>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6">
    <w:name w:val="xl126"/>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7">
    <w:name w:val="xl127"/>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8">
    <w:name w:val="xl128"/>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9">
    <w:name w:val="xl129"/>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30">
    <w:name w:val="xl130"/>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1">
    <w:name w:val="xl131"/>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32">
    <w:name w:val="xl132"/>
    <w:basedOn w:val="a"/>
    <w:rsid w:val="0075361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33">
    <w:name w:val="xl133"/>
    <w:basedOn w:val="a"/>
    <w:rsid w:val="0075361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4">
    <w:name w:val="xl134"/>
    <w:basedOn w:val="a"/>
    <w:rsid w:val="0075361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5">
    <w:name w:val="xl135"/>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6">
    <w:name w:val="xl136"/>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a"/>
    <w:rsid w:val="00753612"/>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8">
    <w:name w:val="xl138"/>
    <w:basedOn w:val="a"/>
    <w:rsid w:val="00753612"/>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9">
    <w:name w:val="xl139"/>
    <w:basedOn w:val="a"/>
    <w:rsid w:val="0075361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40">
    <w:name w:val="xl140"/>
    <w:basedOn w:val="a"/>
    <w:rsid w:val="00753612"/>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textAlignment w:val="center"/>
    </w:pPr>
    <w:rPr>
      <w:sz w:val="24"/>
      <w:szCs w:val="24"/>
    </w:rPr>
  </w:style>
  <w:style w:type="paragraph" w:customStyle="1" w:styleId="xl141">
    <w:name w:val="xl141"/>
    <w:basedOn w:val="a"/>
    <w:rsid w:val="00753612"/>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textAlignment w:val="center"/>
    </w:pPr>
    <w:rPr>
      <w:sz w:val="24"/>
      <w:szCs w:val="24"/>
    </w:rPr>
  </w:style>
  <w:style w:type="paragraph" w:customStyle="1" w:styleId="xl142">
    <w:name w:val="xl142"/>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43">
    <w:name w:val="xl143"/>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44">
    <w:name w:val="xl144"/>
    <w:basedOn w:val="a"/>
    <w:rsid w:val="00753612"/>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5">
    <w:name w:val="xl145"/>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6">
    <w:name w:val="xl146"/>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7">
    <w:name w:val="xl147"/>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8">
    <w:name w:val="xl148"/>
    <w:basedOn w:val="a"/>
    <w:rsid w:val="0075361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9">
    <w:name w:val="xl149"/>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0">
    <w:name w:val="xl150"/>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151">
    <w:name w:val="xl151"/>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52">
    <w:name w:val="xl152"/>
    <w:basedOn w:val="a"/>
    <w:rsid w:val="00753612"/>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textAlignment w:val="center"/>
    </w:pPr>
    <w:rPr>
      <w:sz w:val="24"/>
      <w:szCs w:val="24"/>
    </w:rPr>
  </w:style>
  <w:style w:type="paragraph" w:customStyle="1" w:styleId="xl153">
    <w:name w:val="xl153"/>
    <w:basedOn w:val="a"/>
    <w:rsid w:val="00753612"/>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4">
    <w:name w:val="xl154"/>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color w:val="FF0000"/>
      <w:sz w:val="24"/>
      <w:szCs w:val="24"/>
    </w:rPr>
  </w:style>
  <w:style w:type="paragraph" w:customStyle="1" w:styleId="xl155">
    <w:name w:val="xl155"/>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156">
    <w:name w:val="xl156"/>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7">
    <w:name w:val="xl157"/>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color w:val="4F81BD"/>
      <w:sz w:val="24"/>
      <w:szCs w:val="24"/>
    </w:rPr>
  </w:style>
  <w:style w:type="paragraph" w:customStyle="1" w:styleId="xl158">
    <w:name w:val="xl158"/>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color w:val="4F81BD"/>
      <w:sz w:val="24"/>
      <w:szCs w:val="24"/>
    </w:rPr>
  </w:style>
  <w:style w:type="paragraph" w:customStyle="1" w:styleId="xl159">
    <w:name w:val="xl159"/>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color w:val="538DD5"/>
      <w:sz w:val="24"/>
      <w:szCs w:val="24"/>
    </w:rPr>
  </w:style>
  <w:style w:type="paragraph" w:customStyle="1" w:styleId="xl160">
    <w:name w:val="xl160"/>
    <w:basedOn w:val="a"/>
    <w:rsid w:val="00753612"/>
    <w:pPr>
      <w:widowControl/>
      <w:pBdr>
        <w:top w:val="single" w:sz="4" w:space="0" w:color="auto"/>
        <w:left w:val="single" w:sz="4" w:space="0" w:color="auto"/>
        <w:bottom w:val="single" w:sz="4" w:space="0" w:color="auto"/>
      </w:pBdr>
      <w:spacing w:before="100" w:beforeAutospacing="1" w:after="100" w:afterAutospacing="1"/>
      <w:jc w:val="center"/>
      <w:textAlignment w:val="center"/>
    </w:pPr>
    <w:rPr>
      <w:color w:val="538DD5"/>
      <w:sz w:val="24"/>
      <w:szCs w:val="24"/>
    </w:rPr>
  </w:style>
  <w:style w:type="paragraph" w:customStyle="1" w:styleId="xl161">
    <w:name w:val="xl161"/>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538DD5"/>
      <w:sz w:val="24"/>
      <w:szCs w:val="24"/>
    </w:rPr>
  </w:style>
  <w:style w:type="paragraph" w:customStyle="1" w:styleId="xl162">
    <w:name w:val="xl162"/>
    <w:basedOn w:val="a"/>
    <w:rsid w:val="0075361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3">
    <w:name w:val="xl163"/>
    <w:basedOn w:val="a"/>
    <w:rsid w:val="0075361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4">
    <w:name w:val="xl164"/>
    <w:basedOn w:val="a"/>
    <w:rsid w:val="00753612"/>
    <w:pPr>
      <w:widowControl/>
      <w:pBdr>
        <w:top w:val="single" w:sz="4" w:space="0" w:color="auto"/>
        <w:left w:val="single" w:sz="4" w:space="0" w:color="auto"/>
        <w:bottom w:val="single" w:sz="8"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165">
    <w:name w:val="xl165"/>
    <w:basedOn w:val="a"/>
    <w:rsid w:val="00753612"/>
    <w:pPr>
      <w:widowControl/>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6">
    <w:name w:val="xl166"/>
    <w:basedOn w:val="a"/>
    <w:rsid w:val="00753612"/>
    <w:pPr>
      <w:widowControl/>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167">
    <w:name w:val="xl167"/>
    <w:basedOn w:val="a"/>
    <w:rsid w:val="00753612"/>
    <w:pPr>
      <w:widowControl/>
      <w:pBdr>
        <w:top w:val="single" w:sz="4" w:space="0" w:color="auto"/>
        <w:left w:val="single" w:sz="4" w:space="0" w:color="auto"/>
        <w:bottom w:val="single" w:sz="8" w:space="0" w:color="auto"/>
        <w:right w:val="single" w:sz="4" w:space="0" w:color="auto"/>
      </w:pBdr>
      <w:shd w:val="clear" w:color="000000" w:fill="C4D79B"/>
      <w:spacing w:before="100" w:beforeAutospacing="1" w:after="100" w:afterAutospacing="1"/>
      <w:jc w:val="center"/>
      <w:textAlignment w:val="center"/>
    </w:pPr>
    <w:rPr>
      <w:sz w:val="24"/>
      <w:szCs w:val="24"/>
    </w:rPr>
  </w:style>
  <w:style w:type="paragraph" w:customStyle="1" w:styleId="xl168">
    <w:name w:val="xl168"/>
    <w:basedOn w:val="a"/>
    <w:rsid w:val="00753612"/>
    <w:pPr>
      <w:widowControl/>
      <w:pBdr>
        <w:top w:val="single" w:sz="8" w:space="0" w:color="auto"/>
        <w:left w:val="single" w:sz="4" w:space="0" w:color="auto"/>
        <w:bottom w:val="single" w:sz="4" w:space="0" w:color="auto"/>
      </w:pBdr>
      <w:shd w:val="clear" w:color="000000" w:fill="C4D79B"/>
      <w:spacing w:before="100" w:beforeAutospacing="1" w:after="100" w:afterAutospacing="1"/>
      <w:jc w:val="center"/>
      <w:textAlignment w:val="center"/>
    </w:pPr>
    <w:rPr>
      <w:b/>
      <w:bCs/>
      <w:sz w:val="24"/>
      <w:szCs w:val="24"/>
    </w:rPr>
  </w:style>
  <w:style w:type="paragraph" w:customStyle="1" w:styleId="xl169">
    <w:name w:val="xl169"/>
    <w:basedOn w:val="a"/>
    <w:rsid w:val="00753612"/>
    <w:pPr>
      <w:widowControl/>
      <w:pBdr>
        <w:top w:val="single" w:sz="4" w:space="0" w:color="auto"/>
        <w:left w:val="single" w:sz="4" w:space="0" w:color="auto"/>
        <w:bottom w:val="single" w:sz="8" w:space="0" w:color="auto"/>
      </w:pBdr>
      <w:shd w:val="clear" w:color="000000" w:fill="C4D79B"/>
      <w:spacing w:before="100" w:beforeAutospacing="1" w:after="100" w:afterAutospacing="1"/>
      <w:jc w:val="center"/>
      <w:textAlignment w:val="center"/>
    </w:pPr>
    <w:rPr>
      <w:b/>
      <w:bCs/>
      <w:sz w:val="24"/>
      <w:szCs w:val="24"/>
    </w:rPr>
  </w:style>
  <w:style w:type="paragraph" w:customStyle="1" w:styleId="xl170">
    <w:name w:val="xl170"/>
    <w:basedOn w:val="a"/>
    <w:rsid w:val="00753612"/>
    <w:pPr>
      <w:widowControl/>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1">
    <w:name w:val="xl171"/>
    <w:basedOn w:val="a"/>
    <w:rsid w:val="0075361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styleId="ae">
    <w:name w:val="annotation reference"/>
    <w:basedOn w:val="a0"/>
    <w:semiHidden/>
    <w:unhideWhenUsed/>
    <w:rsid w:val="008874FD"/>
    <w:rPr>
      <w:sz w:val="16"/>
      <w:szCs w:val="16"/>
    </w:rPr>
  </w:style>
  <w:style w:type="paragraph" w:styleId="af">
    <w:name w:val="annotation text"/>
    <w:basedOn w:val="a"/>
    <w:link w:val="af0"/>
    <w:semiHidden/>
    <w:unhideWhenUsed/>
    <w:rsid w:val="008874FD"/>
  </w:style>
  <w:style w:type="character" w:customStyle="1" w:styleId="af0">
    <w:name w:val="Текст примечания Знак"/>
    <w:basedOn w:val="a0"/>
    <w:link w:val="af"/>
    <w:semiHidden/>
    <w:rsid w:val="008874FD"/>
  </w:style>
  <w:style w:type="paragraph" w:styleId="af1">
    <w:name w:val="annotation subject"/>
    <w:basedOn w:val="af"/>
    <w:next w:val="af"/>
    <w:link w:val="af2"/>
    <w:semiHidden/>
    <w:unhideWhenUsed/>
    <w:rsid w:val="008874FD"/>
    <w:rPr>
      <w:b/>
      <w:bCs/>
    </w:rPr>
  </w:style>
  <w:style w:type="character" w:customStyle="1" w:styleId="af2">
    <w:name w:val="Тема примечания Знак"/>
    <w:basedOn w:val="af0"/>
    <w:link w:val="af1"/>
    <w:semiHidden/>
    <w:rsid w:val="008874FD"/>
    <w:rPr>
      <w:b/>
      <w:bCs/>
    </w:rPr>
  </w:style>
  <w:style w:type="paragraph" w:customStyle="1" w:styleId="font5">
    <w:name w:val="font5"/>
    <w:basedOn w:val="a"/>
    <w:rsid w:val="00D76452"/>
    <w:pPr>
      <w:widowControl/>
      <w:spacing w:before="100" w:beforeAutospacing="1" w:after="100" w:afterAutospacing="1"/>
    </w:pPr>
    <w:rPr>
      <w:rFonts w:ascii="Tahoma" w:hAnsi="Tahoma" w:cs="Tahoma"/>
      <w:color w:val="000000"/>
      <w:sz w:val="18"/>
      <w:szCs w:val="18"/>
    </w:rPr>
  </w:style>
  <w:style w:type="paragraph" w:customStyle="1" w:styleId="font6">
    <w:name w:val="font6"/>
    <w:basedOn w:val="a"/>
    <w:rsid w:val="00D76452"/>
    <w:pPr>
      <w:widowControl/>
      <w:spacing w:before="100" w:beforeAutospacing="1" w:after="100" w:afterAutospacing="1"/>
    </w:pPr>
    <w:rPr>
      <w:rFonts w:ascii="Tahoma" w:hAnsi="Tahoma" w:cs="Tahoma"/>
      <w:b/>
      <w:bCs/>
      <w:color w:val="000000"/>
      <w:sz w:val="18"/>
      <w:szCs w:val="18"/>
    </w:rPr>
  </w:style>
  <w:style w:type="paragraph" w:customStyle="1" w:styleId="xl63">
    <w:name w:val="xl63"/>
    <w:basedOn w:val="a"/>
    <w:rsid w:val="00D76452"/>
    <w:pPr>
      <w:widowControl/>
      <w:pBdr>
        <w:top w:val="single" w:sz="4" w:space="0" w:color="auto"/>
        <w:left w:val="single" w:sz="4" w:space="0" w:color="auto"/>
        <w:bottom w:val="single" w:sz="4" w:space="0" w:color="auto"/>
        <w:right w:val="single" w:sz="4" w:space="0" w:color="auto"/>
      </w:pBdr>
      <w:shd w:val="clear" w:color="000000" w:fill="FFC7CE"/>
      <w:spacing w:before="100" w:beforeAutospacing="1" w:after="100" w:afterAutospacing="1"/>
    </w:pPr>
    <w:rPr>
      <w:b/>
      <w:bCs/>
      <w:sz w:val="24"/>
      <w:szCs w:val="24"/>
    </w:rPr>
  </w:style>
  <w:style w:type="paragraph" w:customStyle="1" w:styleId="xl64">
    <w:name w:val="xl64"/>
    <w:basedOn w:val="a"/>
    <w:rsid w:val="00D76452"/>
    <w:pPr>
      <w:widowControl/>
      <w:shd w:val="clear" w:color="000000" w:fill="C00000"/>
      <w:spacing w:before="100" w:beforeAutospacing="1" w:after="100" w:afterAutospacing="1"/>
    </w:pPr>
    <w:rPr>
      <w:sz w:val="24"/>
      <w:szCs w:val="24"/>
    </w:rPr>
  </w:style>
  <w:style w:type="paragraph" w:customStyle="1" w:styleId="xl65">
    <w:name w:val="xl65"/>
    <w:basedOn w:val="a"/>
    <w:rsid w:val="00D76452"/>
    <w:pPr>
      <w:widowControl/>
      <w:shd w:val="clear" w:color="000000" w:fill="B3E7BE"/>
      <w:spacing w:before="100" w:beforeAutospacing="1" w:after="100" w:afterAutospacing="1"/>
    </w:pPr>
    <w:rPr>
      <w:sz w:val="24"/>
      <w:szCs w:val="24"/>
    </w:rPr>
  </w:style>
  <w:style w:type="paragraph" w:customStyle="1" w:styleId="xl66">
    <w:name w:val="xl66"/>
    <w:basedOn w:val="a"/>
    <w:rsid w:val="00D76452"/>
    <w:pPr>
      <w:widowControl/>
      <w:shd w:val="clear" w:color="000000" w:fill="C5D9F1"/>
      <w:spacing w:before="100" w:beforeAutospacing="1" w:after="100" w:afterAutospacing="1"/>
    </w:pPr>
    <w:rPr>
      <w:sz w:val="24"/>
      <w:szCs w:val="24"/>
    </w:rPr>
  </w:style>
  <w:style w:type="paragraph" w:customStyle="1" w:styleId="xl67">
    <w:name w:val="xl67"/>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
    <w:rsid w:val="00D76452"/>
    <w:pPr>
      <w:widowControl/>
      <w:spacing w:before="100" w:beforeAutospacing="1" w:after="100" w:afterAutospacing="1"/>
      <w:jc w:val="center"/>
    </w:pPr>
    <w:rPr>
      <w:sz w:val="24"/>
      <w:szCs w:val="24"/>
    </w:rPr>
  </w:style>
  <w:style w:type="paragraph" w:customStyle="1" w:styleId="xl70">
    <w:name w:val="xl70"/>
    <w:basedOn w:val="a"/>
    <w:rsid w:val="00D76452"/>
    <w:pPr>
      <w:widowControl/>
      <w:spacing w:before="100" w:beforeAutospacing="1" w:after="100" w:afterAutospacing="1"/>
      <w:jc w:val="center"/>
      <w:textAlignment w:val="center"/>
    </w:pPr>
    <w:rPr>
      <w:sz w:val="24"/>
      <w:szCs w:val="24"/>
    </w:rPr>
  </w:style>
  <w:style w:type="paragraph" w:customStyle="1" w:styleId="xl71">
    <w:name w:val="xl71"/>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3">
    <w:name w:val="xl73"/>
    <w:basedOn w:val="a"/>
    <w:rsid w:val="00D76452"/>
    <w:pPr>
      <w:widowControl/>
      <w:shd w:val="clear" w:color="000000" w:fill="FFFF00"/>
      <w:spacing w:before="100" w:beforeAutospacing="1" w:after="100" w:afterAutospacing="1"/>
    </w:pPr>
    <w:rPr>
      <w:color w:val="FF0000"/>
      <w:sz w:val="24"/>
      <w:szCs w:val="24"/>
    </w:rPr>
  </w:style>
  <w:style w:type="paragraph" w:customStyle="1" w:styleId="xl74">
    <w:name w:val="xl74"/>
    <w:basedOn w:val="a"/>
    <w:rsid w:val="00D76452"/>
    <w:pPr>
      <w:widowControl/>
      <w:shd w:val="clear" w:color="000000" w:fill="FFFF00"/>
      <w:spacing w:before="100" w:beforeAutospacing="1" w:after="100" w:afterAutospacing="1"/>
    </w:pPr>
    <w:rPr>
      <w:sz w:val="24"/>
      <w:szCs w:val="24"/>
    </w:rPr>
  </w:style>
  <w:style w:type="paragraph" w:customStyle="1" w:styleId="xl75">
    <w:name w:val="xl75"/>
    <w:basedOn w:val="a"/>
    <w:rsid w:val="00D764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76">
    <w:name w:val="xl76"/>
    <w:basedOn w:val="a"/>
    <w:rsid w:val="00D76452"/>
    <w:pPr>
      <w:widowControl/>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77">
    <w:name w:val="xl77"/>
    <w:basedOn w:val="a"/>
    <w:rsid w:val="00D76452"/>
    <w:pPr>
      <w:widowControl/>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78">
    <w:name w:val="xl78"/>
    <w:basedOn w:val="a"/>
    <w:rsid w:val="00D76452"/>
    <w:pPr>
      <w:widowControl/>
      <w:pBdr>
        <w:left w:val="single" w:sz="8"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72">
    <w:name w:val="xl172"/>
    <w:basedOn w:val="a"/>
    <w:rsid w:val="00D76452"/>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3">
    <w:name w:val="xl173"/>
    <w:basedOn w:val="a"/>
    <w:rsid w:val="00D76452"/>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4">
    <w:name w:val="xl174"/>
    <w:basedOn w:val="a"/>
    <w:rsid w:val="00D76452"/>
    <w:pPr>
      <w:widowControl/>
      <w:pBdr>
        <w:left w:val="single" w:sz="8"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75">
    <w:name w:val="xl175"/>
    <w:basedOn w:val="a"/>
    <w:rsid w:val="00D76452"/>
    <w:pPr>
      <w:widowControl/>
      <w:pBdr>
        <w:bottom w:val="single" w:sz="4" w:space="0" w:color="auto"/>
      </w:pBdr>
      <w:spacing w:before="100" w:beforeAutospacing="1" w:after="100" w:afterAutospacing="1"/>
      <w:jc w:val="center"/>
      <w:textAlignment w:val="center"/>
    </w:pPr>
    <w:rPr>
      <w:b/>
      <w:bCs/>
      <w:sz w:val="24"/>
      <w:szCs w:val="24"/>
    </w:rPr>
  </w:style>
  <w:style w:type="paragraph" w:customStyle="1" w:styleId="xl176">
    <w:name w:val="xl176"/>
    <w:basedOn w:val="a"/>
    <w:rsid w:val="00D76452"/>
    <w:pPr>
      <w:widowControl/>
      <w:pBdr>
        <w:bottom w:val="single" w:sz="4" w:space="0" w:color="auto"/>
      </w:pBdr>
      <w:spacing w:before="100" w:beforeAutospacing="1" w:after="100" w:afterAutospacing="1"/>
      <w:jc w:val="center"/>
      <w:textAlignment w:val="center"/>
    </w:pPr>
    <w:rPr>
      <w:b/>
      <w:bCs/>
      <w:sz w:val="24"/>
      <w:szCs w:val="24"/>
    </w:rPr>
  </w:style>
  <w:style w:type="paragraph" w:customStyle="1" w:styleId="xl177">
    <w:name w:val="xl177"/>
    <w:basedOn w:val="a"/>
    <w:rsid w:val="00D76452"/>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8">
    <w:name w:val="xl178"/>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79">
    <w:name w:val="xl179"/>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0">
    <w:name w:val="xl180"/>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1">
    <w:name w:val="xl181"/>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2">
    <w:name w:val="xl182"/>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3">
    <w:name w:val="xl183"/>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184">
    <w:name w:val="xl184"/>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85">
    <w:name w:val="xl185"/>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86">
    <w:name w:val="xl186"/>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87">
    <w:name w:val="xl187"/>
    <w:basedOn w:val="a"/>
    <w:rsid w:val="00D7645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88">
    <w:name w:val="xl188"/>
    <w:basedOn w:val="a"/>
    <w:rsid w:val="00D764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89">
    <w:name w:val="xl189"/>
    <w:basedOn w:val="a"/>
    <w:rsid w:val="00D764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90">
    <w:name w:val="xl190"/>
    <w:basedOn w:val="a"/>
    <w:rsid w:val="00D764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91">
    <w:name w:val="xl191"/>
    <w:basedOn w:val="a"/>
    <w:rsid w:val="00D764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92">
    <w:name w:val="xl192"/>
    <w:basedOn w:val="a"/>
    <w:rsid w:val="00D7645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93">
    <w:name w:val="xl193"/>
    <w:basedOn w:val="a"/>
    <w:rsid w:val="00D76452"/>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4">
    <w:name w:val="xl194"/>
    <w:basedOn w:val="a"/>
    <w:rsid w:val="00D76452"/>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95">
    <w:name w:val="xl195"/>
    <w:basedOn w:val="a"/>
    <w:rsid w:val="00D76452"/>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6">
    <w:name w:val="xl196"/>
    <w:basedOn w:val="a"/>
    <w:rsid w:val="00D76452"/>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7">
    <w:name w:val="xl197"/>
    <w:basedOn w:val="a"/>
    <w:rsid w:val="00D76452"/>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198">
    <w:name w:val="xl198"/>
    <w:basedOn w:val="a"/>
    <w:rsid w:val="00D76452"/>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64939">
      <w:bodyDiv w:val="1"/>
      <w:marLeft w:val="0"/>
      <w:marRight w:val="0"/>
      <w:marTop w:val="0"/>
      <w:marBottom w:val="0"/>
      <w:divBdr>
        <w:top w:val="none" w:sz="0" w:space="0" w:color="auto"/>
        <w:left w:val="none" w:sz="0" w:space="0" w:color="auto"/>
        <w:bottom w:val="none" w:sz="0" w:space="0" w:color="auto"/>
        <w:right w:val="none" w:sz="0" w:space="0" w:color="auto"/>
      </w:divBdr>
    </w:div>
    <w:div w:id="184829137">
      <w:bodyDiv w:val="1"/>
      <w:marLeft w:val="0"/>
      <w:marRight w:val="0"/>
      <w:marTop w:val="0"/>
      <w:marBottom w:val="0"/>
      <w:divBdr>
        <w:top w:val="none" w:sz="0" w:space="0" w:color="auto"/>
        <w:left w:val="none" w:sz="0" w:space="0" w:color="auto"/>
        <w:bottom w:val="none" w:sz="0" w:space="0" w:color="auto"/>
        <w:right w:val="none" w:sz="0" w:space="0" w:color="auto"/>
      </w:divBdr>
    </w:div>
    <w:div w:id="271669009">
      <w:bodyDiv w:val="1"/>
      <w:marLeft w:val="0"/>
      <w:marRight w:val="0"/>
      <w:marTop w:val="0"/>
      <w:marBottom w:val="0"/>
      <w:divBdr>
        <w:top w:val="none" w:sz="0" w:space="0" w:color="auto"/>
        <w:left w:val="none" w:sz="0" w:space="0" w:color="auto"/>
        <w:bottom w:val="none" w:sz="0" w:space="0" w:color="auto"/>
        <w:right w:val="none" w:sz="0" w:space="0" w:color="auto"/>
      </w:divBdr>
    </w:div>
    <w:div w:id="274600812">
      <w:bodyDiv w:val="1"/>
      <w:marLeft w:val="0"/>
      <w:marRight w:val="0"/>
      <w:marTop w:val="0"/>
      <w:marBottom w:val="0"/>
      <w:divBdr>
        <w:top w:val="none" w:sz="0" w:space="0" w:color="auto"/>
        <w:left w:val="none" w:sz="0" w:space="0" w:color="auto"/>
        <w:bottom w:val="none" w:sz="0" w:space="0" w:color="auto"/>
        <w:right w:val="none" w:sz="0" w:space="0" w:color="auto"/>
      </w:divBdr>
    </w:div>
    <w:div w:id="476999763">
      <w:bodyDiv w:val="1"/>
      <w:marLeft w:val="0"/>
      <w:marRight w:val="0"/>
      <w:marTop w:val="0"/>
      <w:marBottom w:val="0"/>
      <w:divBdr>
        <w:top w:val="none" w:sz="0" w:space="0" w:color="auto"/>
        <w:left w:val="none" w:sz="0" w:space="0" w:color="auto"/>
        <w:bottom w:val="none" w:sz="0" w:space="0" w:color="auto"/>
        <w:right w:val="none" w:sz="0" w:space="0" w:color="auto"/>
      </w:divBdr>
    </w:div>
    <w:div w:id="719743152">
      <w:bodyDiv w:val="1"/>
      <w:marLeft w:val="0"/>
      <w:marRight w:val="0"/>
      <w:marTop w:val="0"/>
      <w:marBottom w:val="0"/>
      <w:divBdr>
        <w:top w:val="none" w:sz="0" w:space="0" w:color="auto"/>
        <w:left w:val="none" w:sz="0" w:space="0" w:color="auto"/>
        <w:bottom w:val="none" w:sz="0" w:space="0" w:color="auto"/>
        <w:right w:val="none" w:sz="0" w:space="0" w:color="auto"/>
      </w:divBdr>
    </w:div>
    <w:div w:id="742415986">
      <w:bodyDiv w:val="1"/>
      <w:marLeft w:val="0"/>
      <w:marRight w:val="0"/>
      <w:marTop w:val="0"/>
      <w:marBottom w:val="0"/>
      <w:divBdr>
        <w:top w:val="none" w:sz="0" w:space="0" w:color="auto"/>
        <w:left w:val="none" w:sz="0" w:space="0" w:color="auto"/>
        <w:bottom w:val="none" w:sz="0" w:space="0" w:color="auto"/>
        <w:right w:val="none" w:sz="0" w:space="0" w:color="auto"/>
      </w:divBdr>
    </w:div>
    <w:div w:id="836263196">
      <w:bodyDiv w:val="1"/>
      <w:marLeft w:val="0"/>
      <w:marRight w:val="0"/>
      <w:marTop w:val="0"/>
      <w:marBottom w:val="0"/>
      <w:divBdr>
        <w:top w:val="none" w:sz="0" w:space="0" w:color="auto"/>
        <w:left w:val="none" w:sz="0" w:space="0" w:color="auto"/>
        <w:bottom w:val="none" w:sz="0" w:space="0" w:color="auto"/>
        <w:right w:val="none" w:sz="0" w:space="0" w:color="auto"/>
      </w:divBdr>
    </w:div>
    <w:div w:id="974945925">
      <w:bodyDiv w:val="1"/>
      <w:marLeft w:val="0"/>
      <w:marRight w:val="0"/>
      <w:marTop w:val="0"/>
      <w:marBottom w:val="0"/>
      <w:divBdr>
        <w:top w:val="none" w:sz="0" w:space="0" w:color="auto"/>
        <w:left w:val="none" w:sz="0" w:space="0" w:color="auto"/>
        <w:bottom w:val="none" w:sz="0" w:space="0" w:color="auto"/>
        <w:right w:val="none" w:sz="0" w:space="0" w:color="auto"/>
      </w:divBdr>
    </w:div>
    <w:div w:id="1028683392">
      <w:bodyDiv w:val="1"/>
      <w:marLeft w:val="0"/>
      <w:marRight w:val="0"/>
      <w:marTop w:val="0"/>
      <w:marBottom w:val="0"/>
      <w:divBdr>
        <w:top w:val="none" w:sz="0" w:space="0" w:color="auto"/>
        <w:left w:val="none" w:sz="0" w:space="0" w:color="auto"/>
        <w:bottom w:val="none" w:sz="0" w:space="0" w:color="auto"/>
        <w:right w:val="none" w:sz="0" w:space="0" w:color="auto"/>
      </w:divBdr>
    </w:div>
    <w:div w:id="1107194548">
      <w:bodyDiv w:val="1"/>
      <w:marLeft w:val="0"/>
      <w:marRight w:val="0"/>
      <w:marTop w:val="0"/>
      <w:marBottom w:val="0"/>
      <w:divBdr>
        <w:top w:val="none" w:sz="0" w:space="0" w:color="auto"/>
        <w:left w:val="none" w:sz="0" w:space="0" w:color="auto"/>
        <w:bottom w:val="none" w:sz="0" w:space="0" w:color="auto"/>
        <w:right w:val="none" w:sz="0" w:space="0" w:color="auto"/>
      </w:divBdr>
    </w:div>
    <w:div w:id="1307902881">
      <w:bodyDiv w:val="1"/>
      <w:marLeft w:val="0"/>
      <w:marRight w:val="0"/>
      <w:marTop w:val="0"/>
      <w:marBottom w:val="0"/>
      <w:divBdr>
        <w:top w:val="none" w:sz="0" w:space="0" w:color="auto"/>
        <w:left w:val="none" w:sz="0" w:space="0" w:color="auto"/>
        <w:bottom w:val="none" w:sz="0" w:space="0" w:color="auto"/>
        <w:right w:val="none" w:sz="0" w:space="0" w:color="auto"/>
      </w:divBdr>
    </w:div>
    <w:div w:id="1316959182">
      <w:bodyDiv w:val="1"/>
      <w:marLeft w:val="0"/>
      <w:marRight w:val="0"/>
      <w:marTop w:val="0"/>
      <w:marBottom w:val="0"/>
      <w:divBdr>
        <w:top w:val="none" w:sz="0" w:space="0" w:color="auto"/>
        <w:left w:val="none" w:sz="0" w:space="0" w:color="auto"/>
        <w:bottom w:val="none" w:sz="0" w:space="0" w:color="auto"/>
        <w:right w:val="none" w:sz="0" w:space="0" w:color="auto"/>
      </w:divBdr>
    </w:div>
    <w:div w:id="1408457314">
      <w:bodyDiv w:val="1"/>
      <w:marLeft w:val="0"/>
      <w:marRight w:val="0"/>
      <w:marTop w:val="0"/>
      <w:marBottom w:val="0"/>
      <w:divBdr>
        <w:top w:val="none" w:sz="0" w:space="0" w:color="auto"/>
        <w:left w:val="none" w:sz="0" w:space="0" w:color="auto"/>
        <w:bottom w:val="none" w:sz="0" w:space="0" w:color="auto"/>
        <w:right w:val="none" w:sz="0" w:space="0" w:color="auto"/>
      </w:divBdr>
    </w:div>
    <w:div w:id="1813206868">
      <w:bodyDiv w:val="1"/>
      <w:marLeft w:val="0"/>
      <w:marRight w:val="0"/>
      <w:marTop w:val="0"/>
      <w:marBottom w:val="0"/>
      <w:divBdr>
        <w:top w:val="none" w:sz="0" w:space="0" w:color="auto"/>
        <w:left w:val="none" w:sz="0" w:space="0" w:color="auto"/>
        <w:bottom w:val="none" w:sz="0" w:space="0" w:color="auto"/>
        <w:right w:val="none" w:sz="0" w:space="0" w:color="auto"/>
      </w:divBdr>
    </w:div>
    <w:div w:id="1821384973">
      <w:bodyDiv w:val="1"/>
      <w:marLeft w:val="0"/>
      <w:marRight w:val="0"/>
      <w:marTop w:val="0"/>
      <w:marBottom w:val="0"/>
      <w:divBdr>
        <w:top w:val="none" w:sz="0" w:space="0" w:color="auto"/>
        <w:left w:val="none" w:sz="0" w:space="0" w:color="auto"/>
        <w:bottom w:val="none" w:sz="0" w:space="0" w:color="auto"/>
        <w:right w:val="none" w:sz="0" w:space="0" w:color="auto"/>
      </w:divBdr>
    </w:div>
    <w:div w:id="2105179074">
      <w:bodyDiv w:val="1"/>
      <w:marLeft w:val="0"/>
      <w:marRight w:val="0"/>
      <w:marTop w:val="0"/>
      <w:marBottom w:val="0"/>
      <w:divBdr>
        <w:top w:val="none" w:sz="0" w:space="0" w:color="auto"/>
        <w:left w:val="none" w:sz="0" w:space="0" w:color="auto"/>
        <w:bottom w:val="none" w:sz="0" w:space="0" w:color="auto"/>
        <w:right w:val="none" w:sz="0" w:space="0" w:color="auto"/>
      </w:divBdr>
    </w:div>
    <w:div w:id="214495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epkovaN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62F0F-61E3-4E2B-A2D7-7F29AA5DB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0</TotalTime>
  <Pages>109</Pages>
  <Words>25698</Words>
  <Characters>146480</Characters>
  <Application>Microsoft Office Word</Application>
  <DocSecurity>0</DocSecurity>
  <Lines>1220</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171835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Черепкова Наталья Константина</dc:creator>
  <cp:keywords/>
  <dc:description/>
  <cp:lastModifiedBy>1kabinet-Podlujnay</cp:lastModifiedBy>
  <cp:revision>2</cp:revision>
  <cp:lastPrinted>2024-07-24T07:08:00Z</cp:lastPrinted>
  <dcterms:created xsi:type="dcterms:W3CDTF">2024-08-31T07:03:00Z</dcterms:created>
  <dcterms:modified xsi:type="dcterms:W3CDTF">2024-08-31T07:03:00Z</dcterms:modified>
</cp:coreProperties>
</file>