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27E" w:rsidRDefault="0051777D" w:rsidP="002E127E">
      <w:pPr>
        <w:jc w:val="center"/>
        <w:rPr>
          <w:b/>
          <w:szCs w:val="28"/>
          <w:lang w:eastAsia="ar-SA"/>
        </w:rPr>
      </w:pPr>
      <w:bookmarkStart w:id="0" w:name="_GoBack"/>
      <w:bookmarkEnd w:id="0"/>
      <w:r>
        <w:rPr>
          <w:b/>
          <w:szCs w:val="28"/>
          <w:lang w:eastAsia="ar-SA"/>
        </w:rPr>
        <w:t>Пояснительная записка</w:t>
      </w:r>
    </w:p>
    <w:p w:rsidR="006C0CC6" w:rsidRPr="00F320DC" w:rsidRDefault="006C0CC6" w:rsidP="002E127E">
      <w:pPr>
        <w:jc w:val="center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 xml:space="preserve">к </w:t>
      </w:r>
      <w:r w:rsidRPr="00F320DC">
        <w:rPr>
          <w:b/>
          <w:szCs w:val="28"/>
          <w:lang w:eastAsia="ar-SA"/>
        </w:rPr>
        <w:t xml:space="preserve">проекту закона Пензенской области </w:t>
      </w:r>
    </w:p>
    <w:p w:rsidR="006C0CC6" w:rsidRPr="00F320DC" w:rsidRDefault="006C0CC6" w:rsidP="002E127E">
      <w:pPr>
        <w:jc w:val="center"/>
        <w:rPr>
          <w:b/>
          <w:szCs w:val="28"/>
          <w:lang w:eastAsia="ar-SA"/>
        </w:rPr>
      </w:pPr>
      <w:r w:rsidRPr="00F320DC">
        <w:rPr>
          <w:b/>
          <w:szCs w:val="28"/>
          <w:lang w:eastAsia="ar-SA"/>
        </w:rPr>
        <w:t>«О внесении изменений в отдельные законы Пензенской области»</w:t>
      </w:r>
    </w:p>
    <w:p w:rsidR="007367BA" w:rsidRPr="00F320DC" w:rsidRDefault="007367BA" w:rsidP="00926321">
      <w:pPr>
        <w:jc w:val="center"/>
        <w:rPr>
          <w:b/>
          <w:szCs w:val="28"/>
        </w:rPr>
      </w:pPr>
    </w:p>
    <w:p w:rsidR="006C0CC6" w:rsidRPr="00F320DC" w:rsidRDefault="006C0CC6" w:rsidP="00C20D69">
      <w:pPr>
        <w:autoSpaceDE w:val="0"/>
        <w:autoSpaceDN w:val="0"/>
        <w:adjustRightInd w:val="0"/>
        <w:ind w:firstLine="567"/>
        <w:jc w:val="both"/>
        <w:outlineLvl w:val="0"/>
        <w:rPr>
          <w:szCs w:val="28"/>
        </w:rPr>
      </w:pPr>
      <w:r w:rsidRPr="00F320DC">
        <w:rPr>
          <w:color w:val="000000"/>
          <w:szCs w:val="28"/>
        </w:rPr>
        <w:t xml:space="preserve">Проектом закона </w:t>
      </w:r>
      <w:r w:rsidRPr="00F320DC">
        <w:rPr>
          <w:szCs w:val="28"/>
        </w:rPr>
        <w:t xml:space="preserve">предлагается дополнить </w:t>
      </w:r>
      <w:r w:rsidR="00C20D69" w:rsidRPr="00F320DC">
        <w:rPr>
          <w:szCs w:val="28"/>
        </w:rPr>
        <w:t>Кодекс Пензенской области об административных правонарушениях</w:t>
      </w:r>
      <w:r w:rsidRPr="00F320DC">
        <w:rPr>
          <w:szCs w:val="28"/>
        </w:rPr>
        <w:t xml:space="preserve"> стать</w:t>
      </w:r>
      <w:r w:rsidR="00C20D69" w:rsidRPr="00F320DC">
        <w:rPr>
          <w:szCs w:val="28"/>
        </w:rPr>
        <w:t>ями</w:t>
      </w:r>
      <w:r w:rsidRPr="00F320DC">
        <w:rPr>
          <w:szCs w:val="28"/>
        </w:rPr>
        <w:t xml:space="preserve"> </w:t>
      </w:r>
      <w:r w:rsidR="00C20D69" w:rsidRPr="00F320DC">
        <w:rPr>
          <w:szCs w:val="28"/>
        </w:rPr>
        <w:t>3.13, 3.14</w:t>
      </w:r>
      <w:r w:rsidR="00F320DC" w:rsidRPr="00F320DC">
        <w:rPr>
          <w:szCs w:val="28"/>
        </w:rPr>
        <w:t>,</w:t>
      </w:r>
      <w:r w:rsidRPr="00F320DC">
        <w:rPr>
          <w:szCs w:val="28"/>
        </w:rPr>
        <w:t xml:space="preserve"> устанавливаю</w:t>
      </w:r>
      <w:r w:rsidR="004C5CFD" w:rsidRPr="00F320DC">
        <w:rPr>
          <w:szCs w:val="28"/>
        </w:rPr>
        <w:t>щими</w:t>
      </w:r>
      <w:r w:rsidRPr="00F320DC">
        <w:rPr>
          <w:szCs w:val="28"/>
        </w:rPr>
        <w:t xml:space="preserve"> административную ответственность за нарушение </w:t>
      </w:r>
      <w:r w:rsidRPr="00F320DC">
        <w:rPr>
          <w:bCs/>
          <w:szCs w:val="28"/>
        </w:rPr>
        <w:t>правил благоустройства территории муниципального образования</w:t>
      </w:r>
      <w:r w:rsidRPr="00F320DC">
        <w:rPr>
          <w:szCs w:val="28"/>
        </w:rPr>
        <w:t>, а именно:</w:t>
      </w:r>
    </w:p>
    <w:p w:rsidR="002F16B7" w:rsidRPr="00F320DC" w:rsidRDefault="004C5CFD" w:rsidP="00F50EBD">
      <w:pPr>
        <w:ind w:firstLine="567"/>
        <w:jc w:val="both"/>
        <w:rPr>
          <w:szCs w:val="28"/>
        </w:rPr>
      </w:pPr>
      <w:r w:rsidRPr="00F320DC">
        <w:rPr>
          <w:szCs w:val="28"/>
        </w:rPr>
        <w:t>1</w:t>
      </w:r>
      <w:r w:rsidR="002F16B7" w:rsidRPr="00F320DC">
        <w:rPr>
          <w:szCs w:val="28"/>
        </w:rPr>
        <w:t>) </w:t>
      </w:r>
      <w:r w:rsidR="00FC0CBD" w:rsidRPr="00F320DC">
        <w:rPr>
          <w:szCs w:val="28"/>
        </w:rPr>
        <w:t>за нарушение требований правил благоустройства к внешнему виду объектов праздничного оформления;</w:t>
      </w:r>
    </w:p>
    <w:p w:rsidR="00BA6333" w:rsidRPr="00F320DC" w:rsidRDefault="004C5CFD" w:rsidP="00F50EBD">
      <w:pPr>
        <w:ind w:firstLine="567"/>
        <w:jc w:val="both"/>
        <w:rPr>
          <w:szCs w:val="28"/>
        </w:rPr>
      </w:pPr>
      <w:r w:rsidRPr="00F320DC">
        <w:rPr>
          <w:szCs w:val="28"/>
        </w:rPr>
        <w:t>2</w:t>
      </w:r>
      <w:r w:rsidR="003D55AF" w:rsidRPr="00F320DC">
        <w:rPr>
          <w:szCs w:val="28"/>
        </w:rPr>
        <w:t>)</w:t>
      </w:r>
      <w:r w:rsidRPr="00F320DC">
        <w:rPr>
          <w:szCs w:val="28"/>
        </w:rPr>
        <w:t> </w:t>
      </w:r>
      <w:r w:rsidR="00FC0CBD" w:rsidRPr="00F320DC">
        <w:rPr>
          <w:szCs w:val="28"/>
        </w:rPr>
        <w:t>за нарушение требований правил благоустройства к содержанию инженерных коммуникаций.</w:t>
      </w:r>
    </w:p>
    <w:p w:rsidR="00FC0CBD" w:rsidRPr="00F320DC" w:rsidRDefault="00F320DC" w:rsidP="00F50EBD">
      <w:pPr>
        <w:ind w:firstLine="567"/>
        <w:jc w:val="both"/>
        <w:rPr>
          <w:szCs w:val="28"/>
        </w:rPr>
      </w:pPr>
      <w:r w:rsidRPr="00F320DC">
        <w:rPr>
          <w:szCs w:val="28"/>
        </w:rPr>
        <w:t xml:space="preserve">В статью 3.3 </w:t>
      </w:r>
      <w:r>
        <w:rPr>
          <w:szCs w:val="28"/>
        </w:rPr>
        <w:t xml:space="preserve">и 3.7 </w:t>
      </w:r>
      <w:r w:rsidRPr="00F320DC">
        <w:rPr>
          <w:szCs w:val="28"/>
        </w:rPr>
        <w:t xml:space="preserve">Кодекса Пензенской области об административных правонарушениях вносятся изменения </w:t>
      </w:r>
      <w:r>
        <w:rPr>
          <w:szCs w:val="28"/>
        </w:rPr>
        <w:t>в</w:t>
      </w:r>
      <w:r w:rsidR="007A28B5" w:rsidRPr="00F320DC">
        <w:rPr>
          <w:szCs w:val="28"/>
        </w:rPr>
        <w:t xml:space="preserve"> связи с </w:t>
      </w:r>
      <w:r w:rsidR="00FC0CBD" w:rsidRPr="00F320DC">
        <w:rPr>
          <w:szCs w:val="28"/>
        </w:rPr>
        <w:t>приведени</w:t>
      </w:r>
      <w:r w:rsidR="007A28B5" w:rsidRPr="00F320DC">
        <w:rPr>
          <w:szCs w:val="28"/>
        </w:rPr>
        <w:t>ем</w:t>
      </w:r>
      <w:r>
        <w:rPr>
          <w:szCs w:val="28"/>
        </w:rPr>
        <w:t xml:space="preserve"> понятий </w:t>
      </w:r>
      <w:r w:rsidRPr="00F320DC">
        <w:rPr>
          <w:szCs w:val="28"/>
        </w:rPr>
        <w:t xml:space="preserve">Кодекса Пензенской области </w:t>
      </w:r>
      <w:r>
        <w:rPr>
          <w:szCs w:val="28"/>
        </w:rPr>
        <w:t>к единообразию.</w:t>
      </w:r>
    </w:p>
    <w:p w:rsidR="00BA6333" w:rsidRDefault="00BA6333" w:rsidP="00BA6333">
      <w:pPr>
        <w:autoSpaceDE w:val="0"/>
        <w:autoSpaceDN w:val="0"/>
        <w:adjustRightInd w:val="0"/>
        <w:rPr>
          <w:szCs w:val="28"/>
        </w:rPr>
      </w:pPr>
    </w:p>
    <w:p w:rsidR="00F320DC" w:rsidRDefault="00F320DC" w:rsidP="00BA6333">
      <w:pPr>
        <w:autoSpaceDE w:val="0"/>
        <w:autoSpaceDN w:val="0"/>
        <w:adjustRightInd w:val="0"/>
        <w:rPr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C536D" w:rsidTr="008C536D">
        <w:tc>
          <w:tcPr>
            <w:tcW w:w="4785" w:type="dxa"/>
          </w:tcPr>
          <w:p w:rsidR="008C536D" w:rsidRDefault="008C536D" w:rsidP="008C536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Вице-губернатор</w:t>
            </w:r>
          </w:p>
          <w:p w:rsidR="008C536D" w:rsidRDefault="008C536D" w:rsidP="008C536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Пензенской области</w:t>
            </w:r>
          </w:p>
        </w:tc>
        <w:tc>
          <w:tcPr>
            <w:tcW w:w="4786" w:type="dxa"/>
          </w:tcPr>
          <w:p w:rsidR="008C536D" w:rsidRDefault="008C536D" w:rsidP="008C536D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</w:p>
          <w:p w:rsidR="008C536D" w:rsidRDefault="008C536D" w:rsidP="008C536D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>
              <w:rPr>
                <w:szCs w:val="28"/>
              </w:rPr>
              <w:t>С.В. Федотов</w:t>
            </w:r>
          </w:p>
        </w:tc>
      </w:tr>
    </w:tbl>
    <w:p w:rsidR="00F320DC" w:rsidRPr="00F320DC" w:rsidRDefault="00F320DC" w:rsidP="00BA6333">
      <w:pPr>
        <w:autoSpaceDE w:val="0"/>
        <w:autoSpaceDN w:val="0"/>
        <w:adjustRightInd w:val="0"/>
        <w:rPr>
          <w:szCs w:val="28"/>
        </w:rPr>
      </w:pPr>
    </w:p>
    <w:sectPr w:rsidR="00F320DC" w:rsidRPr="00F320DC" w:rsidSect="00F65996">
      <w:headerReference w:type="even" r:id="rId9"/>
      <w:headerReference w:type="default" r:id="rId10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33C" w:rsidRDefault="00F1033C">
      <w:r>
        <w:separator/>
      </w:r>
    </w:p>
  </w:endnote>
  <w:endnote w:type="continuationSeparator" w:id="0">
    <w:p w:rsidR="00F1033C" w:rsidRDefault="00F10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33C" w:rsidRDefault="00F1033C">
      <w:r>
        <w:separator/>
      </w:r>
    </w:p>
  </w:footnote>
  <w:footnote w:type="continuationSeparator" w:id="0">
    <w:p w:rsidR="00F1033C" w:rsidRDefault="00F10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13B" w:rsidRDefault="0022313B" w:rsidP="0041637F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2313B" w:rsidRDefault="0022313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13B" w:rsidRDefault="0022313B" w:rsidP="0041637F">
    <w:pPr>
      <w:pStyle w:val="a9"/>
      <w:framePr w:wrap="around" w:vAnchor="text" w:hAnchor="margin" w:xAlign="center" w:y="1"/>
      <w:rPr>
        <w:rStyle w:val="aa"/>
      </w:rPr>
    </w:pPr>
  </w:p>
  <w:p w:rsidR="0022313B" w:rsidRDefault="0022313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AEA36E0"/>
    <w:lvl w:ilvl="0">
      <w:numFmt w:val="bullet"/>
      <w:lvlText w:val="*"/>
      <w:lvlJc w:val="left"/>
    </w:lvl>
  </w:abstractNum>
  <w:abstractNum w:abstractNumId="1">
    <w:nsid w:val="00E86902"/>
    <w:multiLevelType w:val="hybridMultilevel"/>
    <w:tmpl w:val="F9722400"/>
    <w:lvl w:ilvl="0" w:tplc="728E5174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09C15ED5"/>
    <w:multiLevelType w:val="hybridMultilevel"/>
    <w:tmpl w:val="9BB86A94"/>
    <w:lvl w:ilvl="0" w:tplc="057263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6E4E94"/>
    <w:multiLevelType w:val="hybridMultilevel"/>
    <w:tmpl w:val="BD22600C"/>
    <w:lvl w:ilvl="0" w:tplc="DCF8D9C4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>
    <w:nsid w:val="0BD81136"/>
    <w:multiLevelType w:val="hybridMultilevel"/>
    <w:tmpl w:val="0770BEAA"/>
    <w:lvl w:ilvl="0" w:tplc="C966C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068ED"/>
    <w:multiLevelType w:val="hybridMultilevel"/>
    <w:tmpl w:val="3E26A37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A0292B"/>
    <w:multiLevelType w:val="hybridMultilevel"/>
    <w:tmpl w:val="471209FE"/>
    <w:lvl w:ilvl="0" w:tplc="C966C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7E3B93"/>
    <w:multiLevelType w:val="hybridMultilevel"/>
    <w:tmpl w:val="497ED2B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5F30E0F"/>
    <w:multiLevelType w:val="hybridMultilevel"/>
    <w:tmpl w:val="20C44902"/>
    <w:lvl w:ilvl="0" w:tplc="057263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76F7BBA"/>
    <w:multiLevelType w:val="hybridMultilevel"/>
    <w:tmpl w:val="C7F4740E"/>
    <w:lvl w:ilvl="0" w:tplc="057263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F87C28"/>
    <w:multiLevelType w:val="hybridMultilevel"/>
    <w:tmpl w:val="EFB22704"/>
    <w:lvl w:ilvl="0" w:tplc="BC4E9B3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2C002CC8"/>
    <w:multiLevelType w:val="hybridMultilevel"/>
    <w:tmpl w:val="514E98C0"/>
    <w:lvl w:ilvl="0" w:tplc="057263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370295"/>
    <w:multiLevelType w:val="hybridMultilevel"/>
    <w:tmpl w:val="70CE05E2"/>
    <w:lvl w:ilvl="0" w:tplc="057263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D820BF9"/>
    <w:multiLevelType w:val="hybridMultilevel"/>
    <w:tmpl w:val="DE6C9A60"/>
    <w:lvl w:ilvl="0" w:tplc="057263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1223289"/>
    <w:multiLevelType w:val="hybridMultilevel"/>
    <w:tmpl w:val="45FE8FC6"/>
    <w:lvl w:ilvl="0" w:tplc="22C8BC8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4E296A"/>
    <w:multiLevelType w:val="hybridMultilevel"/>
    <w:tmpl w:val="EF6828CE"/>
    <w:lvl w:ilvl="0" w:tplc="057263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53D1D63"/>
    <w:multiLevelType w:val="hybridMultilevel"/>
    <w:tmpl w:val="1968326E"/>
    <w:lvl w:ilvl="0" w:tplc="C74405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5F65734"/>
    <w:multiLevelType w:val="hybridMultilevel"/>
    <w:tmpl w:val="5F28E412"/>
    <w:lvl w:ilvl="0" w:tplc="F41EE4A0">
      <w:start w:val="1"/>
      <w:numFmt w:val="decimal"/>
      <w:suff w:val="space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A2C571B"/>
    <w:multiLevelType w:val="hybridMultilevel"/>
    <w:tmpl w:val="A5A8B4DC"/>
    <w:lvl w:ilvl="0" w:tplc="0C8A714A">
      <w:start w:val="4"/>
      <w:numFmt w:val="decimal"/>
      <w:lvlText w:val="%1."/>
      <w:lvlJc w:val="left"/>
      <w:pPr>
        <w:tabs>
          <w:tab w:val="num" w:pos="1998"/>
        </w:tabs>
        <w:ind w:left="19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18"/>
        </w:tabs>
        <w:ind w:left="27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8"/>
        </w:tabs>
        <w:ind w:left="34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8"/>
        </w:tabs>
        <w:ind w:left="48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8"/>
        </w:tabs>
        <w:ind w:left="55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8"/>
        </w:tabs>
        <w:ind w:left="70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8"/>
        </w:tabs>
        <w:ind w:left="7758" w:hanging="180"/>
      </w:pPr>
    </w:lvl>
  </w:abstractNum>
  <w:abstractNum w:abstractNumId="19">
    <w:nsid w:val="4A316DCB"/>
    <w:multiLevelType w:val="hybridMultilevel"/>
    <w:tmpl w:val="97F07CEC"/>
    <w:lvl w:ilvl="0" w:tplc="FE964B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381416"/>
    <w:multiLevelType w:val="hybridMultilevel"/>
    <w:tmpl w:val="6AB873CA"/>
    <w:lvl w:ilvl="0" w:tplc="9EA6C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612873"/>
    <w:multiLevelType w:val="hybridMultilevel"/>
    <w:tmpl w:val="198436E8"/>
    <w:lvl w:ilvl="0" w:tplc="9EA6C0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8612A6C"/>
    <w:multiLevelType w:val="hybridMultilevel"/>
    <w:tmpl w:val="3A16AB4A"/>
    <w:lvl w:ilvl="0" w:tplc="057263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1069" w:hanging="360"/>
        </w:pPr>
      </w:lvl>
    </w:lvlOverride>
  </w:num>
  <w:num w:numId="3">
    <w:abstractNumId w:val="16"/>
  </w:num>
  <w:num w:numId="4">
    <w:abstractNumId w:val="20"/>
  </w:num>
  <w:num w:numId="5">
    <w:abstractNumId w:val="21"/>
  </w:num>
  <w:num w:numId="6">
    <w:abstractNumId w:val="4"/>
  </w:num>
  <w:num w:numId="7">
    <w:abstractNumId w:val="6"/>
  </w:num>
  <w:num w:numId="8">
    <w:abstractNumId w:val="8"/>
  </w:num>
  <w:num w:numId="9">
    <w:abstractNumId w:val="2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13"/>
  </w:num>
  <w:num w:numId="13">
    <w:abstractNumId w:val="2"/>
  </w:num>
  <w:num w:numId="14">
    <w:abstractNumId w:val="12"/>
  </w:num>
  <w:num w:numId="15">
    <w:abstractNumId w:val="11"/>
  </w:num>
  <w:num w:numId="16">
    <w:abstractNumId w:val="5"/>
  </w:num>
  <w:num w:numId="17">
    <w:abstractNumId w:val="14"/>
  </w:num>
  <w:num w:numId="18">
    <w:abstractNumId w:val="7"/>
  </w:num>
  <w:num w:numId="19">
    <w:abstractNumId w:val="15"/>
  </w:num>
  <w:num w:numId="20">
    <w:abstractNumId w:val="19"/>
  </w:num>
  <w:num w:numId="21">
    <w:abstractNumId w:val="1"/>
  </w:num>
  <w:num w:numId="22">
    <w:abstractNumId w:val="10"/>
  </w:num>
  <w:num w:numId="23">
    <w:abstractNumId w:val="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80"/>
    <w:rsid w:val="00001672"/>
    <w:rsid w:val="0000200A"/>
    <w:rsid w:val="00003D6A"/>
    <w:rsid w:val="00004E29"/>
    <w:rsid w:val="000050DD"/>
    <w:rsid w:val="00005938"/>
    <w:rsid w:val="0000756A"/>
    <w:rsid w:val="00013736"/>
    <w:rsid w:val="00017AA7"/>
    <w:rsid w:val="00022431"/>
    <w:rsid w:val="00022746"/>
    <w:rsid w:val="00025581"/>
    <w:rsid w:val="000258A8"/>
    <w:rsid w:val="000269F2"/>
    <w:rsid w:val="00032809"/>
    <w:rsid w:val="00032B23"/>
    <w:rsid w:val="0003554A"/>
    <w:rsid w:val="00036E32"/>
    <w:rsid w:val="0003799E"/>
    <w:rsid w:val="000407B2"/>
    <w:rsid w:val="0004113A"/>
    <w:rsid w:val="00044111"/>
    <w:rsid w:val="00052162"/>
    <w:rsid w:val="00054336"/>
    <w:rsid w:val="00054FDC"/>
    <w:rsid w:val="00056075"/>
    <w:rsid w:val="0006448C"/>
    <w:rsid w:val="00070428"/>
    <w:rsid w:val="0007593E"/>
    <w:rsid w:val="00077ADF"/>
    <w:rsid w:val="0008030C"/>
    <w:rsid w:val="000803C1"/>
    <w:rsid w:val="0009080D"/>
    <w:rsid w:val="0009450F"/>
    <w:rsid w:val="00096218"/>
    <w:rsid w:val="00096CBB"/>
    <w:rsid w:val="000970A4"/>
    <w:rsid w:val="000A3895"/>
    <w:rsid w:val="000A5422"/>
    <w:rsid w:val="000B0C9C"/>
    <w:rsid w:val="000B1F74"/>
    <w:rsid w:val="000B2EF0"/>
    <w:rsid w:val="000B503C"/>
    <w:rsid w:val="000B57D4"/>
    <w:rsid w:val="000B59B5"/>
    <w:rsid w:val="000B5A4F"/>
    <w:rsid w:val="000B7F7B"/>
    <w:rsid w:val="000C0E06"/>
    <w:rsid w:val="000C1194"/>
    <w:rsid w:val="000C1A69"/>
    <w:rsid w:val="000C44B6"/>
    <w:rsid w:val="000C6AB9"/>
    <w:rsid w:val="000C723D"/>
    <w:rsid w:val="000D03E8"/>
    <w:rsid w:val="000D1176"/>
    <w:rsid w:val="000D3462"/>
    <w:rsid w:val="000D4AFE"/>
    <w:rsid w:val="000E651F"/>
    <w:rsid w:val="000F1246"/>
    <w:rsid w:val="000F37C1"/>
    <w:rsid w:val="000F7306"/>
    <w:rsid w:val="001007FB"/>
    <w:rsid w:val="001010DB"/>
    <w:rsid w:val="00102753"/>
    <w:rsid w:val="00106CCD"/>
    <w:rsid w:val="00114DFD"/>
    <w:rsid w:val="00122F71"/>
    <w:rsid w:val="00125080"/>
    <w:rsid w:val="00131115"/>
    <w:rsid w:val="001323C8"/>
    <w:rsid w:val="00136F9A"/>
    <w:rsid w:val="001412F2"/>
    <w:rsid w:val="00146DA1"/>
    <w:rsid w:val="00151EAE"/>
    <w:rsid w:val="00153B11"/>
    <w:rsid w:val="00161C5F"/>
    <w:rsid w:val="001624C4"/>
    <w:rsid w:val="00165D7C"/>
    <w:rsid w:val="00165F7E"/>
    <w:rsid w:val="001700E5"/>
    <w:rsid w:val="001707DC"/>
    <w:rsid w:val="00171FA0"/>
    <w:rsid w:val="001725FA"/>
    <w:rsid w:val="00172AFA"/>
    <w:rsid w:val="00174E3C"/>
    <w:rsid w:val="001838E4"/>
    <w:rsid w:val="00190C55"/>
    <w:rsid w:val="00195567"/>
    <w:rsid w:val="001971C5"/>
    <w:rsid w:val="001A2598"/>
    <w:rsid w:val="001A34A4"/>
    <w:rsid w:val="001A3722"/>
    <w:rsid w:val="001A4AEE"/>
    <w:rsid w:val="001B203E"/>
    <w:rsid w:val="001B340B"/>
    <w:rsid w:val="001B5E77"/>
    <w:rsid w:val="001C01D6"/>
    <w:rsid w:val="001C14A5"/>
    <w:rsid w:val="001C40F2"/>
    <w:rsid w:val="001C64CD"/>
    <w:rsid w:val="001D0288"/>
    <w:rsid w:val="001E24B7"/>
    <w:rsid w:val="001E4565"/>
    <w:rsid w:val="001F128C"/>
    <w:rsid w:val="001F655B"/>
    <w:rsid w:val="001F66C6"/>
    <w:rsid w:val="00200307"/>
    <w:rsid w:val="00201688"/>
    <w:rsid w:val="0020274C"/>
    <w:rsid w:val="00205B48"/>
    <w:rsid w:val="002101CD"/>
    <w:rsid w:val="002129B9"/>
    <w:rsid w:val="00212D05"/>
    <w:rsid w:val="0022008D"/>
    <w:rsid w:val="002212D5"/>
    <w:rsid w:val="0022313B"/>
    <w:rsid w:val="002240DB"/>
    <w:rsid w:val="00224374"/>
    <w:rsid w:val="00225146"/>
    <w:rsid w:val="00225171"/>
    <w:rsid w:val="00232487"/>
    <w:rsid w:val="002334D1"/>
    <w:rsid w:val="0023464B"/>
    <w:rsid w:val="0023565C"/>
    <w:rsid w:val="00235EF9"/>
    <w:rsid w:val="0024122C"/>
    <w:rsid w:val="00242DD3"/>
    <w:rsid w:val="00244A24"/>
    <w:rsid w:val="0025214A"/>
    <w:rsid w:val="00253884"/>
    <w:rsid w:val="002538D8"/>
    <w:rsid w:val="00255054"/>
    <w:rsid w:val="00257818"/>
    <w:rsid w:val="002648CA"/>
    <w:rsid w:val="00273F9D"/>
    <w:rsid w:val="00274A68"/>
    <w:rsid w:val="00274CBF"/>
    <w:rsid w:val="0027628E"/>
    <w:rsid w:val="00277112"/>
    <w:rsid w:val="0029181F"/>
    <w:rsid w:val="002921C0"/>
    <w:rsid w:val="002942AE"/>
    <w:rsid w:val="002A1351"/>
    <w:rsid w:val="002A6366"/>
    <w:rsid w:val="002B0130"/>
    <w:rsid w:val="002B06C1"/>
    <w:rsid w:val="002B41FD"/>
    <w:rsid w:val="002B43EB"/>
    <w:rsid w:val="002B58AE"/>
    <w:rsid w:val="002B60FD"/>
    <w:rsid w:val="002C09E5"/>
    <w:rsid w:val="002C337C"/>
    <w:rsid w:val="002C37EF"/>
    <w:rsid w:val="002C3BAB"/>
    <w:rsid w:val="002C7B7F"/>
    <w:rsid w:val="002C7F29"/>
    <w:rsid w:val="002D5906"/>
    <w:rsid w:val="002D6D95"/>
    <w:rsid w:val="002D7BBF"/>
    <w:rsid w:val="002E0893"/>
    <w:rsid w:val="002E127E"/>
    <w:rsid w:val="002E5223"/>
    <w:rsid w:val="002E56A5"/>
    <w:rsid w:val="002E63CB"/>
    <w:rsid w:val="002F16B7"/>
    <w:rsid w:val="002F1CBA"/>
    <w:rsid w:val="002F7788"/>
    <w:rsid w:val="00310292"/>
    <w:rsid w:val="00310AE8"/>
    <w:rsid w:val="003124A2"/>
    <w:rsid w:val="003135E6"/>
    <w:rsid w:val="003200EB"/>
    <w:rsid w:val="00321740"/>
    <w:rsid w:val="00322965"/>
    <w:rsid w:val="003233A2"/>
    <w:rsid w:val="0033005E"/>
    <w:rsid w:val="003340A7"/>
    <w:rsid w:val="003345FB"/>
    <w:rsid w:val="003348F6"/>
    <w:rsid w:val="00335B5A"/>
    <w:rsid w:val="00340099"/>
    <w:rsid w:val="00344FFE"/>
    <w:rsid w:val="00351590"/>
    <w:rsid w:val="00351B2D"/>
    <w:rsid w:val="00352CBE"/>
    <w:rsid w:val="00355954"/>
    <w:rsid w:val="00357483"/>
    <w:rsid w:val="00357C8C"/>
    <w:rsid w:val="00360991"/>
    <w:rsid w:val="00361511"/>
    <w:rsid w:val="00363FB4"/>
    <w:rsid w:val="00366EE9"/>
    <w:rsid w:val="00374680"/>
    <w:rsid w:val="00374CE4"/>
    <w:rsid w:val="00376B35"/>
    <w:rsid w:val="003771AB"/>
    <w:rsid w:val="00381947"/>
    <w:rsid w:val="00390940"/>
    <w:rsid w:val="00391621"/>
    <w:rsid w:val="00391C99"/>
    <w:rsid w:val="00392DAF"/>
    <w:rsid w:val="003938FB"/>
    <w:rsid w:val="003939DD"/>
    <w:rsid w:val="003A052A"/>
    <w:rsid w:val="003A1751"/>
    <w:rsid w:val="003A1BE6"/>
    <w:rsid w:val="003A4060"/>
    <w:rsid w:val="003B348E"/>
    <w:rsid w:val="003B6F06"/>
    <w:rsid w:val="003C1D83"/>
    <w:rsid w:val="003C29F5"/>
    <w:rsid w:val="003C46BC"/>
    <w:rsid w:val="003D07D9"/>
    <w:rsid w:val="003D1C7C"/>
    <w:rsid w:val="003D36A4"/>
    <w:rsid w:val="003D4BB0"/>
    <w:rsid w:val="003D55AF"/>
    <w:rsid w:val="003D582C"/>
    <w:rsid w:val="003E2432"/>
    <w:rsid w:val="003E2E09"/>
    <w:rsid w:val="003E4DF8"/>
    <w:rsid w:val="003E6952"/>
    <w:rsid w:val="003F005D"/>
    <w:rsid w:val="003F1291"/>
    <w:rsid w:val="003F2A46"/>
    <w:rsid w:val="003F5D7A"/>
    <w:rsid w:val="003F630A"/>
    <w:rsid w:val="004000AE"/>
    <w:rsid w:val="004019E2"/>
    <w:rsid w:val="00410CE9"/>
    <w:rsid w:val="004156F7"/>
    <w:rsid w:val="0041637F"/>
    <w:rsid w:val="00421253"/>
    <w:rsid w:val="00422440"/>
    <w:rsid w:val="004265A8"/>
    <w:rsid w:val="0043093F"/>
    <w:rsid w:val="00432A90"/>
    <w:rsid w:val="004411C2"/>
    <w:rsid w:val="00441BC6"/>
    <w:rsid w:val="00442AF2"/>
    <w:rsid w:val="00446676"/>
    <w:rsid w:val="00446FD0"/>
    <w:rsid w:val="004508C8"/>
    <w:rsid w:val="004542DB"/>
    <w:rsid w:val="0045736B"/>
    <w:rsid w:val="00464A67"/>
    <w:rsid w:val="00470D60"/>
    <w:rsid w:val="00471254"/>
    <w:rsid w:val="004766BD"/>
    <w:rsid w:val="00480428"/>
    <w:rsid w:val="00483089"/>
    <w:rsid w:val="00484A6B"/>
    <w:rsid w:val="00484EFF"/>
    <w:rsid w:val="004856F1"/>
    <w:rsid w:val="004946C3"/>
    <w:rsid w:val="00494B90"/>
    <w:rsid w:val="004976CA"/>
    <w:rsid w:val="004A1038"/>
    <w:rsid w:val="004B3EB5"/>
    <w:rsid w:val="004C16E5"/>
    <w:rsid w:val="004C1AE9"/>
    <w:rsid w:val="004C359F"/>
    <w:rsid w:val="004C47A5"/>
    <w:rsid w:val="004C5CFD"/>
    <w:rsid w:val="004C7025"/>
    <w:rsid w:val="004D4DF2"/>
    <w:rsid w:val="004D6B15"/>
    <w:rsid w:val="004D6DE4"/>
    <w:rsid w:val="004E0D66"/>
    <w:rsid w:val="004E4B49"/>
    <w:rsid w:val="004E634F"/>
    <w:rsid w:val="004E7D8A"/>
    <w:rsid w:val="004F3964"/>
    <w:rsid w:val="004F70EE"/>
    <w:rsid w:val="00501146"/>
    <w:rsid w:val="00503947"/>
    <w:rsid w:val="005056C1"/>
    <w:rsid w:val="0050608D"/>
    <w:rsid w:val="00506890"/>
    <w:rsid w:val="00506CCA"/>
    <w:rsid w:val="00507838"/>
    <w:rsid w:val="0051348B"/>
    <w:rsid w:val="005135FB"/>
    <w:rsid w:val="0051541F"/>
    <w:rsid w:val="005161D8"/>
    <w:rsid w:val="0051777D"/>
    <w:rsid w:val="00517D7B"/>
    <w:rsid w:val="005201D1"/>
    <w:rsid w:val="0052340E"/>
    <w:rsid w:val="005264B0"/>
    <w:rsid w:val="005268EF"/>
    <w:rsid w:val="005362EF"/>
    <w:rsid w:val="00537802"/>
    <w:rsid w:val="0054081A"/>
    <w:rsid w:val="00542ED5"/>
    <w:rsid w:val="00543369"/>
    <w:rsid w:val="005466F4"/>
    <w:rsid w:val="00550731"/>
    <w:rsid w:val="00551BE6"/>
    <w:rsid w:val="00554F4B"/>
    <w:rsid w:val="005555DE"/>
    <w:rsid w:val="00555F85"/>
    <w:rsid w:val="00557ADA"/>
    <w:rsid w:val="00561A4D"/>
    <w:rsid w:val="005635FE"/>
    <w:rsid w:val="00567B8C"/>
    <w:rsid w:val="0057172D"/>
    <w:rsid w:val="00572AE3"/>
    <w:rsid w:val="00573AC1"/>
    <w:rsid w:val="0057446F"/>
    <w:rsid w:val="00577B4F"/>
    <w:rsid w:val="00580AFD"/>
    <w:rsid w:val="00583A25"/>
    <w:rsid w:val="005866FA"/>
    <w:rsid w:val="00590D5A"/>
    <w:rsid w:val="00596E3B"/>
    <w:rsid w:val="0059727A"/>
    <w:rsid w:val="005A3151"/>
    <w:rsid w:val="005A4D5D"/>
    <w:rsid w:val="005A6714"/>
    <w:rsid w:val="005A6A1F"/>
    <w:rsid w:val="005B49AE"/>
    <w:rsid w:val="005C34FD"/>
    <w:rsid w:val="005C4909"/>
    <w:rsid w:val="005D6555"/>
    <w:rsid w:val="005D7384"/>
    <w:rsid w:val="005E39DF"/>
    <w:rsid w:val="005E4365"/>
    <w:rsid w:val="005E4F85"/>
    <w:rsid w:val="005E7824"/>
    <w:rsid w:val="005F0789"/>
    <w:rsid w:val="005F5F80"/>
    <w:rsid w:val="005F6452"/>
    <w:rsid w:val="005F6602"/>
    <w:rsid w:val="006070C4"/>
    <w:rsid w:val="0060731C"/>
    <w:rsid w:val="00607390"/>
    <w:rsid w:val="00611FBF"/>
    <w:rsid w:val="00612A8D"/>
    <w:rsid w:val="00613EE4"/>
    <w:rsid w:val="00614BAC"/>
    <w:rsid w:val="00622E5C"/>
    <w:rsid w:val="00625308"/>
    <w:rsid w:val="00627098"/>
    <w:rsid w:val="006271BA"/>
    <w:rsid w:val="00631997"/>
    <w:rsid w:val="00631D37"/>
    <w:rsid w:val="00637AC1"/>
    <w:rsid w:val="00643B29"/>
    <w:rsid w:val="00644F3C"/>
    <w:rsid w:val="00645271"/>
    <w:rsid w:val="00654A19"/>
    <w:rsid w:val="00655532"/>
    <w:rsid w:val="00657F18"/>
    <w:rsid w:val="0066287B"/>
    <w:rsid w:val="00667CC1"/>
    <w:rsid w:val="00675274"/>
    <w:rsid w:val="006773C2"/>
    <w:rsid w:val="00677455"/>
    <w:rsid w:val="00681C30"/>
    <w:rsid w:val="006849F5"/>
    <w:rsid w:val="00690196"/>
    <w:rsid w:val="006909C8"/>
    <w:rsid w:val="006924F9"/>
    <w:rsid w:val="00697DF2"/>
    <w:rsid w:val="006A41A0"/>
    <w:rsid w:val="006A6840"/>
    <w:rsid w:val="006A6DBF"/>
    <w:rsid w:val="006A71D4"/>
    <w:rsid w:val="006B13B7"/>
    <w:rsid w:val="006B492D"/>
    <w:rsid w:val="006B5E91"/>
    <w:rsid w:val="006C0CC6"/>
    <w:rsid w:val="006C277F"/>
    <w:rsid w:val="006C286B"/>
    <w:rsid w:val="006C30AC"/>
    <w:rsid w:val="006C3AA8"/>
    <w:rsid w:val="006C51AE"/>
    <w:rsid w:val="006C5222"/>
    <w:rsid w:val="006C7A84"/>
    <w:rsid w:val="006D10B0"/>
    <w:rsid w:val="006D2073"/>
    <w:rsid w:val="006D2EDC"/>
    <w:rsid w:val="006D31D6"/>
    <w:rsid w:val="006E00A6"/>
    <w:rsid w:val="006E3F1B"/>
    <w:rsid w:val="006E6A8A"/>
    <w:rsid w:val="006F2483"/>
    <w:rsid w:val="006F2EE9"/>
    <w:rsid w:val="006F4B3F"/>
    <w:rsid w:val="006F674D"/>
    <w:rsid w:val="006F696D"/>
    <w:rsid w:val="0070033F"/>
    <w:rsid w:val="007003B8"/>
    <w:rsid w:val="00701AEA"/>
    <w:rsid w:val="007022F5"/>
    <w:rsid w:val="00704081"/>
    <w:rsid w:val="0070422E"/>
    <w:rsid w:val="0070579D"/>
    <w:rsid w:val="00705E45"/>
    <w:rsid w:val="00710ED5"/>
    <w:rsid w:val="00712829"/>
    <w:rsid w:val="00716C65"/>
    <w:rsid w:val="0072163A"/>
    <w:rsid w:val="00731184"/>
    <w:rsid w:val="007337E5"/>
    <w:rsid w:val="007367BA"/>
    <w:rsid w:val="007377FF"/>
    <w:rsid w:val="00740421"/>
    <w:rsid w:val="00741909"/>
    <w:rsid w:val="00742086"/>
    <w:rsid w:val="00743718"/>
    <w:rsid w:val="00744DF1"/>
    <w:rsid w:val="0074538A"/>
    <w:rsid w:val="00746401"/>
    <w:rsid w:val="007558CD"/>
    <w:rsid w:val="00760553"/>
    <w:rsid w:val="00762310"/>
    <w:rsid w:val="00764177"/>
    <w:rsid w:val="00764718"/>
    <w:rsid w:val="00764B10"/>
    <w:rsid w:val="0076751B"/>
    <w:rsid w:val="00770106"/>
    <w:rsid w:val="00770984"/>
    <w:rsid w:val="0077184A"/>
    <w:rsid w:val="007727CB"/>
    <w:rsid w:val="00772D87"/>
    <w:rsid w:val="00776A5E"/>
    <w:rsid w:val="00780B36"/>
    <w:rsid w:val="00781715"/>
    <w:rsid w:val="0078598E"/>
    <w:rsid w:val="00790563"/>
    <w:rsid w:val="00793BE0"/>
    <w:rsid w:val="00795C52"/>
    <w:rsid w:val="007A04C4"/>
    <w:rsid w:val="007A09F3"/>
    <w:rsid w:val="007A0A03"/>
    <w:rsid w:val="007A28B5"/>
    <w:rsid w:val="007A4D7A"/>
    <w:rsid w:val="007A7664"/>
    <w:rsid w:val="007B7F88"/>
    <w:rsid w:val="007D04CF"/>
    <w:rsid w:val="007D0FA6"/>
    <w:rsid w:val="007D1899"/>
    <w:rsid w:val="007D3E4C"/>
    <w:rsid w:val="007E1402"/>
    <w:rsid w:val="007E577D"/>
    <w:rsid w:val="007F3C66"/>
    <w:rsid w:val="007F67E9"/>
    <w:rsid w:val="007F7D41"/>
    <w:rsid w:val="0080012B"/>
    <w:rsid w:val="00801EE2"/>
    <w:rsid w:val="00803CD4"/>
    <w:rsid w:val="008040CD"/>
    <w:rsid w:val="008112BB"/>
    <w:rsid w:val="0081332C"/>
    <w:rsid w:val="00817A2E"/>
    <w:rsid w:val="00821334"/>
    <w:rsid w:val="00822C6C"/>
    <w:rsid w:val="00827030"/>
    <w:rsid w:val="0083035B"/>
    <w:rsid w:val="008328D6"/>
    <w:rsid w:val="008333B5"/>
    <w:rsid w:val="00833B88"/>
    <w:rsid w:val="00834C4F"/>
    <w:rsid w:val="00836BB8"/>
    <w:rsid w:val="008379F3"/>
    <w:rsid w:val="008443B8"/>
    <w:rsid w:val="00850374"/>
    <w:rsid w:val="00851844"/>
    <w:rsid w:val="0085390A"/>
    <w:rsid w:val="008625A5"/>
    <w:rsid w:val="00862F70"/>
    <w:rsid w:val="0087700F"/>
    <w:rsid w:val="008774AE"/>
    <w:rsid w:val="00882EA2"/>
    <w:rsid w:val="008856F3"/>
    <w:rsid w:val="00887AFE"/>
    <w:rsid w:val="00887EDC"/>
    <w:rsid w:val="008907CA"/>
    <w:rsid w:val="00891AA4"/>
    <w:rsid w:val="008921D5"/>
    <w:rsid w:val="008A42D1"/>
    <w:rsid w:val="008A4D97"/>
    <w:rsid w:val="008A5319"/>
    <w:rsid w:val="008A5DBE"/>
    <w:rsid w:val="008A647F"/>
    <w:rsid w:val="008B145E"/>
    <w:rsid w:val="008B1869"/>
    <w:rsid w:val="008B39CA"/>
    <w:rsid w:val="008B4721"/>
    <w:rsid w:val="008B617E"/>
    <w:rsid w:val="008C536D"/>
    <w:rsid w:val="008C7822"/>
    <w:rsid w:val="008C7B0E"/>
    <w:rsid w:val="008C7FB9"/>
    <w:rsid w:val="008D4123"/>
    <w:rsid w:val="008E491F"/>
    <w:rsid w:val="008E55E4"/>
    <w:rsid w:val="008F75D4"/>
    <w:rsid w:val="009117C2"/>
    <w:rsid w:val="009130C5"/>
    <w:rsid w:val="00915688"/>
    <w:rsid w:val="00921239"/>
    <w:rsid w:val="00924615"/>
    <w:rsid w:val="00926321"/>
    <w:rsid w:val="00927905"/>
    <w:rsid w:val="00931D40"/>
    <w:rsid w:val="0093224E"/>
    <w:rsid w:val="00934C51"/>
    <w:rsid w:val="00934E7B"/>
    <w:rsid w:val="00935110"/>
    <w:rsid w:val="0093514D"/>
    <w:rsid w:val="00936564"/>
    <w:rsid w:val="00936B77"/>
    <w:rsid w:val="0093780F"/>
    <w:rsid w:val="009379D3"/>
    <w:rsid w:val="00945357"/>
    <w:rsid w:val="0094752F"/>
    <w:rsid w:val="00951611"/>
    <w:rsid w:val="00954292"/>
    <w:rsid w:val="00955040"/>
    <w:rsid w:val="009607AA"/>
    <w:rsid w:val="00960884"/>
    <w:rsid w:val="009650DA"/>
    <w:rsid w:val="00967469"/>
    <w:rsid w:val="00970C75"/>
    <w:rsid w:val="0097237C"/>
    <w:rsid w:val="00972F7D"/>
    <w:rsid w:val="00981A88"/>
    <w:rsid w:val="009824BF"/>
    <w:rsid w:val="009838E1"/>
    <w:rsid w:val="009841E9"/>
    <w:rsid w:val="009846D4"/>
    <w:rsid w:val="0098715F"/>
    <w:rsid w:val="00987C29"/>
    <w:rsid w:val="00993459"/>
    <w:rsid w:val="00993759"/>
    <w:rsid w:val="009954A6"/>
    <w:rsid w:val="009973E4"/>
    <w:rsid w:val="009A020B"/>
    <w:rsid w:val="009A053E"/>
    <w:rsid w:val="009A2130"/>
    <w:rsid w:val="009A2A97"/>
    <w:rsid w:val="009A3939"/>
    <w:rsid w:val="009A7E5D"/>
    <w:rsid w:val="009B3EAE"/>
    <w:rsid w:val="009B4170"/>
    <w:rsid w:val="009B4C1A"/>
    <w:rsid w:val="009B650D"/>
    <w:rsid w:val="009B6D66"/>
    <w:rsid w:val="009C0354"/>
    <w:rsid w:val="009C1983"/>
    <w:rsid w:val="009C32D1"/>
    <w:rsid w:val="009D138B"/>
    <w:rsid w:val="009D1620"/>
    <w:rsid w:val="009D21FA"/>
    <w:rsid w:val="009D4AC9"/>
    <w:rsid w:val="009D7B40"/>
    <w:rsid w:val="009E0662"/>
    <w:rsid w:val="009E370F"/>
    <w:rsid w:val="009E4883"/>
    <w:rsid w:val="009E58B7"/>
    <w:rsid w:val="009E7B71"/>
    <w:rsid w:val="009F06B5"/>
    <w:rsid w:val="009F0AE7"/>
    <w:rsid w:val="009F0D58"/>
    <w:rsid w:val="009F2BF0"/>
    <w:rsid w:val="00A021C4"/>
    <w:rsid w:val="00A02A24"/>
    <w:rsid w:val="00A0600E"/>
    <w:rsid w:val="00A06CAE"/>
    <w:rsid w:val="00A12727"/>
    <w:rsid w:val="00A12A57"/>
    <w:rsid w:val="00A234BB"/>
    <w:rsid w:val="00A3120E"/>
    <w:rsid w:val="00A31825"/>
    <w:rsid w:val="00A31B5F"/>
    <w:rsid w:val="00A43EA4"/>
    <w:rsid w:val="00A50F27"/>
    <w:rsid w:val="00A52E04"/>
    <w:rsid w:val="00A5353C"/>
    <w:rsid w:val="00A57B00"/>
    <w:rsid w:val="00A608E2"/>
    <w:rsid w:val="00A61B71"/>
    <w:rsid w:val="00A63FF1"/>
    <w:rsid w:val="00A646D6"/>
    <w:rsid w:val="00A66AC7"/>
    <w:rsid w:val="00A6710D"/>
    <w:rsid w:val="00A67F9E"/>
    <w:rsid w:val="00A72199"/>
    <w:rsid w:val="00A77E06"/>
    <w:rsid w:val="00A82E12"/>
    <w:rsid w:val="00A83407"/>
    <w:rsid w:val="00A83F46"/>
    <w:rsid w:val="00A919D7"/>
    <w:rsid w:val="00A95365"/>
    <w:rsid w:val="00A95953"/>
    <w:rsid w:val="00A96478"/>
    <w:rsid w:val="00A97C6A"/>
    <w:rsid w:val="00AA46EE"/>
    <w:rsid w:val="00AA5BA1"/>
    <w:rsid w:val="00AB317D"/>
    <w:rsid w:val="00AB6EBF"/>
    <w:rsid w:val="00AC2440"/>
    <w:rsid w:val="00AC5D4A"/>
    <w:rsid w:val="00AD7E03"/>
    <w:rsid w:val="00AE1FD6"/>
    <w:rsid w:val="00AE3992"/>
    <w:rsid w:val="00AE5587"/>
    <w:rsid w:val="00AE7506"/>
    <w:rsid w:val="00AF3094"/>
    <w:rsid w:val="00AF3BDF"/>
    <w:rsid w:val="00B009C4"/>
    <w:rsid w:val="00B00B84"/>
    <w:rsid w:val="00B00EB6"/>
    <w:rsid w:val="00B034CA"/>
    <w:rsid w:val="00B03CDA"/>
    <w:rsid w:val="00B050F0"/>
    <w:rsid w:val="00B057DB"/>
    <w:rsid w:val="00B05C1C"/>
    <w:rsid w:val="00B06C1F"/>
    <w:rsid w:val="00B1545B"/>
    <w:rsid w:val="00B16655"/>
    <w:rsid w:val="00B21C0A"/>
    <w:rsid w:val="00B21CA6"/>
    <w:rsid w:val="00B249F7"/>
    <w:rsid w:val="00B25346"/>
    <w:rsid w:val="00B32985"/>
    <w:rsid w:val="00B34C85"/>
    <w:rsid w:val="00B403A4"/>
    <w:rsid w:val="00B428E1"/>
    <w:rsid w:val="00B440EF"/>
    <w:rsid w:val="00B47478"/>
    <w:rsid w:val="00B60922"/>
    <w:rsid w:val="00B62C75"/>
    <w:rsid w:val="00B641B7"/>
    <w:rsid w:val="00B64629"/>
    <w:rsid w:val="00B67C51"/>
    <w:rsid w:val="00B74CEA"/>
    <w:rsid w:val="00B764BC"/>
    <w:rsid w:val="00B76B43"/>
    <w:rsid w:val="00B76C30"/>
    <w:rsid w:val="00B8042C"/>
    <w:rsid w:val="00B8466E"/>
    <w:rsid w:val="00B8588A"/>
    <w:rsid w:val="00B862A9"/>
    <w:rsid w:val="00B930C2"/>
    <w:rsid w:val="00B93E8C"/>
    <w:rsid w:val="00B958D3"/>
    <w:rsid w:val="00B976BA"/>
    <w:rsid w:val="00BA07AB"/>
    <w:rsid w:val="00BA348E"/>
    <w:rsid w:val="00BA4092"/>
    <w:rsid w:val="00BA6333"/>
    <w:rsid w:val="00BB055A"/>
    <w:rsid w:val="00BB0FF4"/>
    <w:rsid w:val="00BC0452"/>
    <w:rsid w:val="00BC2497"/>
    <w:rsid w:val="00BC2A2E"/>
    <w:rsid w:val="00BC5EC5"/>
    <w:rsid w:val="00BD560F"/>
    <w:rsid w:val="00BD5C43"/>
    <w:rsid w:val="00BE2AAB"/>
    <w:rsid w:val="00BE2BBC"/>
    <w:rsid w:val="00BE2CCC"/>
    <w:rsid w:val="00BE34AC"/>
    <w:rsid w:val="00BE3FF2"/>
    <w:rsid w:val="00BE4718"/>
    <w:rsid w:val="00BE72D0"/>
    <w:rsid w:val="00BF529F"/>
    <w:rsid w:val="00BF6F6F"/>
    <w:rsid w:val="00BF7E6C"/>
    <w:rsid w:val="00C01F16"/>
    <w:rsid w:val="00C02067"/>
    <w:rsid w:val="00C02A83"/>
    <w:rsid w:val="00C05044"/>
    <w:rsid w:val="00C063E8"/>
    <w:rsid w:val="00C10498"/>
    <w:rsid w:val="00C105FB"/>
    <w:rsid w:val="00C107FC"/>
    <w:rsid w:val="00C14111"/>
    <w:rsid w:val="00C1504D"/>
    <w:rsid w:val="00C156E3"/>
    <w:rsid w:val="00C20ACB"/>
    <w:rsid w:val="00C20D69"/>
    <w:rsid w:val="00C21384"/>
    <w:rsid w:val="00C23C35"/>
    <w:rsid w:val="00C267BD"/>
    <w:rsid w:val="00C337FE"/>
    <w:rsid w:val="00C34A00"/>
    <w:rsid w:val="00C354DD"/>
    <w:rsid w:val="00C433D3"/>
    <w:rsid w:val="00C45137"/>
    <w:rsid w:val="00C45310"/>
    <w:rsid w:val="00C52729"/>
    <w:rsid w:val="00C54C38"/>
    <w:rsid w:val="00C56CD5"/>
    <w:rsid w:val="00C56E81"/>
    <w:rsid w:val="00C57C38"/>
    <w:rsid w:val="00C668BE"/>
    <w:rsid w:val="00C67105"/>
    <w:rsid w:val="00C71256"/>
    <w:rsid w:val="00C720E5"/>
    <w:rsid w:val="00C72650"/>
    <w:rsid w:val="00C72E5C"/>
    <w:rsid w:val="00C72FD9"/>
    <w:rsid w:val="00C76272"/>
    <w:rsid w:val="00C766D6"/>
    <w:rsid w:val="00C77193"/>
    <w:rsid w:val="00C7722F"/>
    <w:rsid w:val="00C77AF7"/>
    <w:rsid w:val="00C81750"/>
    <w:rsid w:val="00C82343"/>
    <w:rsid w:val="00C826D8"/>
    <w:rsid w:val="00C860AD"/>
    <w:rsid w:val="00C87694"/>
    <w:rsid w:val="00C92034"/>
    <w:rsid w:val="00C95412"/>
    <w:rsid w:val="00C9554A"/>
    <w:rsid w:val="00CA40CD"/>
    <w:rsid w:val="00CA52B4"/>
    <w:rsid w:val="00CB17F8"/>
    <w:rsid w:val="00CB332B"/>
    <w:rsid w:val="00CB3C9B"/>
    <w:rsid w:val="00CB53E9"/>
    <w:rsid w:val="00CC0948"/>
    <w:rsid w:val="00CC6EA3"/>
    <w:rsid w:val="00CD0D73"/>
    <w:rsid w:val="00CD18B2"/>
    <w:rsid w:val="00CE13CE"/>
    <w:rsid w:val="00CE216E"/>
    <w:rsid w:val="00CE2B36"/>
    <w:rsid w:val="00CE3016"/>
    <w:rsid w:val="00CE6906"/>
    <w:rsid w:val="00CF2976"/>
    <w:rsid w:val="00CF4478"/>
    <w:rsid w:val="00CF6393"/>
    <w:rsid w:val="00CF6AEC"/>
    <w:rsid w:val="00CF75E2"/>
    <w:rsid w:val="00CF7E33"/>
    <w:rsid w:val="00D017AF"/>
    <w:rsid w:val="00D01BF2"/>
    <w:rsid w:val="00D02C4E"/>
    <w:rsid w:val="00D07F10"/>
    <w:rsid w:val="00D16311"/>
    <w:rsid w:val="00D21354"/>
    <w:rsid w:val="00D25F3C"/>
    <w:rsid w:val="00D40B2B"/>
    <w:rsid w:val="00D4544D"/>
    <w:rsid w:val="00D474B4"/>
    <w:rsid w:val="00D55351"/>
    <w:rsid w:val="00D55D92"/>
    <w:rsid w:val="00D5659B"/>
    <w:rsid w:val="00D5675A"/>
    <w:rsid w:val="00D56995"/>
    <w:rsid w:val="00D6014F"/>
    <w:rsid w:val="00D61D29"/>
    <w:rsid w:val="00D62532"/>
    <w:rsid w:val="00D6270A"/>
    <w:rsid w:val="00D629D6"/>
    <w:rsid w:val="00D66F56"/>
    <w:rsid w:val="00D743B8"/>
    <w:rsid w:val="00D75545"/>
    <w:rsid w:val="00D755C4"/>
    <w:rsid w:val="00D77940"/>
    <w:rsid w:val="00D83BF5"/>
    <w:rsid w:val="00D844B8"/>
    <w:rsid w:val="00D846A7"/>
    <w:rsid w:val="00D87185"/>
    <w:rsid w:val="00DA0573"/>
    <w:rsid w:val="00DA1C4C"/>
    <w:rsid w:val="00DA1F49"/>
    <w:rsid w:val="00DA39B1"/>
    <w:rsid w:val="00DA7ABB"/>
    <w:rsid w:val="00DB21C8"/>
    <w:rsid w:val="00DB60BA"/>
    <w:rsid w:val="00DB704D"/>
    <w:rsid w:val="00DC091C"/>
    <w:rsid w:val="00DC22D0"/>
    <w:rsid w:val="00DC3981"/>
    <w:rsid w:val="00DC637F"/>
    <w:rsid w:val="00DC698A"/>
    <w:rsid w:val="00DC7673"/>
    <w:rsid w:val="00DD0E2D"/>
    <w:rsid w:val="00DD1E2D"/>
    <w:rsid w:val="00DD6182"/>
    <w:rsid w:val="00DD69EF"/>
    <w:rsid w:val="00DD6A7D"/>
    <w:rsid w:val="00DE4202"/>
    <w:rsid w:val="00DE68D3"/>
    <w:rsid w:val="00DF1B47"/>
    <w:rsid w:val="00DF2498"/>
    <w:rsid w:val="00DF68AE"/>
    <w:rsid w:val="00DF70DE"/>
    <w:rsid w:val="00E0047F"/>
    <w:rsid w:val="00E00939"/>
    <w:rsid w:val="00E04BBD"/>
    <w:rsid w:val="00E0762A"/>
    <w:rsid w:val="00E12FCD"/>
    <w:rsid w:val="00E13FFF"/>
    <w:rsid w:val="00E14479"/>
    <w:rsid w:val="00E171BC"/>
    <w:rsid w:val="00E1755B"/>
    <w:rsid w:val="00E17A7B"/>
    <w:rsid w:val="00E17AA9"/>
    <w:rsid w:val="00E20DD6"/>
    <w:rsid w:val="00E24111"/>
    <w:rsid w:val="00E24A89"/>
    <w:rsid w:val="00E30887"/>
    <w:rsid w:val="00E327F2"/>
    <w:rsid w:val="00E35FCF"/>
    <w:rsid w:val="00E40B2E"/>
    <w:rsid w:val="00E40F9F"/>
    <w:rsid w:val="00E519EC"/>
    <w:rsid w:val="00E60474"/>
    <w:rsid w:val="00E604FB"/>
    <w:rsid w:val="00E61C2C"/>
    <w:rsid w:val="00E63F90"/>
    <w:rsid w:val="00E6471A"/>
    <w:rsid w:val="00E73107"/>
    <w:rsid w:val="00E80098"/>
    <w:rsid w:val="00E80288"/>
    <w:rsid w:val="00E80C1E"/>
    <w:rsid w:val="00E843BF"/>
    <w:rsid w:val="00E84405"/>
    <w:rsid w:val="00E85775"/>
    <w:rsid w:val="00E905EE"/>
    <w:rsid w:val="00E911F6"/>
    <w:rsid w:val="00E91AF4"/>
    <w:rsid w:val="00E926C6"/>
    <w:rsid w:val="00EA0DDC"/>
    <w:rsid w:val="00EA256B"/>
    <w:rsid w:val="00EA315C"/>
    <w:rsid w:val="00EA3E13"/>
    <w:rsid w:val="00EA607F"/>
    <w:rsid w:val="00EA7166"/>
    <w:rsid w:val="00EB2C47"/>
    <w:rsid w:val="00EC1EA9"/>
    <w:rsid w:val="00EC6A6D"/>
    <w:rsid w:val="00EC7B43"/>
    <w:rsid w:val="00ED2167"/>
    <w:rsid w:val="00ED275F"/>
    <w:rsid w:val="00ED28BC"/>
    <w:rsid w:val="00ED44F6"/>
    <w:rsid w:val="00ED46A1"/>
    <w:rsid w:val="00ED5D84"/>
    <w:rsid w:val="00EE08A9"/>
    <w:rsid w:val="00EE08CB"/>
    <w:rsid w:val="00EE0B4D"/>
    <w:rsid w:val="00EE6CE6"/>
    <w:rsid w:val="00EF0196"/>
    <w:rsid w:val="00EF2633"/>
    <w:rsid w:val="00F011D8"/>
    <w:rsid w:val="00F04878"/>
    <w:rsid w:val="00F1033C"/>
    <w:rsid w:val="00F12D4D"/>
    <w:rsid w:val="00F12F84"/>
    <w:rsid w:val="00F14A16"/>
    <w:rsid w:val="00F173EC"/>
    <w:rsid w:val="00F20255"/>
    <w:rsid w:val="00F2036A"/>
    <w:rsid w:val="00F21985"/>
    <w:rsid w:val="00F303F4"/>
    <w:rsid w:val="00F305D1"/>
    <w:rsid w:val="00F320DA"/>
    <w:rsid w:val="00F320DC"/>
    <w:rsid w:val="00F329AD"/>
    <w:rsid w:val="00F342CE"/>
    <w:rsid w:val="00F367BD"/>
    <w:rsid w:val="00F408DA"/>
    <w:rsid w:val="00F44348"/>
    <w:rsid w:val="00F45DC4"/>
    <w:rsid w:val="00F46328"/>
    <w:rsid w:val="00F50EBD"/>
    <w:rsid w:val="00F50F25"/>
    <w:rsid w:val="00F54CC5"/>
    <w:rsid w:val="00F5520F"/>
    <w:rsid w:val="00F572D5"/>
    <w:rsid w:val="00F65996"/>
    <w:rsid w:val="00F72573"/>
    <w:rsid w:val="00F72ACD"/>
    <w:rsid w:val="00F733A0"/>
    <w:rsid w:val="00F73FB9"/>
    <w:rsid w:val="00F8240B"/>
    <w:rsid w:val="00F830B8"/>
    <w:rsid w:val="00F84CB8"/>
    <w:rsid w:val="00F8536B"/>
    <w:rsid w:val="00F87490"/>
    <w:rsid w:val="00F8786A"/>
    <w:rsid w:val="00F955DC"/>
    <w:rsid w:val="00F96128"/>
    <w:rsid w:val="00F97268"/>
    <w:rsid w:val="00FA1159"/>
    <w:rsid w:val="00FA1F9A"/>
    <w:rsid w:val="00FA49E7"/>
    <w:rsid w:val="00FB1F0D"/>
    <w:rsid w:val="00FB224E"/>
    <w:rsid w:val="00FB506D"/>
    <w:rsid w:val="00FC0CBD"/>
    <w:rsid w:val="00FC448B"/>
    <w:rsid w:val="00FC7560"/>
    <w:rsid w:val="00FD0A1F"/>
    <w:rsid w:val="00FD2090"/>
    <w:rsid w:val="00FD4162"/>
    <w:rsid w:val="00FD7C97"/>
    <w:rsid w:val="00FE1BD6"/>
    <w:rsid w:val="00FE3A96"/>
    <w:rsid w:val="00FE4057"/>
    <w:rsid w:val="00FF020F"/>
    <w:rsid w:val="00FF09E6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rsid w:val="00114DFD"/>
    <w:pPr>
      <w:keepNext/>
      <w:jc w:val="center"/>
      <w:outlineLvl w:val="0"/>
    </w:pPr>
    <w:rPr>
      <w:szCs w:val="24"/>
    </w:rPr>
  </w:style>
  <w:style w:type="paragraph" w:styleId="3">
    <w:name w:val="heading 3"/>
    <w:basedOn w:val="a"/>
    <w:next w:val="a"/>
    <w:qFormat/>
    <w:rsid w:val="009E58B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ind w:left="-284"/>
      <w:jc w:val="center"/>
    </w:pPr>
    <w:rPr>
      <w:b/>
      <w:color w:val="000080"/>
      <w:sz w:val="32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table" w:styleId="a6">
    <w:name w:val="Table Grid"/>
    <w:basedOn w:val="a1"/>
    <w:rsid w:val="000B2E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DB21C8"/>
    <w:pPr>
      <w:ind w:firstLine="709"/>
      <w:jc w:val="both"/>
    </w:pPr>
    <w:rPr>
      <w:szCs w:val="24"/>
    </w:rPr>
  </w:style>
  <w:style w:type="paragraph" w:styleId="a8">
    <w:name w:val="Body Text"/>
    <w:basedOn w:val="a"/>
    <w:rsid w:val="008625A5"/>
    <w:pPr>
      <w:spacing w:after="120"/>
    </w:pPr>
  </w:style>
  <w:style w:type="paragraph" w:customStyle="1" w:styleId="ConsNormal">
    <w:name w:val="ConsNormal"/>
    <w:rsid w:val="009B6D6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9">
    <w:name w:val="header"/>
    <w:basedOn w:val="a"/>
    <w:rsid w:val="00BE2AA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BE2AAB"/>
  </w:style>
  <w:style w:type="paragraph" w:styleId="ab">
    <w:name w:val="Balloon Text"/>
    <w:basedOn w:val="a"/>
    <w:semiHidden/>
    <w:rsid w:val="001C64CD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rsid w:val="008333B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d">
    <w:name w:val="Date"/>
    <w:basedOn w:val="a"/>
    <w:next w:val="a"/>
    <w:rsid w:val="008333B5"/>
    <w:rPr>
      <w:sz w:val="24"/>
      <w:szCs w:val="24"/>
    </w:rPr>
  </w:style>
  <w:style w:type="paragraph" w:customStyle="1" w:styleId="f22">
    <w:name w:val="Основной текст с о?f2ступом 2"/>
    <w:basedOn w:val="a"/>
    <w:rsid w:val="00C54C38"/>
    <w:pPr>
      <w:widowControl w:val="0"/>
      <w:ind w:firstLine="851"/>
    </w:pPr>
    <w:rPr>
      <w:snapToGrid w:val="0"/>
    </w:rPr>
  </w:style>
  <w:style w:type="paragraph" w:customStyle="1" w:styleId="ConsPlusNormal">
    <w:name w:val="ConsPlusNormal"/>
    <w:rsid w:val="00934E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9E58B7"/>
    <w:pPr>
      <w:overflowPunct w:val="0"/>
      <w:autoSpaceDE w:val="0"/>
      <w:autoSpaceDN w:val="0"/>
      <w:adjustRightInd w:val="0"/>
      <w:ind w:left="709" w:firstLine="425"/>
      <w:jc w:val="both"/>
      <w:textAlignment w:val="baseline"/>
    </w:pPr>
    <w:rPr>
      <w:kern w:val="16"/>
    </w:rPr>
  </w:style>
  <w:style w:type="paragraph" w:customStyle="1" w:styleId="210">
    <w:name w:val="Основной текст с отступом 21"/>
    <w:basedOn w:val="a"/>
    <w:rsid w:val="009E58B7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kern w:val="16"/>
      <w:sz w:val="24"/>
    </w:rPr>
  </w:style>
  <w:style w:type="paragraph" w:customStyle="1" w:styleId="ae">
    <w:name w:val="Содержимое таблицы"/>
    <w:basedOn w:val="a"/>
    <w:rsid w:val="00C72E5C"/>
    <w:pPr>
      <w:suppressLineNumbers/>
      <w:suppressAutoHyphens/>
    </w:pPr>
    <w:rPr>
      <w:sz w:val="20"/>
      <w:lang w:eastAsia="ar-SA"/>
    </w:rPr>
  </w:style>
  <w:style w:type="paragraph" w:customStyle="1" w:styleId="ConsPlusTitle">
    <w:name w:val="ConsPlusTitle"/>
    <w:rsid w:val="00EA315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2">
    <w:name w:val="Style2"/>
    <w:basedOn w:val="a"/>
    <w:uiPriority w:val="99"/>
    <w:rsid w:val="00887AFE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887AFE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887AFE"/>
    <w:rPr>
      <w:rFonts w:ascii="Times New Roman" w:hAnsi="Times New Roman" w:cs="Times New Roman"/>
      <w:b/>
      <w:bCs/>
      <w:sz w:val="26"/>
      <w:szCs w:val="26"/>
    </w:rPr>
  </w:style>
  <w:style w:type="paragraph" w:styleId="af">
    <w:name w:val="footer"/>
    <w:basedOn w:val="a"/>
    <w:link w:val="af0"/>
    <w:rsid w:val="00DC637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rsid w:val="00DC637F"/>
    <w:rPr>
      <w:sz w:val="28"/>
    </w:rPr>
  </w:style>
  <w:style w:type="character" w:customStyle="1" w:styleId="10">
    <w:name w:val="Основной текст1"/>
    <w:rsid w:val="002E127E"/>
    <w:rPr>
      <w:rFonts w:ascii="Tahoma" w:eastAsia="Tahoma" w:hAnsi="Tahoma"/>
      <w:color w:val="000000"/>
      <w:spacing w:val="0"/>
      <w:w w:val="100"/>
      <w:position w:val="0"/>
      <w:lang w:val="ru-RU" w:bidi="ar-SA"/>
    </w:rPr>
  </w:style>
  <w:style w:type="paragraph" w:customStyle="1" w:styleId="11">
    <w:name w:val="Абзац списка1"/>
    <w:basedOn w:val="a"/>
    <w:rsid w:val="0054336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5433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rsid w:val="00114DFD"/>
    <w:pPr>
      <w:keepNext/>
      <w:jc w:val="center"/>
      <w:outlineLvl w:val="0"/>
    </w:pPr>
    <w:rPr>
      <w:szCs w:val="24"/>
    </w:rPr>
  </w:style>
  <w:style w:type="paragraph" w:styleId="3">
    <w:name w:val="heading 3"/>
    <w:basedOn w:val="a"/>
    <w:next w:val="a"/>
    <w:qFormat/>
    <w:rsid w:val="009E58B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ind w:left="-284"/>
      <w:jc w:val="center"/>
    </w:pPr>
    <w:rPr>
      <w:b/>
      <w:color w:val="000080"/>
      <w:sz w:val="32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table" w:styleId="a6">
    <w:name w:val="Table Grid"/>
    <w:basedOn w:val="a1"/>
    <w:rsid w:val="000B2E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DB21C8"/>
    <w:pPr>
      <w:ind w:firstLine="709"/>
      <w:jc w:val="both"/>
    </w:pPr>
    <w:rPr>
      <w:szCs w:val="24"/>
    </w:rPr>
  </w:style>
  <w:style w:type="paragraph" w:styleId="a8">
    <w:name w:val="Body Text"/>
    <w:basedOn w:val="a"/>
    <w:rsid w:val="008625A5"/>
    <w:pPr>
      <w:spacing w:after="120"/>
    </w:pPr>
  </w:style>
  <w:style w:type="paragraph" w:customStyle="1" w:styleId="ConsNormal">
    <w:name w:val="ConsNormal"/>
    <w:rsid w:val="009B6D6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9">
    <w:name w:val="header"/>
    <w:basedOn w:val="a"/>
    <w:rsid w:val="00BE2AA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BE2AAB"/>
  </w:style>
  <w:style w:type="paragraph" w:styleId="ab">
    <w:name w:val="Balloon Text"/>
    <w:basedOn w:val="a"/>
    <w:semiHidden/>
    <w:rsid w:val="001C64CD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rsid w:val="008333B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d">
    <w:name w:val="Date"/>
    <w:basedOn w:val="a"/>
    <w:next w:val="a"/>
    <w:rsid w:val="008333B5"/>
    <w:rPr>
      <w:sz w:val="24"/>
      <w:szCs w:val="24"/>
    </w:rPr>
  </w:style>
  <w:style w:type="paragraph" w:customStyle="1" w:styleId="f22">
    <w:name w:val="Основной текст с о?f2ступом 2"/>
    <w:basedOn w:val="a"/>
    <w:rsid w:val="00C54C38"/>
    <w:pPr>
      <w:widowControl w:val="0"/>
      <w:ind w:firstLine="851"/>
    </w:pPr>
    <w:rPr>
      <w:snapToGrid w:val="0"/>
    </w:rPr>
  </w:style>
  <w:style w:type="paragraph" w:customStyle="1" w:styleId="ConsPlusNormal">
    <w:name w:val="ConsPlusNormal"/>
    <w:rsid w:val="00934E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9E58B7"/>
    <w:pPr>
      <w:overflowPunct w:val="0"/>
      <w:autoSpaceDE w:val="0"/>
      <w:autoSpaceDN w:val="0"/>
      <w:adjustRightInd w:val="0"/>
      <w:ind w:left="709" w:firstLine="425"/>
      <w:jc w:val="both"/>
      <w:textAlignment w:val="baseline"/>
    </w:pPr>
    <w:rPr>
      <w:kern w:val="16"/>
    </w:rPr>
  </w:style>
  <w:style w:type="paragraph" w:customStyle="1" w:styleId="210">
    <w:name w:val="Основной текст с отступом 21"/>
    <w:basedOn w:val="a"/>
    <w:rsid w:val="009E58B7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kern w:val="16"/>
      <w:sz w:val="24"/>
    </w:rPr>
  </w:style>
  <w:style w:type="paragraph" w:customStyle="1" w:styleId="ae">
    <w:name w:val="Содержимое таблицы"/>
    <w:basedOn w:val="a"/>
    <w:rsid w:val="00C72E5C"/>
    <w:pPr>
      <w:suppressLineNumbers/>
      <w:suppressAutoHyphens/>
    </w:pPr>
    <w:rPr>
      <w:sz w:val="20"/>
      <w:lang w:eastAsia="ar-SA"/>
    </w:rPr>
  </w:style>
  <w:style w:type="paragraph" w:customStyle="1" w:styleId="ConsPlusTitle">
    <w:name w:val="ConsPlusTitle"/>
    <w:rsid w:val="00EA315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2">
    <w:name w:val="Style2"/>
    <w:basedOn w:val="a"/>
    <w:uiPriority w:val="99"/>
    <w:rsid w:val="00887AFE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887AFE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887AFE"/>
    <w:rPr>
      <w:rFonts w:ascii="Times New Roman" w:hAnsi="Times New Roman" w:cs="Times New Roman"/>
      <w:b/>
      <w:bCs/>
      <w:sz w:val="26"/>
      <w:szCs w:val="26"/>
    </w:rPr>
  </w:style>
  <w:style w:type="paragraph" w:styleId="af">
    <w:name w:val="footer"/>
    <w:basedOn w:val="a"/>
    <w:link w:val="af0"/>
    <w:rsid w:val="00DC637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rsid w:val="00DC637F"/>
    <w:rPr>
      <w:sz w:val="28"/>
    </w:rPr>
  </w:style>
  <w:style w:type="character" w:customStyle="1" w:styleId="10">
    <w:name w:val="Основной текст1"/>
    <w:rsid w:val="002E127E"/>
    <w:rPr>
      <w:rFonts w:ascii="Tahoma" w:eastAsia="Tahoma" w:hAnsi="Tahoma"/>
      <w:color w:val="000000"/>
      <w:spacing w:val="0"/>
      <w:w w:val="100"/>
      <w:position w:val="0"/>
      <w:lang w:val="ru-RU" w:bidi="ar-SA"/>
    </w:rPr>
  </w:style>
  <w:style w:type="paragraph" w:customStyle="1" w:styleId="11">
    <w:name w:val="Абзац списка1"/>
    <w:basedOn w:val="a"/>
    <w:rsid w:val="0054336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5433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0;%20&#1072;%20&#1085;%20&#1094;%20&#1077;%20&#1083;%20&#1103;%20&#1088;%20&#1080;%20&#1103;\&#1041;&#1051;&#1040;&#1053;&#1050;&#1048;\&#1041;&#1051;&#1040;&#1053;&#1050;%20%20&#1059;&#1055;&#1056;&#1040;&#1042;&#1051;&#1045;&#1053;&#1048;&#1071;%20-%20&#1085;&#1086;&#1074;&#1077;&#1081;&#1096;&#1080;&#1081;%20(&#1095;&#1080;&#1089;&#1090;&#1099;&#1081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82F65-7B38-4752-B56D-B88E6D1C0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 УПРАВЛЕНИЯ - новейший (чистый)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Тимер</dc:creator>
  <cp:lastModifiedBy>Пексимова Ирина Александровна</cp:lastModifiedBy>
  <cp:revision>2</cp:revision>
  <cp:lastPrinted>2022-05-06T06:22:00Z</cp:lastPrinted>
  <dcterms:created xsi:type="dcterms:W3CDTF">2025-10-03T12:09:00Z</dcterms:created>
  <dcterms:modified xsi:type="dcterms:W3CDTF">2025-10-03T12:09:00Z</dcterms:modified>
</cp:coreProperties>
</file>